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pPr>
      <w:r>
        <w:t>Supplementary Material</w:t>
      </w:r>
    </w:p>
    <w:p>
      <w:pPr>
        <w:pStyle w:val="16"/>
        <w:tabs>
          <w:tab w:val="right" w:leader="dot" w:pos="9767"/>
        </w:tabs>
        <w:rPr>
          <w:rFonts w:asciiTheme="minorHAnsi" w:hAnsiTheme="minorHAnsi" w:eastAsiaTheme="minorEastAsia"/>
          <w:kern w:val="2"/>
          <w:sz w:val="21"/>
          <w:lang w:eastAsia="zh-CN"/>
        </w:rPr>
      </w:pPr>
      <w:r>
        <w:rPr>
          <w:szCs w:val="24"/>
        </w:rPr>
        <w:fldChar w:fldCharType="begin"/>
      </w:r>
      <w:r>
        <w:rPr>
          <w:szCs w:val="24"/>
        </w:rPr>
        <w:instrText xml:space="preserve"> TOC \o "1-3" \h \z \u </w:instrText>
      </w:r>
      <w:r>
        <w:rPr>
          <w:szCs w:val="24"/>
        </w:rPr>
        <w:fldChar w:fldCharType="separate"/>
      </w:r>
      <w:r>
        <w:fldChar w:fldCharType="begin"/>
      </w:r>
      <w:r>
        <w:instrText xml:space="preserve"> HYPERLINK \l "_Toc78268073" </w:instrText>
      </w:r>
      <w:r>
        <w:fldChar w:fldCharType="separate"/>
      </w:r>
      <w:r>
        <w:rPr>
          <w:rStyle w:val="31"/>
          <w:bCs/>
        </w:rPr>
        <w:t>Supplementary</w:t>
      </w:r>
      <w:r>
        <w:rPr>
          <w:rStyle w:val="31"/>
          <w:rFonts w:eastAsia="宋体"/>
          <w:bCs/>
          <w:lang w:eastAsia="zh-CN"/>
        </w:rPr>
        <w:t xml:space="preserve"> Table 1  Search strategy</w:t>
      </w:r>
      <w:r>
        <w:tab/>
      </w:r>
      <w:r>
        <w:fldChar w:fldCharType="begin"/>
      </w:r>
      <w:r>
        <w:instrText xml:space="preserve"> PAGEREF _Toc78268073 \h </w:instrText>
      </w:r>
      <w:r>
        <w:fldChar w:fldCharType="separate"/>
      </w:r>
      <w:r>
        <w:t>2</w:t>
      </w:r>
      <w:r>
        <w:fldChar w:fldCharType="end"/>
      </w:r>
      <w:r>
        <w:fldChar w:fldCharType="end"/>
      </w:r>
    </w:p>
    <w:p>
      <w:pPr>
        <w:pStyle w:val="16"/>
        <w:tabs>
          <w:tab w:val="right" w:leader="dot" w:pos="9767"/>
        </w:tabs>
        <w:rPr>
          <w:rFonts w:asciiTheme="minorHAnsi" w:hAnsiTheme="minorHAnsi" w:eastAsiaTheme="minorEastAsia"/>
          <w:b w:val="0"/>
          <w:bCs w:val="0"/>
          <w:kern w:val="2"/>
          <w:sz w:val="21"/>
          <w:lang w:eastAsia="zh-CN"/>
        </w:rPr>
      </w:pPr>
      <w:r>
        <w:rPr>
          <w:b w:val="0"/>
          <w:bCs w:val="0"/>
        </w:rPr>
        <w:fldChar w:fldCharType="begin"/>
      </w:r>
      <w:r>
        <w:rPr>
          <w:b w:val="0"/>
          <w:bCs w:val="0"/>
        </w:rPr>
        <w:instrText xml:space="preserve"> HYPERLINK \l "_Toc78268074" </w:instrText>
      </w:r>
      <w:r>
        <w:rPr>
          <w:b w:val="0"/>
          <w:bCs w:val="0"/>
        </w:rPr>
        <w:fldChar w:fldCharType="separate"/>
      </w:r>
      <w:r>
        <w:rPr>
          <w:rStyle w:val="31"/>
          <w:b w:val="0"/>
          <w:bCs w:val="0"/>
          <w:lang w:eastAsia="zh-CN"/>
        </w:rPr>
        <w:t>Supplementary File 1</w:t>
      </w:r>
      <w:r>
        <w:rPr>
          <w:rStyle w:val="31"/>
          <w:b w:val="0"/>
          <w:bCs w:val="0"/>
          <w:i/>
          <w:iCs/>
          <w:lang w:eastAsia="zh-CN"/>
        </w:rPr>
        <w:t xml:space="preserve">  </w:t>
      </w:r>
      <w:r>
        <w:rPr>
          <w:rStyle w:val="31"/>
          <w:b w:val="0"/>
          <w:bCs w:val="0"/>
          <w:lang w:eastAsia="zh-CN"/>
        </w:rPr>
        <w:t>The PRISMA checklist of this meta-analysis</w:t>
      </w:r>
      <w:r>
        <w:rPr>
          <w:b w:val="0"/>
          <w:bCs w:val="0"/>
        </w:rPr>
        <w:tab/>
      </w:r>
      <w:r>
        <w:rPr>
          <w:b w:val="0"/>
          <w:bCs w:val="0"/>
        </w:rPr>
        <w:fldChar w:fldCharType="begin"/>
      </w:r>
      <w:r>
        <w:rPr>
          <w:b w:val="0"/>
          <w:bCs w:val="0"/>
        </w:rPr>
        <w:instrText xml:space="preserve"> PAGEREF _Toc78268074 \h </w:instrText>
      </w:r>
      <w:r>
        <w:rPr>
          <w:b w:val="0"/>
          <w:bCs w:val="0"/>
        </w:rPr>
        <w:fldChar w:fldCharType="separate"/>
      </w:r>
      <w:r>
        <w:rPr>
          <w:b w:val="0"/>
          <w:bCs w:val="0"/>
        </w:rPr>
        <w:t>4</w:t>
      </w:r>
      <w:r>
        <w:rPr>
          <w:b w:val="0"/>
          <w:bCs w:val="0"/>
        </w:rPr>
        <w:fldChar w:fldCharType="end"/>
      </w:r>
      <w:r>
        <w:rPr>
          <w:b w:val="0"/>
          <w:bCs w:val="0"/>
        </w:rPr>
        <w:fldChar w:fldCharType="end"/>
      </w:r>
    </w:p>
    <w:p>
      <w:pPr>
        <w:pStyle w:val="16"/>
        <w:tabs>
          <w:tab w:val="right" w:leader="dot" w:pos="9767"/>
        </w:tabs>
        <w:rPr>
          <w:rFonts w:asciiTheme="minorHAnsi" w:hAnsiTheme="minorHAnsi" w:eastAsiaTheme="minorEastAsia"/>
          <w:color w:val="000000" w:themeColor="text1"/>
          <w:kern w:val="2"/>
          <w:sz w:val="21"/>
          <w:lang w:eastAsia="zh-CN"/>
          <w14:textFill>
            <w14:solidFill>
              <w14:schemeClr w14:val="tx1"/>
            </w14:solidFill>
          </w14:textFill>
        </w:rPr>
      </w:pPr>
      <w:r>
        <w:rPr>
          <w:szCs w:val="24"/>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"_Toc78268075" </w:instrText>
      </w:r>
      <w:r>
        <w:rPr>
          <w:color w:val="000000" w:themeColor="text1"/>
          <w14:textFill>
            <w14:solidFill>
              <w14:schemeClr w14:val="tx1"/>
            </w14:solidFill>
          </w14:textFill>
        </w:rPr>
        <w:fldChar w:fldCharType="separate"/>
      </w:r>
      <w:r>
        <w:rPr>
          <w:rStyle w:val="31"/>
          <w:rFonts w:eastAsia="宋体"/>
          <w:bCs/>
          <w:color w:val="000000" w:themeColor="text1"/>
          <w:u w:val="none"/>
          <w:lang w:eastAsia="zh-CN"/>
          <w14:textFill>
            <w14:solidFill>
              <w14:schemeClr w14:val="tx1"/>
            </w14:solidFill>
          </w14:textFill>
        </w:rPr>
        <w:t xml:space="preserve">Supplementary </w:t>
      </w:r>
      <w:r>
        <w:rPr>
          <w:rStyle w:val="31"/>
          <w:rFonts w:hint="eastAsia" w:eastAsia="宋体"/>
          <w:bCs/>
          <w:color w:val="000000" w:themeColor="text1"/>
          <w:u w:val="none"/>
          <w:lang w:val="en-US" w:eastAsia="zh-CN"/>
          <w14:textFill>
            <w14:solidFill>
              <w14:schemeClr w14:val="tx1"/>
            </w14:solidFill>
          </w14:textFill>
        </w:rPr>
        <w:t>Table</w:t>
      </w:r>
      <w:r>
        <w:rPr>
          <w:rStyle w:val="31"/>
          <w:rFonts w:eastAsia="宋体"/>
          <w:bCs/>
          <w:color w:val="000000" w:themeColor="text1"/>
          <w:u w:val="none"/>
          <w:lang w:eastAsia="zh-CN"/>
          <w14:textFill>
            <w14:solidFill>
              <w14:schemeClr w14:val="tx1"/>
            </w14:solidFill>
          </w14:textFill>
        </w:rPr>
        <w:t xml:space="preserve"> </w:t>
      </w:r>
      <w:r>
        <w:rPr>
          <w:rStyle w:val="31"/>
          <w:rFonts w:hint="eastAsia" w:eastAsia="宋体"/>
          <w:bCs/>
          <w:color w:val="000000" w:themeColor="text1"/>
          <w:u w:val="none"/>
          <w:lang w:val="en-US" w:eastAsia="zh-CN"/>
          <w14:textFill>
            <w14:solidFill>
              <w14:schemeClr w14:val="tx1"/>
            </w14:solidFill>
          </w14:textFill>
        </w:rPr>
        <w:t>2</w:t>
      </w:r>
      <w:r>
        <w:rPr>
          <w:rStyle w:val="31"/>
          <w:rFonts w:eastAsia="宋体"/>
          <w:bCs/>
          <w:color w:val="000000" w:themeColor="text1"/>
          <w:u w:val="none"/>
          <w:lang w:eastAsia="zh-CN"/>
          <w14:textFill>
            <w14:solidFill>
              <w14:schemeClr w14:val="tx1"/>
            </w14:solidFill>
          </w14:textFill>
        </w:rPr>
        <w:t xml:space="preserve"> </w:t>
      </w:r>
      <w:r>
        <w:rPr>
          <w:rStyle w:val="31"/>
          <w:rFonts w:eastAsia="宋体"/>
          <w:bCs/>
          <w:color w:val="000000" w:themeColor="text1"/>
          <w:lang w:eastAsia="zh-CN"/>
          <w14:textFill>
            <w14:solidFill>
              <w14:schemeClr w14:val="tx1"/>
            </w14:solidFill>
          </w14:textFill>
        </w:rPr>
        <w:t xml:space="preserve"> </w:t>
      </w:r>
      <w:r>
        <w:rPr>
          <w:rFonts w:cs="Times New Roman"/>
          <w:szCs w:val="24"/>
        </w:rPr>
        <w:t>Risk of bias</w:t>
      </w:r>
      <w:r>
        <w:rPr>
          <w:rFonts w:hint="eastAsia" w:cs="Times New Roman"/>
          <w:szCs w:val="24"/>
        </w:rPr>
        <w:t xml:space="preserve"> </w:t>
      </w:r>
      <w:r>
        <w:rPr>
          <w:rFonts w:cs="Times New Roman"/>
          <w:szCs w:val="24"/>
        </w:rPr>
        <w:t>evaluation of the included RCTs</w:t>
      </w:r>
      <w:r>
        <w:rPr>
          <w:color w:val="000000" w:themeColor="text1"/>
          <w14:textFill>
            <w14:solidFill>
              <w14:schemeClr w14:val="tx1"/>
            </w14:solidFill>
          </w14:textFill>
        </w:rPr>
        <w:tab/>
      </w:r>
      <w:r>
        <w:rPr>
          <w:rFonts w:hint="eastAsia" w:eastAsia="宋体"/>
          <w:color w:val="000000" w:themeColor="text1"/>
          <w:lang w:val="en-US" w:eastAsia="zh-CN"/>
          <w14:textFill>
            <w14:solidFill>
              <w14:schemeClr w14:val="tx1"/>
            </w14:solidFill>
          </w14:textFill>
        </w:rPr>
        <w:t>7</w:t>
      </w:r>
      <w:r>
        <w:rPr>
          <w:color w:val="000000" w:themeColor="text1"/>
          <w14:textFill>
            <w14:solidFill>
              <w14:schemeClr w14:val="tx1"/>
            </w14:solidFill>
          </w14:textFill>
        </w:rPr>
        <w:fldChar w:fldCharType="end"/>
      </w:r>
    </w:p>
    <w:p>
      <w:pPr>
        <w:pStyle w:val="16"/>
        <w:tabs>
          <w:tab w:val="right" w:leader="dot" w:pos="9767"/>
        </w:tabs>
        <w:rPr>
          <w:rFonts w:asciiTheme="minorHAnsi" w:hAnsiTheme="minorHAnsi" w:eastAsiaTheme="minorEastAsia"/>
          <w:color w:val="000000" w:themeColor="text1"/>
          <w:kern w:val="2"/>
          <w:sz w:val="21"/>
          <w:u w:val="none"/>
          <w:lang w:eastAsia="zh-CN"/>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"_Toc78268075" </w:instrText>
      </w:r>
      <w:r>
        <w:rPr>
          <w:color w:val="000000" w:themeColor="text1"/>
          <w:u w:val="none"/>
          <w14:textFill>
            <w14:solidFill>
              <w14:schemeClr w14:val="tx1"/>
            </w14:solidFill>
          </w14:textFill>
        </w:rPr>
        <w:fldChar w:fldCharType="separate"/>
      </w:r>
      <w:r>
        <w:rPr>
          <w:rStyle w:val="31"/>
          <w:rFonts w:eastAsia="宋体"/>
          <w:bCs/>
          <w:color w:val="000000" w:themeColor="text1"/>
          <w:u w:val="none"/>
          <w:lang w:eastAsia="zh-CN"/>
          <w14:textFill>
            <w14:solidFill>
              <w14:schemeClr w14:val="tx1"/>
            </w14:solidFill>
          </w14:textFill>
        </w:rPr>
        <w:t xml:space="preserve">Supplementary </w:t>
      </w:r>
      <w:r>
        <w:rPr>
          <w:rStyle w:val="31"/>
          <w:rFonts w:hint="eastAsia" w:eastAsia="宋体"/>
          <w:bCs/>
          <w:color w:val="000000" w:themeColor="text1"/>
          <w:u w:val="none"/>
          <w:lang w:val="en-US" w:eastAsia="zh-CN"/>
          <w14:textFill>
            <w14:solidFill>
              <w14:schemeClr w14:val="tx1"/>
            </w14:solidFill>
          </w14:textFill>
        </w:rPr>
        <w:t>Table</w:t>
      </w:r>
      <w:r>
        <w:rPr>
          <w:rStyle w:val="31"/>
          <w:rFonts w:eastAsia="宋体"/>
          <w:bCs/>
          <w:color w:val="000000" w:themeColor="text1"/>
          <w:u w:val="none"/>
          <w:lang w:eastAsia="zh-CN"/>
          <w14:textFill>
            <w14:solidFill>
              <w14:schemeClr w14:val="tx1"/>
            </w14:solidFill>
          </w14:textFill>
        </w:rPr>
        <w:t xml:space="preserve"> </w:t>
      </w:r>
      <w:r>
        <w:rPr>
          <w:rStyle w:val="31"/>
          <w:rFonts w:hint="eastAsia" w:eastAsia="宋体"/>
          <w:bCs/>
          <w:color w:val="000000" w:themeColor="text1"/>
          <w:u w:val="none"/>
          <w:lang w:val="en-US" w:eastAsia="zh-CN"/>
          <w14:textFill>
            <w14:solidFill>
              <w14:schemeClr w14:val="tx1"/>
            </w14:solidFill>
          </w14:textFill>
        </w:rPr>
        <w:t>3</w:t>
      </w:r>
      <w:r>
        <w:rPr>
          <w:rStyle w:val="31"/>
          <w:rFonts w:eastAsia="宋体"/>
          <w:bCs/>
          <w:color w:val="000000" w:themeColor="text1"/>
          <w:u w:val="none"/>
          <w:lang w:eastAsia="zh-CN"/>
          <w14:textFill>
            <w14:solidFill>
              <w14:schemeClr w14:val="tx1"/>
            </w14:solidFill>
          </w14:textFill>
        </w:rPr>
        <w:t xml:space="preserve">  </w:t>
      </w:r>
      <w:r>
        <w:rPr>
          <w:rFonts w:hint="eastAsia" w:cs="Times New Roman"/>
          <w:szCs w:val="24"/>
        </w:rPr>
        <w:t>Quality assessment of included studies based on the Newcastle-Ottawa Scale score</w:t>
      </w:r>
      <w:r>
        <w:rPr>
          <w:rFonts w:hint="eastAsia" w:eastAsia="宋体" w:cs="Times New Roman"/>
          <w:szCs w:val="24"/>
          <w:lang w:val="en-US" w:eastAsia="zh-CN"/>
        </w:rPr>
        <w:t>.</w:t>
      </w:r>
      <w:r>
        <w:rPr>
          <w:color w:val="000000" w:themeColor="text1"/>
          <w:u w:val="none"/>
          <w14:textFill>
            <w14:solidFill>
              <w14:schemeClr w14:val="tx1"/>
            </w14:solidFill>
          </w14:textFill>
        </w:rPr>
        <w:tab/>
      </w:r>
      <w:r>
        <w:rPr>
          <w:rFonts w:hint="eastAsia" w:eastAsia="宋体"/>
          <w:color w:val="000000" w:themeColor="text1"/>
          <w:u w:val="none"/>
          <w:lang w:val="en-US" w:eastAsia="zh-CN"/>
          <w14:textFill>
            <w14:solidFill>
              <w14:schemeClr w14:val="tx1"/>
            </w14:solidFill>
          </w14:textFill>
        </w:rPr>
        <w:t>8</w:t>
      </w:r>
      <w:r>
        <w:rPr>
          <w:color w:val="000000" w:themeColor="text1"/>
          <w:u w:val="none"/>
          <w14:textFill>
            <w14:solidFill>
              <w14:schemeClr w14:val="tx1"/>
            </w14:solidFill>
          </w14:textFill>
        </w:rPr>
        <w:fldChar w:fldCharType="end"/>
      </w:r>
    </w:p>
    <w:p>
      <w:pPr>
        <w:pStyle w:val="16"/>
        <w:tabs>
          <w:tab w:val="right" w:leader="dot" w:pos="9767"/>
        </w:tabs>
        <w:rPr>
          <w:rFonts w:asciiTheme="minorHAnsi" w:hAnsiTheme="minorHAnsi" w:eastAsiaTheme="minorEastAsia"/>
          <w:color w:val="000000" w:themeColor="text1"/>
          <w:kern w:val="2"/>
          <w:sz w:val="21"/>
          <w:u w:val="none"/>
          <w:lang w:eastAsia="zh-CN"/>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"_Toc78268075" </w:instrText>
      </w:r>
      <w:r>
        <w:rPr>
          <w:color w:val="000000" w:themeColor="text1"/>
          <w:u w:val="none"/>
          <w14:textFill>
            <w14:solidFill>
              <w14:schemeClr w14:val="tx1"/>
            </w14:solidFill>
          </w14:textFill>
        </w:rPr>
        <w:fldChar w:fldCharType="separate"/>
      </w:r>
      <w:r>
        <w:rPr>
          <w:rStyle w:val="31"/>
          <w:rFonts w:eastAsia="宋体"/>
          <w:bCs/>
          <w:color w:val="000000" w:themeColor="text1"/>
          <w:u w:val="none"/>
          <w:lang w:eastAsia="zh-CN"/>
          <w14:textFill>
            <w14:solidFill>
              <w14:schemeClr w14:val="tx1"/>
            </w14:solidFill>
          </w14:textFill>
        </w:rPr>
        <w:t xml:space="preserve">Supplementary Figure 1  </w:t>
      </w:r>
      <w:r>
        <w:rPr>
          <w:rFonts w:hint="eastAsia"/>
        </w:rPr>
        <w:t xml:space="preserve">Network </w:t>
      </w:r>
      <w:r>
        <w:rPr>
          <w:rFonts w:hint="eastAsia" w:eastAsia="宋体"/>
          <w:lang w:val="en-US" w:eastAsia="zh-CN"/>
        </w:rPr>
        <w:t>e</w:t>
      </w:r>
      <w:r>
        <w:rPr>
          <w:rFonts w:hint="eastAsia"/>
        </w:rPr>
        <w:t>vidence Plot</w:t>
      </w:r>
      <w:r>
        <w:rPr>
          <w:color w:val="000000" w:themeColor="text1"/>
          <w:u w:val="none"/>
          <w14:textFill>
            <w14:solidFill>
              <w14:schemeClr w14:val="tx1"/>
            </w14:solidFill>
          </w14:textFill>
        </w:rPr>
        <w:tab/>
      </w:r>
      <w:r>
        <w:rPr>
          <w:rFonts w:hint="eastAsia" w:eastAsia="宋体"/>
          <w:color w:val="000000" w:themeColor="text1"/>
          <w:u w:val="none"/>
          <w:lang w:val="en-US" w:eastAsia="zh-CN"/>
          <w14:textFill>
            <w14:solidFill>
              <w14:schemeClr w14:val="tx1"/>
            </w14:solidFill>
          </w14:textFill>
        </w:rPr>
        <w:t>9</w:t>
      </w:r>
      <w:r>
        <w:rPr>
          <w:color w:val="000000" w:themeColor="text1"/>
          <w:u w:val="none"/>
          <w14:textFill>
            <w14:solidFill>
              <w14:schemeClr w14:val="tx1"/>
            </w14:solidFill>
          </w14:textFill>
        </w:rPr>
        <w:fldChar w:fldCharType="end"/>
      </w:r>
    </w:p>
    <w:p>
      <w:pPr>
        <w:pStyle w:val="16"/>
        <w:tabs>
          <w:tab w:val="right" w:leader="dot" w:pos="9767"/>
        </w:tabs>
        <w:rPr>
          <w:rFonts w:hint="eastAsia" w:eastAsia="宋体"/>
          <w:color w:val="000000" w:themeColor="text1"/>
          <w:u w:val="none"/>
          <w:lang w:val="en-US" w:eastAsia="zh-CN"/>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"_Toc78268075" </w:instrText>
      </w:r>
      <w:r>
        <w:rPr>
          <w:color w:val="000000" w:themeColor="text1"/>
          <w:u w:val="none"/>
          <w14:textFill>
            <w14:solidFill>
              <w14:schemeClr w14:val="tx1"/>
            </w14:solidFill>
          </w14:textFill>
        </w:rPr>
        <w:fldChar w:fldCharType="separate"/>
      </w:r>
      <w:r>
        <w:rPr>
          <w:rStyle w:val="31"/>
          <w:rFonts w:eastAsia="宋体"/>
          <w:bCs/>
          <w:color w:val="000000" w:themeColor="text1"/>
          <w:u w:val="none"/>
          <w:lang w:eastAsia="zh-CN"/>
          <w14:textFill>
            <w14:solidFill>
              <w14:schemeClr w14:val="tx1"/>
            </w14:solidFill>
          </w14:textFill>
        </w:rPr>
        <w:t xml:space="preserve">Supplementary Figure </w:t>
      </w:r>
      <w:r>
        <w:rPr>
          <w:rStyle w:val="31"/>
          <w:rFonts w:hint="eastAsia" w:eastAsia="宋体"/>
          <w:bCs/>
          <w:color w:val="000000" w:themeColor="text1"/>
          <w:u w:val="none"/>
          <w:lang w:val="en-US" w:eastAsia="zh-CN"/>
          <w14:textFill>
            <w14:solidFill>
              <w14:schemeClr w14:val="tx1"/>
            </w14:solidFill>
          </w14:textFill>
        </w:rPr>
        <w:t>2</w:t>
      </w:r>
      <w:r>
        <w:rPr>
          <w:rStyle w:val="31"/>
          <w:rFonts w:eastAsia="宋体"/>
          <w:bCs/>
          <w:color w:val="000000" w:themeColor="text1"/>
          <w:u w:val="none"/>
          <w:lang w:eastAsia="zh-CN"/>
          <w14:textFill>
            <w14:solidFill>
              <w14:schemeClr w14:val="tx1"/>
            </w14:solidFill>
          </w14:textFill>
        </w:rPr>
        <w:t xml:space="preserve">  </w:t>
      </w:r>
      <w:r>
        <w:rPr>
          <w:rFonts w:hint="eastAsia" w:cs="Times New Roman"/>
          <w:i w:val="0"/>
          <w:iCs w:val="0"/>
          <w:color w:val="000000" w:themeColor="text1"/>
          <w:szCs w:val="24"/>
          <w14:textFill>
            <w14:solidFill>
              <w14:schemeClr w14:val="tx1"/>
            </w14:solidFill>
          </w14:textFill>
        </w:rPr>
        <w:t>Predictive intervals plot</w:t>
      </w:r>
      <w:r>
        <w:rPr>
          <w:rFonts w:hint="eastAsia" w:cs="Times New Roman"/>
          <w:i w:val="0"/>
          <w:iCs w:val="0"/>
          <w:color w:val="000000" w:themeColor="text1"/>
          <w:szCs w:val="24"/>
          <w:lang w:val="en-US" w:eastAsia="zh-CN"/>
          <w14:textFill>
            <w14:solidFill>
              <w14:schemeClr w14:val="tx1"/>
            </w14:solidFill>
          </w14:textFill>
        </w:rPr>
        <w:t>s</w:t>
      </w:r>
      <w:r>
        <w:rPr>
          <w:rFonts w:hint="eastAsia" w:cs="Times New Roman"/>
          <w:i w:val="0"/>
          <w:iCs w:val="0"/>
          <w:color w:val="000000" w:themeColor="text1"/>
          <w:szCs w:val="24"/>
          <w14:textFill>
            <w14:solidFill>
              <w14:schemeClr w14:val="tx1"/>
            </w14:solidFill>
          </w14:textFill>
        </w:rPr>
        <w:t xml:space="preserve">  for </w:t>
      </w:r>
      <w:r>
        <w:rPr>
          <w:rFonts w:hint="eastAsia" w:cs="Times New Roman"/>
          <w:i w:val="0"/>
          <w:iCs w:val="0"/>
          <w:color w:val="000000" w:themeColor="text1"/>
          <w:szCs w:val="24"/>
          <w:lang w:val="en-US" w:eastAsia="zh-CN"/>
          <w14:textFill>
            <w14:solidFill>
              <w14:schemeClr w14:val="tx1"/>
            </w14:solidFill>
          </w14:textFill>
        </w:rPr>
        <w:t>safety</w:t>
      </w:r>
      <w:r>
        <w:rPr>
          <w:color w:val="000000" w:themeColor="text1"/>
          <w:u w:val="none"/>
          <w14:textFill>
            <w14:solidFill>
              <w14:schemeClr w14:val="tx1"/>
            </w14:solidFill>
          </w14:textFill>
        </w:rPr>
        <w:tab/>
      </w:r>
      <w:r>
        <w:rPr>
          <w:rFonts w:hint="eastAsia" w:eastAsia="宋体"/>
          <w:color w:val="000000" w:themeColor="text1"/>
          <w:u w:val="none"/>
          <w:lang w:val="en-US" w:eastAsia="zh-CN"/>
          <w14:textFill>
            <w14:solidFill>
              <w14:schemeClr w14:val="tx1"/>
            </w14:solidFill>
          </w14:textFill>
        </w:rPr>
        <w:t>1</w:t>
      </w:r>
      <w:r>
        <w:rPr>
          <w:color w:val="000000" w:themeColor="text1"/>
          <w:u w:val="none"/>
          <w14:textFill>
            <w14:solidFill>
              <w14:schemeClr w14:val="tx1"/>
            </w14:solidFill>
          </w14:textFill>
        </w:rPr>
        <w:fldChar w:fldCharType="end"/>
      </w:r>
      <w:r>
        <w:rPr>
          <w:rFonts w:hint="eastAsia" w:eastAsia="宋体"/>
          <w:color w:val="000000" w:themeColor="text1"/>
          <w:u w:val="none"/>
          <w:lang w:val="en-US" w:eastAsia="zh-CN"/>
          <w14:textFill>
            <w14:solidFill>
              <w14:schemeClr w14:val="tx1"/>
            </w14:solidFill>
          </w14:textFill>
        </w:rPr>
        <w:t>0</w:t>
      </w:r>
    </w:p>
    <w:p>
      <w:pPr>
        <w:pStyle w:val="16"/>
        <w:tabs>
          <w:tab w:val="right" w:leader="dot" w:pos="9767"/>
        </w:tabs>
        <w:rPr>
          <w:rFonts w:hint="eastAsia" w:eastAsia="宋体" w:asciiTheme="minorHAnsi" w:hAnsiTheme="minorHAnsi"/>
          <w:kern w:val="2"/>
          <w:sz w:val="21"/>
          <w:u w:val="none"/>
          <w:lang w:val="en-US" w:eastAsia="zh-CN"/>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"_Toc78268075" </w:instrText>
      </w:r>
      <w:r>
        <w:rPr>
          <w:color w:val="000000" w:themeColor="text1"/>
          <w:u w:val="none"/>
          <w14:textFill>
            <w14:solidFill>
              <w14:schemeClr w14:val="tx1"/>
            </w14:solidFill>
          </w14:textFill>
        </w:rPr>
        <w:fldChar w:fldCharType="separate"/>
      </w:r>
      <w:r>
        <w:rPr>
          <w:rStyle w:val="31"/>
          <w:rFonts w:eastAsia="宋体"/>
          <w:bCs/>
          <w:color w:val="000000" w:themeColor="text1"/>
          <w:u w:val="none"/>
          <w:lang w:eastAsia="zh-CN"/>
          <w14:textFill>
            <w14:solidFill>
              <w14:schemeClr w14:val="tx1"/>
            </w14:solidFill>
          </w14:textFill>
        </w:rPr>
        <w:t xml:space="preserve">Supplementary Figure </w:t>
      </w:r>
      <w:r>
        <w:rPr>
          <w:rStyle w:val="31"/>
          <w:rFonts w:hint="eastAsia" w:eastAsia="宋体"/>
          <w:bCs/>
          <w:color w:val="000000" w:themeColor="text1"/>
          <w:u w:val="none"/>
          <w:lang w:val="en-US" w:eastAsia="zh-CN"/>
          <w14:textFill>
            <w14:solidFill>
              <w14:schemeClr w14:val="tx1"/>
            </w14:solidFill>
          </w14:textFill>
        </w:rPr>
        <w:t>3</w:t>
      </w:r>
      <w:r>
        <w:rPr>
          <w:rStyle w:val="31"/>
          <w:rFonts w:eastAsia="宋体"/>
          <w:bCs/>
          <w:color w:val="000000" w:themeColor="text1"/>
          <w:u w:val="none"/>
          <w:lang w:eastAsia="zh-CN"/>
          <w14:textFill>
            <w14:solidFill>
              <w14:schemeClr w14:val="tx1"/>
            </w14:solidFill>
          </w14:textFill>
        </w:rPr>
        <w:t xml:space="preserve">  </w:t>
      </w:r>
      <w:r>
        <w:rPr>
          <w:rFonts w:hint="eastAsia" w:cs="Times New Roman"/>
          <w:i w:val="0"/>
          <w:iCs w:val="0"/>
          <w:color w:val="000000" w:themeColor="text1"/>
          <w:szCs w:val="24"/>
          <w:lang w:val="en-US" w:eastAsia="zh-CN"/>
          <w14:textFill>
            <w14:solidFill>
              <w14:schemeClr w14:val="tx1"/>
            </w14:solidFill>
          </w14:textFill>
        </w:rPr>
        <w:t>C</w:t>
      </w:r>
      <w:r>
        <w:rPr>
          <w:rFonts w:hint="eastAsia" w:cs="Times New Roman"/>
          <w:i w:val="0"/>
          <w:iCs w:val="0"/>
          <w:color w:val="000000" w:themeColor="text1"/>
          <w:szCs w:val="24"/>
          <w14:textFill>
            <w14:solidFill>
              <w14:schemeClr w14:val="tx1"/>
            </w14:solidFill>
          </w14:textFill>
        </w:rPr>
        <w:t>umulative r</w:t>
      </w:r>
      <w:bookmarkStart w:id="2" w:name="_GoBack"/>
      <w:bookmarkEnd w:id="2"/>
      <w:r>
        <w:rPr>
          <w:rFonts w:hint="eastAsia" w:cs="Times New Roman"/>
          <w:i w:val="0"/>
          <w:iCs w:val="0"/>
          <w:color w:val="000000" w:themeColor="text1"/>
          <w:szCs w:val="24"/>
          <w14:textFill>
            <w14:solidFill>
              <w14:schemeClr w14:val="tx1"/>
            </w14:solidFill>
          </w14:textFill>
        </w:rPr>
        <w:t>anking probability graph</w:t>
      </w:r>
      <w:r>
        <w:rPr>
          <w:rFonts w:hint="eastAsia" w:cs="Times New Roman"/>
          <w:i w:val="0"/>
          <w:iCs w:val="0"/>
          <w:color w:val="000000" w:themeColor="text1"/>
          <w:szCs w:val="24"/>
          <w:lang w:val="en-US" w:eastAsia="zh-CN"/>
          <w14:textFill>
            <w14:solidFill>
              <w14:schemeClr w14:val="tx1"/>
            </w14:solidFill>
          </w14:textFill>
        </w:rPr>
        <w:t>s</w:t>
      </w:r>
      <w:r>
        <w:rPr>
          <w:rFonts w:hint="eastAsia" w:cs="Times New Roman"/>
          <w:i w:val="0"/>
          <w:iCs w:val="0"/>
          <w:color w:val="000000" w:themeColor="text1"/>
          <w:szCs w:val="24"/>
          <w14:textFill>
            <w14:solidFill>
              <w14:schemeClr w14:val="tx1"/>
            </w14:solidFill>
          </w14:textFill>
        </w:rPr>
        <w:t xml:space="preserve"> for </w:t>
      </w:r>
      <w:r>
        <w:rPr>
          <w:rFonts w:hint="eastAsia" w:cs="Times New Roman"/>
          <w:i w:val="0"/>
          <w:iCs w:val="0"/>
          <w:color w:val="000000" w:themeColor="text1"/>
          <w:szCs w:val="24"/>
          <w:lang w:val="en-US" w:eastAsia="zh-CN"/>
          <w14:textFill>
            <w14:solidFill>
              <w14:schemeClr w14:val="tx1"/>
            </w14:solidFill>
          </w14:textFill>
        </w:rPr>
        <w:t>safety</w:t>
      </w:r>
      <w:r>
        <w:rPr>
          <w:color w:val="000000" w:themeColor="text1"/>
          <w:u w:val="none"/>
          <w14:textFill>
            <w14:solidFill>
              <w14:schemeClr w14:val="tx1"/>
            </w14:solidFill>
          </w14:textFill>
        </w:rPr>
        <w:tab/>
      </w:r>
      <w:r>
        <w:rPr>
          <w:rFonts w:hint="eastAsia" w:eastAsia="宋体"/>
          <w:color w:val="000000" w:themeColor="text1"/>
          <w:u w:val="none"/>
          <w:lang w:val="en-US" w:eastAsia="zh-CN"/>
          <w14:textFill>
            <w14:solidFill>
              <w14:schemeClr w14:val="tx1"/>
            </w14:solidFill>
          </w14:textFill>
        </w:rPr>
        <w:t>1</w:t>
      </w:r>
      <w:r>
        <w:rPr>
          <w:color w:val="000000" w:themeColor="text1"/>
          <w:u w:val="none"/>
          <w14:textFill>
            <w14:solidFill>
              <w14:schemeClr w14:val="tx1"/>
            </w14:solidFill>
          </w14:textFill>
        </w:rPr>
        <w:fldChar w:fldCharType="end"/>
      </w:r>
      <w:r>
        <w:rPr>
          <w:rFonts w:hint="eastAsia" w:eastAsia="宋体"/>
          <w:color w:val="000000" w:themeColor="text1"/>
          <w:u w:val="none"/>
          <w:lang w:val="en-US" w:eastAsia="zh-CN"/>
          <w14:textFill>
            <w14:solidFill>
              <w14:schemeClr w14:val="tx1"/>
            </w14:solidFill>
          </w14:textFill>
        </w:rPr>
        <w:t>1</w:t>
      </w:r>
    </w:p>
    <w:p>
      <w:pPr>
        <w:rPr>
          <w:b/>
          <w:bCs/>
          <w:szCs w:val="24"/>
          <w:u w:val="none"/>
        </w:rPr>
        <w:sectPr>
          <w:headerReference r:id="rId5" w:type="first"/>
          <w:footerReference r:id="rId6" w:type="default"/>
          <w:headerReference r:id="rId4" w:type="even"/>
          <w:footerReference r:id="rId7" w:type="even"/>
          <w:pgSz w:w="12240" w:h="15840"/>
          <w:pgMar w:top="1138" w:right="1181" w:bottom="1138" w:left="1282" w:header="720" w:footer="720" w:gutter="0"/>
          <w:cols w:space="720" w:num="1"/>
          <w:titlePg/>
          <w:docGrid w:linePitch="360" w:charSpace="0"/>
        </w:sectPr>
      </w:pPr>
    </w:p>
    <w:p>
      <w:pPr>
        <w:pStyle w:val="2"/>
        <w:numPr>
          <w:ilvl w:val="0"/>
          <w:numId w:val="0"/>
        </w:numPr>
        <w:rPr>
          <w:rFonts w:eastAsia="宋体"/>
          <w:b w:val="0"/>
          <w:bCs/>
          <w:lang w:eastAsia="zh-CN"/>
        </w:rPr>
      </w:pPr>
      <w:bookmarkStart w:id="0" w:name="_Toc78268073"/>
      <w:r>
        <w:rPr>
          <w:rFonts w:hint="eastAsia"/>
          <w:bCs/>
        </w:rPr>
        <w:t>Supplementary</w:t>
      </w:r>
      <w:r>
        <w:rPr>
          <w:rFonts w:hint="eastAsia" w:eastAsia="宋体"/>
          <w:bCs/>
          <w:lang w:eastAsia="zh-CN"/>
        </w:rPr>
        <w:t xml:space="preserve"> Table 1 </w:t>
      </w:r>
      <w:r>
        <w:rPr>
          <w:rFonts w:eastAsia="宋体"/>
          <w:b w:val="0"/>
          <w:bCs/>
          <w:lang w:eastAsia="zh-CN"/>
        </w:rPr>
        <w:t xml:space="preserve"> </w:t>
      </w:r>
      <w:r>
        <w:rPr>
          <w:rFonts w:hint="eastAsia" w:eastAsia="宋体"/>
          <w:bCs/>
          <w:lang w:eastAsia="zh-CN"/>
        </w:rPr>
        <w:t>Search strategy</w:t>
      </w:r>
      <w:bookmarkEnd w:id="0"/>
    </w:p>
    <w:tbl>
      <w:tblPr>
        <w:tblStyle w:val="24"/>
        <w:tblW w:w="137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70"/>
        <w:gridCol w:w="11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70" w:type="dxa"/>
            <w:tcBorders>
              <w:top w:val="single" w:color="auto" w:sz="4" w:space="0"/>
              <w:bottom w:val="single" w:color="auto" w:sz="4" w:space="0"/>
            </w:tcBorders>
            <w:vAlign w:val="center"/>
          </w:tcPr>
          <w:p>
            <w:pPr>
              <w:rPr>
                <w:rFonts w:ascii="Times New Roman Regular" w:hAnsi="Times New Roman Regular" w:eastAsia="Songti SC Regular" w:cs="Times New Roman Regular"/>
                <w:b/>
                <w:bCs/>
                <w:szCs w:val="24"/>
                <w:lang w:eastAsia="zh-CN"/>
              </w:rPr>
            </w:pPr>
            <w:r>
              <w:rPr>
                <w:rFonts w:hint="eastAsia" w:ascii="Times New Roman Regular" w:hAnsi="Times New Roman Regular" w:eastAsia="Songti SC Regular" w:cs="Times New Roman Regular"/>
                <w:b/>
                <w:bCs/>
                <w:szCs w:val="24"/>
                <w:lang w:eastAsia="zh-CN"/>
              </w:rPr>
              <w:t>Databases</w:t>
            </w:r>
          </w:p>
        </w:tc>
        <w:tc>
          <w:tcPr>
            <w:tcW w:w="11458" w:type="dxa"/>
            <w:tcBorders>
              <w:top w:val="single" w:color="auto" w:sz="4" w:space="0"/>
              <w:bottom w:val="single" w:color="auto" w:sz="4" w:space="0"/>
            </w:tcBorders>
            <w:vAlign w:val="center"/>
          </w:tcPr>
          <w:p>
            <w:pPr>
              <w:jc w:val="center"/>
              <w:rPr>
                <w:rFonts w:ascii="Times New Roman Regular" w:hAnsi="Times New Roman Regular" w:eastAsia="Songti SC Regular" w:cs="Times New Roman Regular"/>
                <w:b/>
                <w:bCs/>
                <w:szCs w:val="24"/>
                <w:lang w:eastAsia="zh-CN"/>
              </w:rPr>
            </w:pPr>
            <w:r>
              <w:rPr>
                <w:rFonts w:hint="eastAsia" w:ascii="Times New Roman Regular" w:hAnsi="Times New Roman Regular" w:eastAsia="Songti SC Regular" w:cs="Times New Roman Regular"/>
                <w:b/>
                <w:bCs/>
                <w:szCs w:val="24"/>
                <w:lang w:eastAsia="zh-CN"/>
              </w:rPr>
              <w:t>Search items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4" w:hRule="atLeast"/>
          <w:jc w:val="center"/>
        </w:trPr>
        <w:tc>
          <w:tcPr>
            <w:tcW w:w="2270" w:type="dxa"/>
            <w:vAlign w:val="center"/>
          </w:tcPr>
          <w:p>
            <w:pPr>
              <w:rPr>
                <w:rFonts w:ascii="Times New Roman Regular" w:hAnsi="Times New Roman Regular" w:eastAsia="Songti SC Regular" w:cs="Times New Roman Regular"/>
                <w:szCs w:val="24"/>
                <w:lang w:eastAsia="zh-CN"/>
              </w:rPr>
            </w:pPr>
            <w:r>
              <w:rPr>
                <w:rFonts w:hint="eastAsia" w:ascii="Times New Roman Regular" w:hAnsi="Times New Roman Regular" w:eastAsia="Songti SC Regular" w:cs="Times New Roman Regular"/>
                <w:szCs w:val="24"/>
                <w:lang w:eastAsia="zh-CN"/>
              </w:rPr>
              <w:t>Pub</w:t>
            </w:r>
            <w:r>
              <w:rPr>
                <w:rFonts w:ascii="Times New Roman Regular" w:hAnsi="Times New Roman Regular" w:eastAsia="Songti SC Regular" w:cs="Times New Roman Regular"/>
                <w:szCs w:val="24"/>
                <w:lang w:eastAsia="zh-CN"/>
              </w:rPr>
              <w:t>M</w:t>
            </w:r>
            <w:r>
              <w:rPr>
                <w:rFonts w:hint="eastAsia" w:ascii="Times New Roman Regular" w:hAnsi="Times New Roman Regular" w:eastAsia="Songti SC Regular" w:cs="Times New Roman Regular"/>
                <w:szCs w:val="24"/>
                <w:lang w:eastAsia="zh-CN"/>
              </w:rPr>
              <w:t>ed</w:t>
            </w:r>
          </w:p>
        </w:tc>
        <w:tc>
          <w:tcPr>
            <w:tcW w:w="11458" w:type="dxa"/>
            <w:vAlign w:val="center"/>
          </w:tcPr>
          <w:p>
            <w:pPr>
              <w:rPr>
                <w:rFonts w:hint="default" w:ascii="Times New Roman" w:hAnsi="Times New Roman" w:eastAsia="宋体" w:cs="Times New Roman"/>
                <w:highlight w:val="none"/>
                <w:lang w:val="en-US" w:eastAsia="zh-CN"/>
              </w:rPr>
            </w:pPr>
            <w:r>
              <w:rPr>
                <w:rFonts w:cs="Times New Roman"/>
                <w:sz w:val="20"/>
              </w:rPr>
              <w:t>((((((((((((((((((((((((((((immunotherapy[Title/Abstract]) OR ("immune checkpoint inhibitors"[Title/Abstract])</w:t>
            </w:r>
            <w:r>
              <w:rPr>
                <w:rFonts w:hint="eastAsia" w:eastAsia="宋体" w:cs="Times New Roman"/>
                <w:sz w:val="20"/>
                <w:lang w:val="en-US" w:eastAsia="zh-CN"/>
              </w:rPr>
              <w:t xml:space="preserve"> </w:t>
            </w:r>
            <w:r>
              <w:rPr>
                <w:rFonts w:cs="Times New Roman"/>
                <w:sz w:val="20"/>
              </w:rPr>
              <w:t>OR ("</w:t>
            </w:r>
            <w:r>
              <w:rPr>
                <w:rFonts w:hint="eastAsia" w:eastAsia="宋体" w:cs="Times New Roman"/>
                <w:sz w:val="20"/>
                <w:lang w:val="en-US" w:eastAsia="zh-CN"/>
              </w:rPr>
              <w:t>ICI</w:t>
            </w:r>
            <w:r>
              <w:rPr>
                <w:rFonts w:cs="Times New Roman"/>
                <w:sz w:val="20"/>
              </w:rPr>
              <w:t>"[Title/Abstract])) OR ("programmed cell death 1 receptor"[Title/Abstract])) OR ("programmed cell death ligand 1"[Title/Abstract])) OR ("cytotoxic T lymphocyte-associated antigen-4 antigen"[Title/Abstract])) OR ("CTLA-4 antigen"[Title/Abstract])) OR (anti-CTLA-4[Title/Abstract])) OR (CTLA-4[Title/Abstract])) OR (anti-PD-1[Title/Abstract])) OR (anti-PD-L1[Title/Abstract])) OR (PD-1[Title/Abstract])) OR (PD-L1[Title/Abstract])) OR (</w:t>
            </w:r>
            <w:r>
              <w:rPr>
                <w:rFonts w:hint="eastAsia" w:eastAsia="宋体" w:cs="Times New Roman"/>
                <w:sz w:val="20"/>
                <w:lang w:val="en-US" w:eastAsia="zh-CN"/>
              </w:rPr>
              <w:t>A</w:t>
            </w:r>
            <w:r>
              <w:rPr>
                <w:rFonts w:cs="Times New Roman"/>
                <w:sz w:val="20"/>
              </w:rPr>
              <w:t>velumab[Title/Abstract])) OR (Atezolizumab[Title/Abstract])) OR (</w:t>
            </w:r>
            <w:r>
              <w:rPr>
                <w:rFonts w:hint="eastAsia" w:eastAsia="宋体" w:cs="Times New Roman"/>
                <w:sz w:val="20"/>
                <w:lang w:val="en-US" w:eastAsia="zh-CN"/>
              </w:rPr>
              <w:t>C</w:t>
            </w:r>
            <w:r>
              <w:rPr>
                <w:rFonts w:cs="Times New Roman"/>
                <w:sz w:val="20"/>
              </w:rPr>
              <w:t>emiplimab[Title/Abstract])) OR (Camrelizumab[Title/Abstract])) OR (Durvalumab[Title/Abstract])) OR (Ipilimumab[Title/Abstract])) OR (Lambrolizumab[Title/Abstract])) OR (Nivolumab[Title/Abstract])) OR (Pembrolizumab[Title/Abstract])) OR (Sintilimab[Title/Abstract])) OR (Tremelimumab[Title/Abstract])) OR (Tislelizumab[Title/Abstract])) OR (Toripalimab[Title/Abstract])) ) AND ((((Neoadjuvant[Title/Abstract]) OR (Preoperative[Title/Abstract])) OR (Perioperative[Title/Abstract]))) AND ((((((((((((((((((("Esophageal Neoplasms"[MeSH Terms]) OR ("Cancer of Esophagus"[Title/Abstract])) OR ("Cancer of the Esophagus"[Title/Abstract])) OR ("Esophageal Cancer"[Title/Abstract])) OR ("Esophagus Cancer"[Title/Abstract])) OR ("esophageal neoplasm"[Title/Abstract])) OR ("Esophagus Neoplasm"[Title/Abstract])) OR ("carcinoma of esophagus"[Title/Abstract])) OR ("Esophageal squamous cell carcinoma"[Title/Abstract])) OR ("Esophageal squamous carcinoma"[Title/Abstract])) OR ("Esophageal squamous cell cancer"[Title/Abstract])) OR ("Esophageal carcinoma"[Title/Abstract])) OR ("esophageal adenocarcinoma"[Title/Abstract])) OR ("esophageal malignancy"[Title/Abstract])) OR (ESCC[Title/Abstract])) OR (Esophagus[Title/Abstract])) OR (Esophageal[Title/Abstract])) OR (oesophagus[Title/Abstract])) OR (oesophageal[Title/Abstract]))</w:t>
            </w:r>
            <w:r>
              <w:rPr>
                <w:rFonts w:hint="eastAsia" w:eastAsia="宋体" w:cs="Times New Roman"/>
                <w:sz w:val="20"/>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70" w:type="dxa"/>
            <w:vAlign w:val="center"/>
          </w:tcPr>
          <w:p>
            <w:pPr>
              <w:rPr>
                <w:rFonts w:ascii="Times New Roman Regular" w:hAnsi="Times New Roman Regular" w:eastAsia="Songti SC Regular" w:cs="Times New Roman Regular"/>
                <w:szCs w:val="24"/>
                <w:lang w:eastAsia="zh-CN"/>
              </w:rPr>
            </w:pPr>
            <w:r>
              <w:rPr>
                <w:rFonts w:hint="eastAsia" w:ascii="Times New Roman Regular" w:hAnsi="Times New Roman Regular" w:eastAsia="Songti SC Regular" w:cs="Times New Roman Regular"/>
                <w:szCs w:val="24"/>
                <w:lang w:eastAsia="zh-CN"/>
              </w:rPr>
              <w:t>EMBASE</w:t>
            </w:r>
          </w:p>
        </w:tc>
        <w:tc>
          <w:tcPr>
            <w:tcW w:w="11458" w:type="dxa"/>
            <w:vAlign w:val="center"/>
          </w:tcPr>
          <w:p>
            <w:pPr>
              <w:spacing w:before="0" w:after="0"/>
              <w:rPr>
                <w:rFonts w:cs="Times New Roman"/>
                <w:sz w:val="20"/>
              </w:rPr>
            </w:pPr>
            <w:r>
              <w:rPr>
                <w:rFonts w:cs="Times New Roman"/>
                <w:sz w:val="20"/>
              </w:rPr>
              <w:t>(immunotherapy:ti,ab,kw OR 'immune checkpoint inhibitors':ti,ab,kw OR '</w:t>
            </w:r>
            <w:r>
              <w:rPr>
                <w:rFonts w:hint="eastAsia" w:eastAsia="宋体" w:cs="Times New Roman"/>
                <w:sz w:val="20"/>
                <w:lang w:val="en-US" w:eastAsia="zh-CN"/>
              </w:rPr>
              <w:t>ICI</w:t>
            </w:r>
            <w:r>
              <w:rPr>
                <w:rFonts w:cs="Times New Roman"/>
                <w:sz w:val="20"/>
              </w:rPr>
              <w:t>':ti,ab,kw</w:t>
            </w:r>
            <w:r>
              <w:rPr>
                <w:rFonts w:hint="eastAsia" w:eastAsia="宋体" w:cs="Times New Roman"/>
                <w:sz w:val="20"/>
                <w:lang w:val="en-US" w:eastAsia="zh-CN"/>
              </w:rPr>
              <w:t xml:space="preserve"> </w:t>
            </w:r>
            <w:r>
              <w:rPr>
                <w:rFonts w:cs="Times New Roman"/>
                <w:sz w:val="20"/>
              </w:rPr>
              <w:t>OR 'programmed cell death 1 receptor':ti,ab,kw OR 'programmed cell death ligand 1':ti,ab,kw OR 'cytotoxic t lymphocyte-associated antigen-4 antigen':ti,ab,kw OR 'ctla-4 antigen':ti,ab,kw OR 'anti ctla 4':ti,ab,kw OR 'ctla 4':ti,ab,kw OR 'anti pd 1':ti,ab,kw OR 'anti pd l1':ti,ab,kw OR 'pd 1':ti,ab,kw OR 'pd l1':ti,ab,kw OR atezolizumab:ti,ab,kw OR avelumab:ti,ab,kw OR cemiplimab:ti,ab,kw OR camrelizumab:ti,ab,kw OR durvalumab:ti,ab,kw OR ipilimumab:ti,ab,kw OR lambrolizumab:ti,ab,kw OR nivolumab:ti,ab,kw OR pembrolizumab:ti,ab,kw OR sintilimab:ti,ab,kw OR toripalimab:ti,ab,kw OR tremelimumab:ti,ab,kw OR tislelizumab:ti,ab,kw) AND (neoadjuvant:ti,ab,kw OR preoperative:ti,ab,kw OR perioperative:ti,ab,kw) AND ('esophageal neoplasms':ti,ab,kw OR 'cancer of esophagus':ti,ab,kw OR 'cancer of the esophagus':ti,ab,kw OR 'esophageal cancer':ti,ab,kw OR 'esophagus cancer':ti,ab,kw OR 'esophageal neoplasm':ti,ab,kw OR 'esophagus neoplasm':ti,ab,kw OR 'carcinoma of esophagus':ti,ab,kw OR 'esophageal squamous cell carcinoma':ti,ab,kw OR 'esophageal squamous carcinoma':ti,ab,kw OR 'esophageal squamous cell cancer':ti,ab,kw OR 'esophageal carcinoma':ti,ab,kw OR 'esophageal adenocarcinoma':ti,ab,kw OR 'esophageal malignancy':ti,ab,kw OR escc:ti,ab,kw OR esophagus:ti,ab,kw OR esophageal:ti,ab,kw OR oesophagus:ti,ab,kw OR oesophageal:ti,ab,kw)</w:t>
            </w:r>
          </w:p>
          <w:p>
            <w:pPr>
              <w:spacing w:before="0" w:after="0"/>
              <w:rPr>
                <w:rFonts w:cs="Times New Roman"/>
                <w:sz w:val="2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70" w:type="dxa"/>
            <w:vAlign w:val="center"/>
          </w:tcPr>
          <w:p>
            <w:pPr>
              <w:rPr>
                <w:rFonts w:ascii="Times New Roman Regular" w:hAnsi="Times New Roman Regular" w:eastAsia="Songti SC Regular" w:cs="Times New Roman Regular"/>
                <w:szCs w:val="24"/>
                <w:lang w:eastAsia="zh-CN"/>
              </w:rPr>
            </w:pPr>
            <w:r>
              <w:rPr>
                <w:rFonts w:ascii="Times New Roman Regular" w:hAnsi="Times New Roman Regular" w:eastAsia="Songti SC Regular" w:cs="Times New Roman Regular"/>
                <w:szCs w:val="24"/>
                <w:lang w:eastAsia="zh-CN"/>
              </w:rPr>
              <w:t>Cochrane Library</w:t>
            </w:r>
          </w:p>
        </w:tc>
        <w:tc>
          <w:tcPr>
            <w:tcW w:w="11458" w:type="dxa"/>
            <w:vAlign w:val="center"/>
          </w:tcPr>
          <w:p>
            <w:pPr>
              <w:spacing w:before="0" w:after="0"/>
              <w:rPr>
                <w:rFonts w:cs="Times New Roman"/>
                <w:sz w:val="20"/>
              </w:rPr>
            </w:pPr>
            <w:r>
              <w:rPr>
                <w:rFonts w:cs="Times New Roman"/>
                <w:sz w:val="20"/>
              </w:rPr>
              <w:t>((immunotherapy):ti,ab,kw OR (“immune checkpoint inhibitors”):ti,ab,kw OR (</w:t>
            </w:r>
            <w:r>
              <w:rPr>
                <w:rFonts w:hint="eastAsia" w:eastAsia="宋体" w:cs="Times New Roman"/>
                <w:sz w:val="20"/>
                <w:lang w:val="en-US" w:eastAsia="zh-CN"/>
              </w:rPr>
              <w:t>ICI</w:t>
            </w:r>
            <w:r>
              <w:rPr>
                <w:rFonts w:cs="Times New Roman"/>
                <w:sz w:val="20"/>
              </w:rPr>
              <w:t>):ti,ab,kw OR (“programmed cell death 1 receptor”):ti,ab,kw OR (“programmed cell death ligand 1”):ti,ab,kw OR (“cytotoxic T lymphocyte-associated antigen-4 antigen”):ti,ab,kw OR (“CTLA-4 antigen”):ti,ab,kw OR (anti-CTLA-4):ti,ab,kw OR (CTLA-4):ti,ab,kw OR (anti-PD-1):ti,ab,kw OR (anti-PD-L1):ti,ab,kw OR (PD-1):ti,ab,kw OR (PD-L1):ti,ab,kw OR (</w:t>
            </w:r>
            <w:r>
              <w:rPr>
                <w:rFonts w:hint="eastAsia" w:eastAsia="宋体" w:cs="Times New Roman"/>
                <w:sz w:val="20"/>
                <w:lang w:val="en-US" w:eastAsia="zh-CN"/>
              </w:rPr>
              <w:t>A</w:t>
            </w:r>
            <w:r>
              <w:rPr>
                <w:rFonts w:cs="Times New Roman"/>
                <w:sz w:val="20"/>
              </w:rPr>
              <w:t>velumab):ti,ab,kw OR (Atezolizumab):ti,ab,kw OR (</w:t>
            </w:r>
            <w:r>
              <w:rPr>
                <w:rFonts w:hint="eastAsia" w:eastAsia="宋体" w:cs="Times New Roman"/>
                <w:sz w:val="20"/>
                <w:lang w:val="en-US" w:eastAsia="zh-CN"/>
              </w:rPr>
              <w:t>C</w:t>
            </w:r>
            <w:r>
              <w:rPr>
                <w:rFonts w:cs="Times New Roman"/>
                <w:sz w:val="20"/>
              </w:rPr>
              <w:t>emiplimab):ti,ab,kw OR (Camrelizumab):ti,ab,kw OR (Durvalumab):ti,ab,kw OR (Ipilimumab):ti,ab,kw OR (Lambrolizumab):ti,ab,kw OR (Nivolumab):ti,ab,kw OR (Pembrolizumab):ti,ab,kw OR (Sintilimab):ti,ab,kw OR (Toripalimab):ti,ab,kw OR (Tislelizumab):ti,ab,kw OR (Tremelimumab):ti,ab,kw) AND ((Neoadjuvant):ti,ab,kw OR (Preoperative):ti,ab,kw OR (Perioperative):ti,ab,kw) AND (("Esophageal Neoplasms"):ti,ab,kw OR ("Cancer of Esophagus"):ti,ab,kw OR ("Cancer of the Esophagus"):ti,ab,kw OR ("Esophageal Cancer"):ti,ab,kw OR ("Esophagus Cancer"):ti,ab,kw OR (“esophageal neoplasm”):ti,ab,kw OR ("Esophagus Neoplasm"):ti,ab,kw OR ("carcinoma of esophagus"):ti,ab,kw OR ("Esophageal squamous cell carcinoma"):ti,ab,kw OR ("Esophageal squamous carcinoma"):ti,ab,kw OR (“Esophageal squamous cell cancer”):ti,ab,kw OR ("Esophageal carcinoma"):ti,ab,kw OR (“esophageal adenocarcinoma”):ti,ab,kw OR (“esophageal malignancy”):ti,ab,kw OR (ESCC):ti,ab,kw OR (Esophagus):ti,ab,kw OR (Esophageal):ti,ab,kw OR (oesophagus):ti,ab,kw OR (oesophageal):ti,ab,kw)</w:t>
            </w:r>
          </w:p>
          <w:p>
            <w:pPr>
              <w:spacing w:before="0" w:after="0"/>
              <w:rPr>
                <w:rFonts w:cs="Times New Roman"/>
                <w:sz w:val="2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70" w:type="dxa"/>
            <w:vAlign w:val="center"/>
          </w:tcPr>
          <w:p>
            <w:pPr>
              <w:rPr>
                <w:rFonts w:ascii="Times New Roman Regular" w:hAnsi="Times New Roman Regular" w:eastAsia="Songti SC Regular" w:cs="Times New Roman Regular"/>
                <w:szCs w:val="24"/>
                <w:lang w:eastAsia="zh-CN"/>
              </w:rPr>
            </w:pPr>
            <w:r>
              <w:rPr>
                <w:rFonts w:ascii="Times New Roman Regular" w:hAnsi="Times New Roman Regular" w:eastAsia="Songti SC Regular" w:cs="Times New Roman Regular"/>
                <w:szCs w:val="24"/>
                <w:lang w:eastAsia="zh-CN"/>
              </w:rPr>
              <w:t>Web of Science</w:t>
            </w:r>
          </w:p>
        </w:tc>
        <w:tc>
          <w:tcPr>
            <w:tcW w:w="11458" w:type="dxa"/>
            <w:vAlign w:val="center"/>
          </w:tcPr>
          <w:p>
            <w:pPr>
              <w:spacing w:before="0" w:after="0"/>
              <w:rPr>
                <w:rFonts w:cs="Times New Roman"/>
                <w:sz w:val="20"/>
              </w:rPr>
            </w:pPr>
            <w:r>
              <w:rPr>
                <w:rFonts w:cs="Times New Roman"/>
                <w:sz w:val="20"/>
              </w:rPr>
              <w:t>(((((((((((((((((((((((((((TS=(immunotherapy)) OR TS=(“immune checkpoint inhibitors”)</w:t>
            </w:r>
            <w:r>
              <w:rPr>
                <w:rFonts w:hint="eastAsia" w:eastAsia="宋体" w:cs="Times New Roman"/>
                <w:sz w:val="20"/>
                <w:lang w:val="en-US" w:eastAsia="zh-CN"/>
              </w:rPr>
              <w:t xml:space="preserve"> </w:t>
            </w:r>
            <w:r>
              <w:rPr>
                <w:rFonts w:cs="Times New Roman"/>
                <w:sz w:val="20"/>
              </w:rPr>
              <w:t>OR TS=(“</w:t>
            </w:r>
            <w:r>
              <w:rPr>
                <w:rFonts w:hint="eastAsia" w:eastAsia="宋体" w:cs="Times New Roman"/>
                <w:sz w:val="20"/>
                <w:lang w:val="en-US" w:eastAsia="zh-CN"/>
              </w:rPr>
              <w:t>ICI</w:t>
            </w:r>
            <w:r>
              <w:rPr>
                <w:rFonts w:cs="Times New Roman"/>
                <w:sz w:val="20"/>
              </w:rPr>
              <w:t>”)) OR TS=(“programmed cell death 1 receptor”)) OR TS=(“programmed cell death ligand 1”)) OR TS=(“cytotoxic T lymphocyte-associated antigen-4 antigen”)) OR TS=(“CTLA-4 antigen”)) OR TS=(anti-CTLA-4)) OR TS=(CTLA-4)) OR TS=(anti-PD-1)) OR TS=(anti-PD-L1)) OR TS=(PD-1)) OR TS=(PD-L1)) OR TS=(Durvalumab)) OR TS=(Atezolizumab)) OR TS=(</w:t>
            </w:r>
            <w:r>
              <w:rPr>
                <w:rFonts w:hint="eastAsia" w:eastAsia="宋体" w:cs="Times New Roman"/>
                <w:sz w:val="20"/>
                <w:lang w:val="en-US" w:eastAsia="zh-CN"/>
              </w:rPr>
              <w:t>A</w:t>
            </w:r>
            <w:r>
              <w:rPr>
                <w:rFonts w:cs="Times New Roman"/>
                <w:sz w:val="20"/>
              </w:rPr>
              <w:t>velumab)) OR TS=(Camrelizumab)) OR TS=(cemiplimab)) OR TS=(Ipilimumab)) OR TS=(Lambrolizumab)) OR TS=(Nivolumab)) OR TS=(Pembrolizumab)) OR TS=(Sintilimab)) OR TS=(Tremelimumab)) OR TS=(Tislelizumab)) OR TS=(Toripalimab)))) AND ((((TS=(Neoadjuvant)) OR TS=(Preoperative)) OR TS=(Perioperative)) AND (((((((((((((((((((TS=("Esophageal Neoplasms")) OR TS=("Cancer of Esophagus")) OR TS=("Cancer of the Esophagus")) OR TS=("Esophageal Cancer")) OR TS=("Esophagus Cancer")) OR TS=(“esophageal neoplasm”)) OR TS=("Esophagus Neoplasm")) OR TS=("carcinoma of esophagus")) OR TS=("Esophageal squamous cell carcinoma")) OR TS=("Esophageal squamous carcinoma")) OR TS=(“Esophageal squamous cell cancer”)) OR TS=("Esophageal carcinoma")) OR TS=(“esophageal adenocarcinoma”)) OR TS=(“esophageal malignancy”)) OR TS=(ESCC)) OR TS=(Esophagus)) OR TS=(Esophageal)) OR TS=(oesophagus)) OR TS=(oesophageal))</w:t>
            </w:r>
          </w:p>
          <w:p>
            <w:pPr>
              <w:spacing w:before="0" w:after="0"/>
              <w:rPr>
                <w:rFonts w:hint="default" w:eastAsia="宋体" w:cs="Times New Roman"/>
                <w:sz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70" w:type="dxa"/>
            <w:vAlign w:val="center"/>
          </w:tcPr>
          <w:p>
            <w:pPr>
              <w:rPr>
                <w:rFonts w:ascii="Times New Roman Regular" w:hAnsi="Times New Roman Regular" w:eastAsia="Songti SC Regular" w:cs="Times New Roman Regular"/>
                <w:szCs w:val="24"/>
                <w:lang w:eastAsia="zh-CN"/>
              </w:rPr>
            </w:pPr>
            <w:r>
              <w:rPr>
                <w:rFonts w:hint="eastAsia" w:ascii="Times New Roman Regular" w:hAnsi="Times New Roman Regular" w:eastAsia="Songti SC Regular" w:cs="Times New Roman Regular"/>
                <w:szCs w:val="24"/>
                <w:lang w:eastAsia="zh-CN"/>
              </w:rPr>
              <w:t>CNKI</w:t>
            </w:r>
          </w:p>
        </w:tc>
        <w:tc>
          <w:tcPr>
            <w:tcW w:w="11458" w:type="dxa"/>
            <w:vAlign w:val="center"/>
          </w:tcPr>
          <w:p>
            <w:pPr>
              <w:spacing w:before="0" w:after="0"/>
              <w:rPr>
                <w:rFonts w:ascii="Times New Roman Regular" w:hAnsi="Times New Roman Regular" w:eastAsia="Songti SC Regular" w:cs="Times New Roman Regular"/>
                <w:sz w:val="20"/>
                <w:szCs w:val="20"/>
                <w:lang w:eastAsia="zh-CN"/>
              </w:rPr>
            </w:pPr>
            <w:r>
              <w:rPr>
                <w:rFonts w:ascii="Times New Roman Regular" w:hAnsi="Times New Roman Regular" w:eastAsia="Songti SC Regular" w:cs="Times New Roman Regular"/>
                <w:sz w:val="20"/>
                <w:szCs w:val="20"/>
                <w:lang w:eastAsia="zh-CN"/>
              </w:rPr>
              <w:t>TKA=(</w:t>
            </w:r>
            <w:r>
              <w:rPr>
                <w:rFonts w:hint="eastAsia" w:ascii="Times New Roman Regular" w:hAnsi="Times New Roman Regular" w:eastAsia="Songti SC Regular" w:cs="Times New Roman Regular"/>
                <w:sz w:val="20"/>
                <w:szCs w:val="20"/>
                <w:lang w:val="en-US" w:eastAsia="zh-CN"/>
              </w:rPr>
              <w:t>免疫 + 度伐利尤单抗 + 阿替利珠单抗 + 阿维单抗 + 帕博利珠单抗 + 纳武利尤单抗 + 特瑞普利单抗 + 替雷利珠单抗 + 卡瑞丽珠单抗 + 信迪力单抗 + 替西木单抗 + 伊匹单抗 + 派姆单抗 + 西米普利单抗</w:t>
            </w:r>
            <w:r>
              <w:rPr>
                <w:rFonts w:ascii="Times New Roman Regular" w:hAnsi="Times New Roman Regular" w:eastAsia="Songti SC Regular" w:cs="Times New Roman Regular"/>
                <w:sz w:val="20"/>
                <w:szCs w:val="20"/>
                <w:lang w:eastAsia="zh-CN"/>
              </w:rPr>
              <w:t>)</w:t>
            </w:r>
            <w:r>
              <w:rPr>
                <w:rFonts w:hint="eastAsia" w:ascii="Times New Roman Regular" w:hAnsi="Times New Roman Regular" w:eastAsia="Songti SC Regular" w:cs="Times New Roman Regular"/>
                <w:sz w:val="20"/>
                <w:szCs w:val="20"/>
                <w:lang w:val="en-US" w:eastAsia="zh-CN"/>
              </w:rPr>
              <w:t xml:space="preserve"> </w:t>
            </w:r>
            <w:r>
              <w:rPr>
                <w:rFonts w:ascii="Times New Roman Regular" w:hAnsi="Times New Roman Regular" w:eastAsia="Songti SC Regular" w:cs="Times New Roman Regular"/>
                <w:sz w:val="20"/>
                <w:szCs w:val="20"/>
                <w:lang w:eastAsia="zh-CN"/>
              </w:rPr>
              <w:t>*</w:t>
            </w:r>
            <w:r>
              <w:rPr>
                <w:rFonts w:hint="eastAsia" w:ascii="Times New Roman Regular" w:hAnsi="Times New Roman Regular" w:eastAsia="Songti SC Regular" w:cs="Times New Roman Regular"/>
                <w:sz w:val="20"/>
                <w:szCs w:val="20"/>
                <w:lang w:val="en-US" w:eastAsia="zh-CN"/>
              </w:rPr>
              <w:t xml:space="preserve"> </w:t>
            </w:r>
            <w:r>
              <w:rPr>
                <w:rFonts w:ascii="Times New Roman Regular" w:hAnsi="Times New Roman Regular" w:eastAsia="Songti SC Regular" w:cs="Times New Roman Regular"/>
                <w:sz w:val="20"/>
                <w:szCs w:val="20"/>
                <w:lang w:eastAsia="zh-CN"/>
              </w:rPr>
              <w:t>(</w:t>
            </w:r>
            <w:r>
              <w:rPr>
                <w:rFonts w:hint="eastAsia" w:ascii="Times New Roman Regular" w:hAnsi="Times New Roman Regular" w:eastAsia="Songti SC Regular" w:cs="Times New Roman Regular"/>
                <w:sz w:val="20"/>
                <w:szCs w:val="20"/>
                <w:lang w:val="en-US" w:eastAsia="zh-CN"/>
              </w:rPr>
              <w:t>新辅助 + 围术期 + 术前</w:t>
            </w:r>
            <w:r>
              <w:rPr>
                <w:rFonts w:ascii="Times New Roman Regular" w:hAnsi="Times New Roman Regular" w:eastAsia="Songti SC Regular" w:cs="Times New Roman Regular"/>
                <w:sz w:val="20"/>
                <w:szCs w:val="20"/>
                <w:lang w:eastAsia="zh-CN"/>
              </w:rPr>
              <w:t>)</w:t>
            </w:r>
            <w:r>
              <w:rPr>
                <w:rFonts w:hint="eastAsia" w:ascii="Times New Roman Regular" w:hAnsi="Times New Roman Regular" w:eastAsia="Songti SC Regular" w:cs="Times New Roman Regular"/>
                <w:sz w:val="20"/>
                <w:szCs w:val="20"/>
                <w:lang w:val="en-US" w:eastAsia="zh-CN"/>
              </w:rPr>
              <w:t xml:space="preserve"> </w:t>
            </w:r>
            <w:r>
              <w:rPr>
                <w:rFonts w:ascii="Times New Roman Regular" w:hAnsi="Times New Roman Regular" w:eastAsia="Songti SC Regular" w:cs="Times New Roman Regular"/>
                <w:sz w:val="20"/>
                <w:szCs w:val="20"/>
                <w:lang w:eastAsia="zh-CN"/>
              </w:rPr>
              <w:t>*</w:t>
            </w:r>
            <w:r>
              <w:rPr>
                <w:rFonts w:hint="eastAsia" w:ascii="Times New Roman Regular" w:hAnsi="Times New Roman Regular" w:eastAsia="Songti SC Regular" w:cs="Times New Roman Regular"/>
                <w:sz w:val="20"/>
                <w:szCs w:val="20"/>
                <w:lang w:val="en-US" w:eastAsia="zh-CN"/>
              </w:rPr>
              <w:t xml:space="preserve"> </w:t>
            </w:r>
            <w:r>
              <w:rPr>
                <w:rFonts w:ascii="Times New Roman Regular" w:hAnsi="Times New Roman Regular" w:eastAsia="Songti SC Regular" w:cs="Times New Roman Regular"/>
                <w:sz w:val="20"/>
                <w:szCs w:val="20"/>
                <w:lang w:eastAsia="zh-CN"/>
              </w:rPr>
              <w:t>(</w:t>
            </w:r>
            <w:r>
              <w:rPr>
                <w:rFonts w:hint="eastAsia" w:ascii="Times New Roman Regular" w:hAnsi="Times New Roman Regular" w:eastAsia="Songti SC Regular" w:cs="Times New Roman Regular"/>
                <w:sz w:val="20"/>
                <w:szCs w:val="20"/>
                <w:lang w:val="en-US" w:eastAsia="zh-CN"/>
              </w:rPr>
              <w:t>食管癌 + 食管鳞状细胞癌 + 食管腺癌</w:t>
            </w:r>
            <w:r>
              <w:rPr>
                <w:rFonts w:ascii="Times New Roman Regular" w:hAnsi="Times New Roman Regular" w:eastAsia="Songti SC Regular" w:cs="Times New Roman Regular"/>
                <w:sz w:val="20"/>
                <w:szCs w:val="20"/>
                <w:lang w:eastAsia="zh-CN"/>
              </w:rPr>
              <w:t>)</w:t>
            </w:r>
          </w:p>
          <w:p>
            <w:pPr>
              <w:spacing w:before="0" w:after="0"/>
              <w:rPr>
                <w:rFonts w:ascii="Times New Roman Regular" w:hAnsi="Times New Roman Regular" w:eastAsia="Songti SC Regular" w:cs="Times New Roman Regular"/>
                <w:szCs w:val="24"/>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70" w:type="dxa"/>
            <w:tcBorders>
              <w:bottom w:val="single" w:color="auto" w:sz="4" w:space="0"/>
            </w:tcBorders>
            <w:vAlign w:val="center"/>
          </w:tcPr>
          <w:p>
            <w:pPr>
              <w:spacing w:before="0" w:after="0"/>
              <w:rPr>
                <w:rFonts w:ascii="Times New Roman Regular" w:hAnsi="Times New Roman Regular" w:eastAsia="Songti SC Regular" w:cs="Times New Roman Regular"/>
                <w:szCs w:val="24"/>
                <w:lang w:eastAsia="zh-CN"/>
              </w:rPr>
            </w:pPr>
            <w:r>
              <w:rPr>
                <w:rFonts w:hint="eastAsia" w:ascii="Times New Roman Regular" w:hAnsi="Times New Roman Regular" w:eastAsia="Songti SC Regular" w:cs="Times New Roman Regular"/>
                <w:szCs w:val="24"/>
                <w:lang w:eastAsia="zh-CN"/>
              </w:rPr>
              <w:t xml:space="preserve">Wanfang </w:t>
            </w:r>
          </w:p>
        </w:tc>
        <w:tc>
          <w:tcPr>
            <w:tcW w:w="11458" w:type="dxa"/>
            <w:tcBorders>
              <w:bottom w:val="single" w:color="auto" w:sz="4" w:space="0"/>
            </w:tcBorders>
            <w:vAlign w:val="center"/>
          </w:tcPr>
          <w:p>
            <w:pPr>
              <w:spacing w:before="0" w:after="0"/>
              <w:rPr>
                <w:rFonts w:ascii="Times New Roman Regular" w:hAnsi="Times New Roman Regular" w:eastAsia="Songti SC Regular" w:cs="Times New Roman Regular"/>
                <w:szCs w:val="24"/>
                <w:lang w:eastAsia="zh-CN"/>
              </w:rPr>
            </w:pPr>
          </w:p>
          <w:p>
            <w:pPr>
              <w:spacing w:before="0" w:after="0"/>
              <w:rPr>
                <w:rFonts w:ascii="Times New Roman Regular" w:hAnsi="Times New Roman Regular" w:eastAsia="Songti SC Regular" w:cs="Times New Roman Regular"/>
                <w:sz w:val="20"/>
                <w:szCs w:val="20"/>
                <w:lang w:eastAsia="zh-CN"/>
              </w:rPr>
            </w:pPr>
            <w:r>
              <w:rPr>
                <w:rFonts w:hint="eastAsia" w:ascii="Times New Roman Regular" w:hAnsi="Times New Roman Regular" w:eastAsia="Songti SC Regular" w:cs="Times New Roman Regular"/>
                <w:sz w:val="20"/>
                <w:szCs w:val="20"/>
                <w:lang w:eastAsia="zh-CN"/>
              </w:rPr>
              <w:t>主题:(免疫 OR 度伐利尤单抗 OR 阿替利珠单抗 OR 阿维单抗 OR 帕博利珠单抗 OR 纳武利尤单抗 OR 特瑞普利单抗 OR 替雷利珠单抗 OR 卡瑞丽珠单抗 OR 信迪力单抗 OR 替西木单抗 OR 伊匹单抗 OR 派姆单抗 OR 西米普利单抗) AND (新辅助 OR 围术期 OR 术前) AND (食管癌 OR 食管鳞状细胞癌 OR 食管腺癌)</w:t>
            </w:r>
          </w:p>
          <w:p>
            <w:pPr>
              <w:spacing w:before="0" w:after="0"/>
              <w:rPr>
                <w:rFonts w:ascii="Times New Roman Regular" w:hAnsi="Times New Roman Regular" w:eastAsia="Songti SC Regular" w:cs="Times New Roman Regular"/>
                <w:szCs w:val="24"/>
                <w:lang w:eastAsia="zh-CN"/>
              </w:rPr>
            </w:pPr>
          </w:p>
        </w:tc>
      </w:tr>
    </w:tbl>
    <w:p>
      <w:pPr>
        <w:rPr>
          <w:szCs w:val="24"/>
        </w:rPr>
        <w:sectPr>
          <w:pgSz w:w="15840" w:h="12240" w:orient="landscape"/>
          <w:pgMar w:top="1282" w:right="1138" w:bottom="1181" w:left="1138" w:header="720" w:footer="720" w:gutter="0"/>
          <w:cols w:space="720" w:num="1"/>
          <w:titlePg/>
          <w:docGrid w:linePitch="360" w:charSpace="0"/>
        </w:sectPr>
      </w:pPr>
    </w:p>
    <w:p>
      <w:pPr>
        <w:pStyle w:val="56"/>
        <w:outlineLvl w:val="0"/>
        <w:rPr>
          <w:b/>
          <w:bCs/>
          <w:lang w:val="en-US" w:eastAsia="zh-CN"/>
        </w:rPr>
      </w:pPr>
      <w:bookmarkStart w:id="1" w:name="_Toc78268074"/>
      <w:r>
        <w:rPr>
          <w:rFonts w:ascii="Times New Roman" w:hAnsi="Times New Roman"/>
          <w:b/>
          <w:bCs/>
          <w:lang w:val="en-US" w:eastAsia="zh-CN"/>
        </w:rPr>
        <w:t>Supplementary</w:t>
      </w:r>
      <w:r>
        <w:rPr>
          <w:rFonts w:hint="eastAsia" w:ascii="Times New Roman" w:hAnsi="Times New Roman"/>
          <w:b/>
          <w:bCs/>
          <w:lang w:val="en-US" w:eastAsia="zh-CN"/>
        </w:rPr>
        <w:t xml:space="preserve"> File 1</w:t>
      </w:r>
      <w:r>
        <w:rPr>
          <w:rFonts w:hint="eastAsia" w:ascii="Times New Roman" w:hAnsi="Times New Roman"/>
          <w:b/>
          <w:bCs/>
          <w:i/>
          <w:iCs/>
          <w:lang w:val="en-US" w:eastAsia="zh-CN"/>
        </w:rPr>
        <w:t xml:space="preserve">  </w:t>
      </w:r>
      <w:r>
        <w:rPr>
          <w:rFonts w:ascii="Times New Roman" w:hAnsi="Times New Roman"/>
          <w:b/>
          <w:bCs/>
          <w:lang w:val="en-US" w:eastAsia="zh-CN"/>
        </w:rPr>
        <w:t xml:space="preserve">The PRISMA checklist of this </w:t>
      </w:r>
      <w:r>
        <w:rPr>
          <w:rFonts w:hint="eastAsia" w:ascii="Times New Roman" w:hAnsi="Times New Roman"/>
          <w:b/>
          <w:bCs/>
          <w:lang w:val="en-US" w:eastAsia="zh-CN"/>
        </w:rPr>
        <w:t>meta-analysis</w:t>
      </w:r>
      <w:bookmarkEnd w:id="1"/>
    </w:p>
    <w:tbl>
      <w:tblPr>
        <w:tblStyle w:val="23"/>
        <w:tblW w:w="15200" w:type="dxa"/>
        <w:jc w:val="center"/>
        <w:tblLayout w:type="fixed"/>
        <w:tblCellMar>
          <w:top w:w="0" w:type="dxa"/>
          <w:left w:w="108" w:type="dxa"/>
          <w:bottom w:w="0" w:type="dxa"/>
          <w:right w:w="108" w:type="dxa"/>
        </w:tblCellMar>
      </w:tblPr>
      <w:tblGrid>
        <w:gridCol w:w="2806"/>
        <w:gridCol w:w="528"/>
        <w:gridCol w:w="10566"/>
        <w:gridCol w:w="1300"/>
      </w:tblGrid>
      <w:tr>
        <w:tblPrEx>
          <w:tblCellMar>
            <w:top w:w="0" w:type="dxa"/>
            <w:left w:w="108" w:type="dxa"/>
            <w:bottom w:w="0" w:type="dxa"/>
            <w:right w:w="108" w:type="dxa"/>
          </w:tblCellMar>
        </w:tblPrEx>
        <w:trPr>
          <w:trHeight w:val="663" w:hRule="atLeast"/>
          <w:jc w:val="center"/>
        </w:trPr>
        <w:tc>
          <w:tcPr>
            <w:tcW w:w="2806" w:type="dxa"/>
            <w:tcBorders>
              <w:top w:val="double" w:color="000000" w:sz="4" w:space="0"/>
              <w:left w:val="single" w:color="000000" w:sz="4" w:space="0"/>
              <w:bottom w:val="double" w:color="FFFFCC" w:sz="2" w:space="0"/>
              <w:right w:val="single" w:color="000000" w:sz="4" w:space="0"/>
            </w:tcBorders>
            <w:shd w:val="clear" w:color="auto" w:fill="63639A"/>
            <w:vAlign w:val="center"/>
          </w:tcPr>
          <w:p>
            <w:pPr>
              <w:pStyle w:val="57"/>
              <w:rPr>
                <w:rFonts w:ascii="Arial" w:hAnsi="Arial" w:cs="Arial"/>
                <w:color w:val="FFFFFF"/>
              </w:rPr>
            </w:pPr>
            <w:r>
              <w:rPr>
                <w:rFonts w:ascii="Arial" w:hAnsi="Arial" w:cs="Arial"/>
                <w:b/>
                <w:bCs/>
                <w:color w:val="FFFFFF"/>
              </w:rPr>
              <w:t xml:space="preserve">Section/topic </w:t>
            </w:r>
          </w:p>
        </w:tc>
        <w:tc>
          <w:tcPr>
            <w:tcW w:w="528" w:type="dxa"/>
            <w:tcBorders>
              <w:top w:val="double" w:color="000000" w:sz="4" w:space="0"/>
              <w:left w:val="single" w:color="000000" w:sz="4" w:space="0"/>
              <w:bottom w:val="double" w:color="FFFFCC" w:sz="2" w:space="0"/>
              <w:right w:val="single" w:color="000000" w:sz="4" w:space="0"/>
            </w:tcBorders>
            <w:shd w:val="clear" w:color="auto" w:fill="63639A"/>
            <w:vAlign w:val="center"/>
          </w:tcPr>
          <w:p>
            <w:pPr>
              <w:pStyle w:val="57"/>
              <w:jc w:val="right"/>
              <w:rPr>
                <w:rFonts w:ascii="Arial" w:hAnsi="Arial" w:cs="Arial"/>
                <w:b/>
                <w:bCs/>
                <w:color w:val="FFFFFF"/>
              </w:rPr>
            </w:pPr>
            <w:r>
              <w:rPr>
                <w:rFonts w:ascii="Arial" w:hAnsi="Arial" w:cs="Arial"/>
                <w:b/>
                <w:bCs/>
                <w:color w:val="FFFFFF"/>
              </w:rPr>
              <w:t>#</w:t>
            </w:r>
          </w:p>
        </w:tc>
        <w:tc>
          <w:tcPr>
            <w:tcW w:w="10566" w:type="dxa"/>
            <w:tcBorders>
              <w:top w:val="double" w:color="000000" w:sz="4" w:space="0"/>
              <w:left w:val="single" w:color="000000" w:sz="4" w:space="0"/>
              <w:bottom w:val="double" w:color="000000" w:sz="4" w:space="0"/>
              <w:right w:val="single" w:color="000000" w:sz="4" w:space="0"/>
            </w:tcBorders>
            <w:shd w:val="clear" w:color="auto" w:fill="63639A"/>
            <w:vAlign w:val="center"/>
          </w:tcPr>
          <w:p>
            <w:pPr>
              <w:pStyle w:val="57"/>
              <w:rPr>
                <w:rFonts w:ascii="Arial" w:hAnsi="Arial" w:cs="Arial"/>
                <w:color w:val="FFFFFF"/>
              </w:rPr>
            </w:pPr>
            <w:r>
              <w:rPr>
                <w:rFonts w:ascii="Arial" w:hAnsi="Arial" w:cs="Arial"/>
                <w:b/>
                <w:bCs/>
                <w:color w:val="FFFFFF"/>
              </w:rPr>
              <w:t xml:space="preserve">Checklist item </w:t>
            </w:r>
          </w:p>
        </w:tc>
        <w:tc>
          <w:tcPr>
            <w:tcW w:w="1300" w:type="dxa"/>
            <w:tcBorders>
              <w:top w:val="double" w:color="000000" w:sz="4" w:space="0"/>
              <w:left w:val="single" w:color="000000" w:sz="4" w:space="0"/>
              <w:bottom w:val="double" w:color="000000" w:sz="4" w:space="0"/>
              <w:right w:val="single" w:color="000000" w:sz="4" w:space="0"/>
            </w:tcBorders>
            <w:shd w:val="clear" w:color="auto" w:fill="63639A"/>
            <w:vAlign w:val="center"/>
          </w:tcPr>
          <w:p>
            <w:pPr>
              <w:pStyle w:val="57"/>
              <w:rPr>
                <w:rFonts w:ascii="Arial" w:hAnsi="Arial" w:cs="Arial"/>
                <w:color w:val="FFFFFF"/>
              </w:rPr>
            </w:pPr>
            <w:r>
              <w:rPr>
                <w:rFonts w:ascii="Arial" w:hAnsi="Arial" w:cs="Arial"/>
                <w:b/>
                <w:bCs/>
                <w:color w:val="FFFFFF"/>
              </w:rPr>
              <w:t xml:space="preserve">Reported on page # </w:t>
            </w:r>
          </w:p>
        </w:tc>
      </w:tr>
      <w:tr>
        <w:tblPrEx>
          <w:tblCellMar>
            <w:top w:w="0" w:type="dxa"/>
            <w:left w:w="108" w:type="dxa"/>
            <w:bottom w:w="0" w:type="dxa"/>
            <w:right w:w="108" w:type="dxa"/>
          </w:tblCellMar>
        </w:tblPrEx>
        <w:trPr>
          <w:trHeight w:val="335" w:hRule="atLeast"/>
          <w:jc w:val="center"/>
        </w:trPr>
        <w:tc>
          <w:tcPr>
            <w:tcW w:w="13900"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57"/>
              <w:rPr>
                <w:rFonts w:ascii="Arial" w:hAnsi="Arial" w:cs="Arial"/>
              </w:rPr>
            </w:pPr>
            <w:r>
              <w:rPr>
                <w:rFonts w:ascii="Arial" w:hAnsi="Arial" w:cs="Arial"/>
                <w:b/>
                <w:bCs/>
              </w:rPr>
              <w:t xml:space="preserve">TITLE </w:t>
            </w:r>
          </w:p>
        </w:tc>
        <w:tc>
          <w:tcPr>
            <w:tcW w:w="1300" w:type="dxa"/>
            <w:tcBorders>
              <w:top w:val="double" w:color="000000" w:sz="4" w:space="0"/>
              <w:left w:val="single" w:color="000000" w:sz="4" w:space="0"/>
              <w:bottom w:val="single" w:color="000000" w:sz="4" w:space="0"/>
              <w:right w:val="single" w:color="000000" w:sz="4" w:space="0"/>
            </w:tcBorders>
            <w:shd w:val="clear" w:color="auto" w:fill="FFFFCC"/>
          </w:tcPr>
          <w:p>
            <w:pPr>
              <w:pStyle w:val="57"/>
              <w:jc w:val="right"/>
              <w:rPr>
                <w:rFonts w:ascii="Arial" w:hAnsi="Arial" w:cs="Arial"/>
                <w:color w:val="auto"/>
              </w:rPr>
            </w:pPr>
          </w:p>
        </w:tc>
      </w:tr>
      <w:tr>
        <w:tblPrEx>
          <w:tblCellMar>
            <w:top w:w="0" w:type="dxa"/>
            <w:left w:w="108" w:type="dxa"/>
            <w:bottom w:w="0" w:type="dxa"/>
            <w:right w:w="108" w:type="dxa"/>
          </w:tblCellMar>
        </w:tblPrEx>
        <w:trPr>
          <w:trHeight w:val="323" w:hRule="atLeast"/>
          <w:jc w:val="center"/>
        </w:trPr>
        <w:tc>
          <w:tcPr>
            <w:tcW w:w="2806" w:type="dxa"/>
            <w:tcBorders>
              <w:top w:val="single" w:color="000000" w:sz="4" w:space="0"/>
              <w:left w:val="single" w:color="000000" w:sz="4" w:space="0"/>
              <w:bottom w:val="double" w:color="FFFFCC" w:sz="2" w:space="0"/>
              <w:right w:val="single" w:color="000000" w:sz="4" w:space="0"/>
            </w:tcBorders>
          </w:tcPr>
          <w:p>
            <w:pPr>
              <w:pStyle w:val="57"/>
              <w:spacing w:before="40" w:after="40"/>
              <w:rPr>
                <w:rFonts w:ascii="Arial" w:hAnsi="Arial" w:cs="Arial"/>
              </w:rPr>
            </w:pPr>
            <w:r>
              <w:rPr>
                <w:rFonts w:ascii="Arial" w:hAnsi="Arial" w:cs="Arial"/>
              </w:rPr>
              <w:t xml:space="preserve">Title </w:t>
            </w:r>
          </w:p>
        </w:tc>
        <w:tc>
          <w:tcPr>
            <w:tcW w:w="528" w:type="dxa"/>
            <w:tcBorders>
              <w:top w:val="single" w:color="000000" w:sz="4" w:space="0"/>
              <w:left w:val="single" w:color="000000" w:sz="4" w:space="0"/>
              <w:bottom w:val="double" w:color="FFFFCC" w:sz="2" w:space="0"/>
              <w:right w:val="single" w:color="000000" w:sz="4" w:space="0"/>
            </w:tcBorders>
          </w:tcPr>
          <w:p>
            <w:pPr>
              <w:pStyle w:val="57"/>
              <w:spacing w:before="40" w:after="40"/>
              <w:jc w:val="right"/>
              <w:rPr>
                <w:rFonts w:ascii="Arial" w:hAnsi="Arial" w:cs="Arial"/>
              </w:rPr>
            </w:pPr>
            <w:r>
              <w:rPr>
                <w:rFonts w:ascii="Arial" w:hAnsi="Arial" w:cs="Arial"/>
              </w:rPr>
              <w:t>1</w:t>
            </w:r>
          </w:p>
        </w:tc>
        <w:tc>
          <w:tcPr>
            <w:tcW w:w="10566" w:type="dxa"/>
            <w:tcBorders>
              <w:top w:val="single" w:color="000000" w:sz="4" w:space="0"/>
              <w:left w:val="single" w:color="000000" w:sz="4" w:space="0"/>
              <w:bottom w:val="double" w:color="000000" w:sz="4" w:space="0"/>
              <w:right w:val="single" w:color="000000" w:sz="4" w:space="0"/>
            </w:tcBorders>
          </w:tcPr>
          <w:p>
            <w:pPr>
              <w:pStyle w:val="57"/>
              <w:spacing w:before="40" w:after="40"/>
              <w:rPr>
                <w:rFonts w:ascii="Arial" w:hAnsi="Arial" w:cs="Arial"/>
              </w:rPr>
            </w:pPr>
            <w:r>
              <w:rPr>
                <w:rFonts w:ascii="Arial" w:hAnsi="Arial" w:cs="Arial"/>
              </w:rPr>
              <w:t xml:space="preserve">Identify the report as a systematic review, meta-analysis, or both. </w:t>
            </w:r>
          </w:p>
        </w:tc>
        <w:tc>
          <w:tcPr>
            <w:tcW w:w="1300" w:type="dxa"/>
            <w:tcBorders>
              <w:top w:val="single" w:color="000000" w:sz="4" w:space="0"/>
              <w:left w:val="single" w:color="000000" w:sz="4" w:space="0"/>
              <w:bottom w:val="double" w:color="000000" w:sz="4" w:space="0"/>
              <w:right w:val="single" w:color="000000" w:sz="4" w:space="0"/>
            </w:tcBorders>
          </w:tcPr>
          <w:p>
            <w:pPr>
              <w:pStyle w:val="57"/>
              <w:spacing w:before="40" w:after="40"/>
              <w:jc w:val="center"/>
              <w:rPr>
                <w:rFonts w:ascii="Arial" w:hAnsi="Arial" w:cs="Arial"/>
                <w:lang w:val="en-US" w:eastAsia="zh-CN"/>
              </w:rPr>
            </w:pPr>
            <w:r>
              <w:rPr>
                <w:rFonts w:hint="eastAsia" w:ascii="Arial" w:hAnsi="Arial" w:cs="Arial"/>
                <w:lang w:val="en-US" w:eastAsia="zh-CN"/>
              </w:rPr>
              <w:t>1</w:t>
            </w:r>
          </w:p>
        </w:tc>
      </w:tr>
      <w:tr>
        <w:tblPrEx>
          <w:tblCellMar>
            <w:top w:w="0" w:type="dxa"/>
            <w:left w:w="108" w:type="dxa"/>
            <w:bottom w:w="0" w:type="dxa"/>
            <w:right w:w="108" w:type="dxa"/>
          </w:tblCellMar>
        </w:tblPrEx>
        <w:trPr>
          <w:trHeight w:val="335" w:hRule="atLeast"/>
          <w:jc w:val="center"/>
        </w:trPr>
        <w:tc>
          <w:tcPr>
            <w:tcW w:w="13900"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57"/>
              <w:rPr>
                <w:rFonts w:ascii="Arial" w:hAnsi="Arial" w:cs="Arial"/>
              </w:rPr>
            </w:pPr>
            <w:r>
              <w:rPr>
                <w:rFonts w:ascii="Arial" w:hAnsi="Arial" w:cs="Arial"/>
                <w:b/>
                <w:bCs/>
              </w:rPr>
              <w:t xml:space="preserve">ABSTRACT </w:t>
            </w:r>
          </w:p>
        </w:tc>
        <w:tc>
          <w:tcPr>
            <w:tcW w:w="1300" w:type="dxa"/>
            <w:tcBorders>
              <w:top w:val="double" w:color="000000" w:sz="4" w:space="0"/>
              <w:left w:val="single" w:color="000000" w:sz="4" w:space="0"/>
              <w:bottom w:val="single" w:color="000000" w:sz="4" w:space="0"/>
              <w:right w:val="single" w:color="000000" w:sz="4" w:space="0"/>
            </w:tcBorders>
            <w:shd w:val="clear" w:color="auto" w:fill="FFFFCC"/>
          </w:tcPr>
          <w:p>
            <w:pPr>
              <w:pStyle w:val="57"/>
              <w:jc w:val="right"/>
              <w:rPr>
                <w:rFonts w:ascii="Arial" w:hAnsi="Arial" w:cs="Arial"/>
                <w:color w:val="auto"/>
              </w:rPr>
            </w:pPr>
          </w:p>
        </w:tc>
      </w:tr>
      <w:tr>
        <w:tblPrEx>
          <w:tblCellMar>
            <w:top w:w="0" w:type="dxa"/>
            <w:left w:w="108" w:type="dxa"/>
            <w:bottom w:w="0" w:type="dxa"/>
            <w:right w:w="108" w:type="dxa"/>
          </w:tblCellMar>
        </w:tblPrEx>
        <w:trPr>
          <w:trHeight w:val="810" w:hRule="atLeast"/>
          <w:jc w:val="center"/>
        </w:trPr>
        <w:tc>
          <w:tcPr>
            <w:tcW w:w="2806" w:type="dxa"/>
            <w:tcBorders>
              <w:top w:val="single" w:color="000000" w:sz="4" w:space="0"/>
              <w:left w:val="single" w:color="000000" w:sz="4" w:space="0"/>
              <w:bottom w:val="double" w:color="FFFFCC" w:sz="2" w:space="0"/>
              <w:right w:val="single" w:color="000000" w:sz="4" w:space="0"/>
            </w:tcBorders>
          </w:tcPr>
          <w:p>
            <w:pPr>
              <w:pStyle w:val="57"/>
              <w:spacing w:before="40" w:after="40"/>
              <w:rPr>
                <w:rFonts w:ascii="Arial" w:hAnsi="Arial" w:cs="Arial"/>
              </w:rPr>
            </w:pPr>
            <w:r>
              <w:rPr>
                <w:rFonts w:ascii="Arial" w:hAnsi="Arial" w:cs="Arial"/>
              </w:rPr>
              <w:t xml:space="preserve">Structured summary </w:t>
            </w:r>
          </w:p>
        </w:tc>
        <w:tc>
          <w:tcPr>
            <w:tcW w:w="528" w:type="dxa"/>
            <w:tcBorders>
              <w:top w:val="single" w:color="000000" w:sz="4" w:space="0"/>
              <w:left w:val="single" w:color="000000" w:sz="4" w:space="0"/>
              <w:bottom w:val="double" w:color="FFFFCC" w:sz="2" w:space="0"/>
              <w:right w:val="single" w:color="000000" w:sz="4" w:space="0"/>
            </w:tcBorders>
          </w:tcPr>
          <w:p>
            <w:pPr>
              <w:pStyle w:val="57"/>
              <w:spacing w:before="40" w:after="40"/>
              <w:jc w:val="right"/>
              <w:rPr>
                <w:rFonts w:ascii="Arial" w:hAnsi="Arial" w:cs="Arial"/>
              </w:rPr>
            </w:pPr>
            <w:r>
              <w:rPr>
                <w:rFonts w:ascii="Arial" w:hAnsi="Arial" w:cs="Arial"/>
              </w:rPr>
              <w:t>2</w:t>
            </w:r>
          </w:p>
        </w:tc>
        <w:tc>
          <w:tcPr>
            <w:tcW w:w="10566" w:type="dxa"/>
            <w:tcBorders>
              <w:top w:val="single" w:color="000000" w:sz="4" w:space="0"/>
              <w:left w:val="single" w:color="000000" w:sz="4" w:space="0"/>
              <w:bottom w:val="double" w:color="000000" w:sz="4" w:space="0"/>
              <w:right w:val="single" w:color="000000" w:sz="4" w:space="0"/>
            </w:tcBorders>
          </w:tcPr>
          <w:p>
            <w:pPr>
              <w:pStyle w:val="57"/>
              <w:spacing w:before="40" w:after="40"/>
              <w:rPr>
                <w:rFonts w:ascii="Arial" w:hAnsi="Arial" w:cs="Arial"/>
              </w:rPr>
            </w:pPr>
            <w:r>
              <w:rPr>
                <w:rFonts w:ascii="Arial" w:hAnsi="Arial" w:cs="Arial"/>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300" w:type="dxa"/>
            <w:tcBorders>
              <w:top w:val="single" w:color="000000" w:sz="4" w:space="0"/>
              <w:left w:val="single" w:color="000000" w:sz="4" w:space="0"/>
              <w:bottom w:val="doub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1-2</w:t>
            </w:r>
          </w:p>
        </w:tc>
      </w:tr>
      <w:tr>
        <w:tblPrEx>
          <w:tblCellMar>
            <w:top w:w="0" w:type="dxa"/>
            <w:left w:w="108" w:type="dxa"/>
            <w:bottom w:w="0" w:type="dxa"/>
            <w:right w:w="108" w:type="dxa"/>
          </w:tblCellMar>
        </w:tblPrEx>
        <w:trPr>
          <w:trHeight w:val="335" w:hRule="atLeast"/>
          <w:jc w:val="center"/>
        </w:trPr>
        <w:tc>
          <w:tcPr>
            <w:tcW w:w="13900"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57"/>
              <w:rPr>
                <w:rFonts w:ascii="Arial" w:hAnsi="Arial" w:cs="Arial"/>
              </w:rPr>
            </w:pPr>
            <w:r>
              <w:rPr>
                <w:rFonts w:ascii="Arial" w:hAnsi="Arial" w:cs="Arial"/>
                <w:b/>
                <w:bCs/>
              </w:rPr>
              <w:t xml:space="preserve">INTRODUCTION </w:t>
            </w:r>
          </w:p>
        </w:tc>
        <w:tc>
          <w:tcPr>
            <w:tcW w:w="1300" w:type="dxa"/>
            <w:tcBorders>
              <w:top w:val="double" w:color="000000" w:sz="4" w:space="0"/>
              <w:left w:val="single" w:color="000000" w:sz="4" w:space="0"/>
              <w:bottom w:val="single" w:color="000000" w:sz="4" w:space="0"/>
              <w:right w:val="single" w:color="000000" w:sz="4" w:space="0"/>
            </w:tcBorders>
            <w:shd w:val="clear" w:color="auto" w:fill="FFFFCC"/>
          </w:tcPr>
          <w:p>
            <w:pPr>
              <w:pStyle w:val="57"/>
              <w:jc w:val="right"/>
              <w:rPr>
                <w:rFonts w:ascii="Arial" w:hAnsi="Arial" w:cs="Arial"/>
                <w:color w:val="auto"/>
              </w:rPr>
            </w:pPr>
          </w:p>
        </w:tc>
      </w:tr>
      <w:tr>
        <w:tblPrEx>
          <w:tblCellMar>
            <w:top w:w="0" w:type="dxa"/>
            <w:left w:w="108" w:type="dxa"/>
            <w:bottom w:w="0" w:type="dxa"/>
            <w:right w:w="108" w:type="dxa"/>
          </w:tblCellMar>
        </w:tblPrEx>
        <w:trPr>
          <w:trHeight w:val="333"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Rationale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3</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Describe the rationale for the review in the context of what is already known.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2</w:t>
            </w:r>
          </w:p>
        </w:tc>
      </w:tr>
      <w:tr>
        <w:tblPrEx>
          <w:tblCellMar>
            <w:top w:w="0" w:type="dxa"/>
            <w:left w:w="108" w:type="dxa"/>
            <w:bottom w:w="0" w:type="dxa"/>
            <w:right w:w="108" w:type="dxa"/>
          </w:tblCellMar>
        </w:tblPrEx>
        <w:trPr>
          <w:trHeight w:val="568" w:hRule="atLeast"/>
          <w:jc w:val="center"/>
        </w:trPr>
        <w:tc>
          <w:tcPr>
            <w:tcW w:w="2806" w:type="dxa"/>
            <w:tcBorders>
              <w:top w:val="single" w:color="000000" w:sz="4" w:space="0"/>
              <w:left w:val="single" w:color="000000" w:sz="4" w:space="0"/>
              <w:bottom w:val="double" w:color="FFFFCC" w:sz="2" w:space="0"/>
              <w:right w:val="single" w:color="000000" w:sz="4" w:space="0"/>
            </w:tcBorders>
          </w:tcPr>
          <w:p>
            <w:pPr>
              <w:pStyle w:val="57"/>
              <w:spacing w:before="40" w:after="40"/>
              <w:rPr>
                <w:rFonts w:ascii="Arial" w:hAnsi="Arial" w:cs="Arial"/>
              </w:rPr>
            </w:pPr>
            <w:r>
              <w:rPr>
                <w:rFonts w:ascii="Arial" w:hAnsi="Arial" w:cs="Arial"/>
              </w:rPr>
              <w:t xml:space="preserve">Objectives </w:t>
            </w:r>
          </w:p>
        </w:tc>
        <w:tc>
          <w:tcPr>
            <w:tcW w:w="528" w:type="dxa"/>
            <w:tcBorders>
              <w:top w:val="single" w:color="000000" w:sz="4" w:space="0"/>
              <w:left w:val="single" w:color="000000" w:sz="4" w:space="0"/>
              <w:bottom w:val="double" w:color="FFFFCC" w:sz="2" w:space="0"/>
              <w:right w:val="single" w:color="000000" w:sz="4" w:space="0"/>
            </w:tcBorders>
          </w:tcPr>
          <w:p>
            <w:pPr>
              <w:pStyle w:val="57"/>
              <w:spacing w:before="40" w:after="40"/>
              <w:jc w:val="right"/>
              <w:rPr>
                <w:rFonts w:ascii="Arial" w:hAnsi="Arial" w:cs="Arial"/>
              </w:rPr>
            </w:pPr>
            <w:r>
              <w:rPr>
                <w:rFonts w:ascii="Arial" w:hAnsi="Arial" w:cs="Arial"/>
              </w:rPr>
              <w:t>4</w:t>
            </w:r>
          </w:p>
        </w:tc>
        <w:tc>
          <w:tcPr>
            <w:tcW w:w="10566" w:type="dxa"/>
            <w:tcBorders>
              <w:top w:val="single" w:color="000000" w:sz="4" w:space="0"/>
              <w:left w:val="single" w:color="000000" w:sz="4" w:space="0"/>
              <w:bottom w:val="double" w:color="000000" w:sz="4" w:space="0"/>
              <w:right w:val="single" w:color="000000" w:sz="4" w:space="0"/>
            </w:tcBorders>
          </w:tcPr>
          <w:p>
            <w:pPr>
              <w:pStyle w:val="57"/>
              <w:spacing w:before="40" w:after="40"/>
              <w:rPr>
                <w:rFonts w:ascii="Arial" w:hAnsi="Arial" w:cs="Arial"/>
              </w:rPr>
            </w:pPr>
            <w:r>
              <w:rPr>
                <w:rFonts w:ascii="Arial" w:hAnsi="Arial" w:cs="Arial"/>
              </w:rPr>
              <w:t xml:space="preserve">Provide an explicit statement of questions being addressed with reference to participants, interventions, comparisons, outcomes, and study design (PICOS). </w:t>
            </w:r>
          </w:p>
        </w:tc>
        <w:tc>
          <w:tcPr>
            <w:tcW w:w="1300" w:type="dxa"/>
            <w:tcBorders>
              <w:top w:val="single" w:color="000000" w:sz="4" w:space="0"/>
              <w:left w:val="single" w:color="000000" w:sz="4" w:space="0"/>
              <w:bottom w:val="double" w:color="000000" w:sz="4" w:space="0"/>
              <w:right w:val="single" w:color="000000" w:sz="4" w:space="0"/>
            </w:tcBorders>
          </w:tcPr>
          <w:p>
            <w:pPr>
              <w:pStyle w:val="57"/>
              <w:spacing w:before="40" w:after="40"/>
              <w:jc w:val="center"/>
              <w:rPr>
                <w:rFonts w:ascii="Arial" w:hAnsi="Arial" w:cs="Arial"/>
                <w:color w:val="auto"/>
                <w:lang w:val="en-US" w:eastAsia="zh-CN"/>
              </w:rPr>
            </w:pPr>
            <w:r>
              <w:rPr>
                <w:rFonts w:ascii="Arial" w:hAnsi="Arial" w:cs="Arial"/>
                <w:color w:val="auto"/>
                <w:lang w:val="en-US" w:eastAsia="zh-CN"/>
              </w:rPr>
              <w:t>2</w:t>
            </w:r>
          </w:p>
        </w:tc>
      </w:tr>
      <w:tr>
        <w:tblPrEx>
          <w:tblCellMar>
            <w:top w:w="0" w:type="dxa"/>
            <w:left w:w="108" w:type="dxa"/>
            <w:bottom w:w="0" w:type="dxa"/>
            <w:right w:w="108" w:type="dxa"/>
          </w:tblCellMar>
        </w:tblPrEx>
        <w:trPr>
          <w:trHeight w:val="335" w:hRule="atLeast"/>
          <w:jc w:val="center"/>
        </w:trPr>
        <w:tc>
          <w:tcPr>
            <w:tcW w:w="13900"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57"/>
              <w:rPr>
                <w:rFonts w:ascii="Arial" w:hAnsi="Arial" w:cs="Arial"/>
              </w:rPr>
            </w:pPr>
            <w:r>
              <w:rPr>
                <w:rFonts w:ascii="Arial" w:hAnsi="Arial" w:cs="Arial"/>
                <w:b/>
                <w:bCs/>
              </w:rPr>
              <w:t xml:space="preserve">METHODS </w:t>
            </w:r>
          </w:p>
        </w:tc>
        <w:tc>
          <w:tcPr>
            <w:tcW w:w="1300" w:type="dxa"/>
            <w:tcBorders>
              <w:top w:val="double" w:color="000000" w:sz="4" w:space="0"/>
              <w:left w:val="single" w:color="000000" w:sz="4" w:space="0"/>
              <w:bottom w:val="single" w:color="000000" w:sz="4" w:space="0"/>
              <w:right w:val="single" w:color="000000" w:sz="4" w:space="0"/>
            </w:tcBorders>
            <w:shd w:val="clear" w:color="auto" w:fill="FFFFCC"/>
          </w:tcPr>
          <w:p>
            <w:pPr>
              <w:pStyle w:val="57"/>
              <w:jc w:val="right"/>
              <w:rPr>
                <w:rFonts w:ascii="Arial" w:hAnsi="Arial" w:cs="Arial"/>
                <w:color w:val="auto"/>
              </w:rPr>
            </w:pPr>
          </w:p>
        </w:tc>
      </w:tr>
      <w:tr>
        <w:tblPrEx>
          <w:tblCellMar>
            <w:top w:w="0" w:type="dxa"/>
            <w:left w:w="108" w:type="dxa"/>
            <w:bottom w:w="0" w:type="dxa"/>
            <w:right w:w="108" w:type="dxa"/>
          </w:tblCellMar>
        </w:tblPrEx>
        <w:trPr>
          <w:trHeight w:val="578"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Protocol and registration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5</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Indicate if a review protocol exists, if and where it can be accessed (e.g., Web address), and, if available, provide registration information including registration number.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hint="default" w:ascii="Arial" w:hAnsi="Arial" w:cs="Arial"/>
                <w:color w:val="auto"/>
                <w:lang w:val="en-US" w:eastAsia="zh-CN"/>
              </w:rPr>
            </w:pPr>
            <w:r>
              <w:rPr>
                <w:rFonts w:hint="eastAsia" w:ascii="Arial" w:hAnsi="Arial" w:cs="Arial"/>
                <w:color w:val="auto"/>
                <w:lang w:val="en-US" w:eastAsia="zh-CN"/>
              </w:rPr>
              <w:t>no</w:t>
            </w:r>
          </w:p>
        </w:tc>
      </w:tr>
      <w:tr>
        <w:tblPrEx>
          <w:tblCellMar>
            <w:top w:w="0" w:type="dxa"/>
            <w:left w:w="108" w:type="dxa"/>
            <w:bottom w:w="0" w:type="dxa"/>
            <w:right w:w="108" w:type="dxa"/>
          </w:tblCellMar>
        </w:tblPrEx>
        <w:trPr>
          <w:trHeight w:val="578"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Eligibility criteria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6</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Specify study characteristics (e.g., PICOS, length of follow</w:t>
            </w:r>
            <w:r>
              <w:rPr>
                <w:rFonts w:cs="Arial"/>
              </w:rPr>
              <w:t>-</w:t>
            </w:r>
            <w:r>
              <w:rPr>
                <w:rFonts w:ascii="Arial" w:hAnsi="Arial" w:cs="Arial"/>
              </w:rPr>
              <w:t xml:space="preserve">up) and report characteristics (e.g., years considered, language, publication status) used as criteria for eligibility, giving rationale.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ascii="Arial" w:hAnsi="Arial" w:cs="Arial"/>
                <w:color w:val="auto"/>
                <w:lang w:val="en-US" w:eastAsia="zh-CN"/>
              </w:rPr>
              <w:t>3</w:t>
            </w:r>
          </w:p>
        </w:tc>
      </w:tr>
      <w:tr>
        <w:tblPrEx>
          <w:tblCellMar>
            <w:top w:w="0" w:type="dxa"/>
            <w:left w:w="108" w:type="dxa"/>
            <w:bottom w:w="0" w:type="dxa"/>
            <w:right w:w="108" w:type="dxa"/>
          </w:tblCellMar>
        </w:tblPrEx>
        <w:trPr>
          <w:trHeight w:val="578"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Information sources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7</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Describe all information sources (e.g., databases with dates of coverage, contact with study authors to identify additional studies) in the search and date last searched.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3</w:t>
            </w:r>
          </w:p>
        </w:tc>
      </w:tr>
      <w:tr>
        <w:tblPrEx>
          <w:tblCellMar>
            <w:top w:w="0" w:type="dxa"/>
            <w:left w:w="108" w:type="dxa"/>
            <w:bottom w:w="0" w:type="dxa"/>
            <w:right w:w="108" w:type="dxa"/>
          </w:tblCellMar>
        </w:tblPrEx>
        <w:trPr>
          <w:trHeight w:val="578"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Search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8</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Present full electronic search strategy for at least one database, including any limits used, such that it could be repeated.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3; Supplementary Table 1</w:t>
            </w:r>
          </w:p>
        </w:tc>
      </w:tr>
      <w:tr>
        <w:tblPrEx>
          <w:tblCellMar>
            <w:top w:w="0" w:type="dxa"/>
            <w:left w:w="108" w:type="dxa"/>
            <w:bottom w:w="0" w:type="dxa"/>
            <w:right w:w="108" w:type="dxa"/>
          </w:tblCellMar>
        </w:tblPrEx>
        <w:trPr>
          <w:trHeight w:val="578"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Study selection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9</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State the process for selecting studies (i.e., screening, eligibility, included in systematic review, and, if applicable, included in the meta</w:t>
            </w:r>
            <w:r>
              <w:rPr>
                <w:rFonts w:cs="Arial"/>
              </w:rPr>
              <w:t>-</w:t>
            </w:r>
            <w:r>
              <w:rPr>
                <w:rFonts w:ascii="Arial" w:hAnsi="Arial" w:cs="Arial"/>
              </w:rPr>
              <w:t xml:space="preserve">analysis).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ascii="Arial" w:hAnsi="Arial" w:cs="Arial"/>
                <w:color w:val="auto"/>
                <w:lang w:val="en-US" w:eastAsia="zh-CN"/>
              </w:rPr>
              <w:t>3</w:t>
            </w:r>
          </w:p>
        </w:tc>
      </w:tr>
      <w:tr>
        <w:tblPrEx>
          <w:tblCellMar>
            <w:top w:w="0" w:type="dxa"/>
            <w:left w:w="108" w:type="dxa"/>
            <w:bottom w:w="0" w:type="dxa"/>
            <w:right w:w="108" w:type="dxa"/>
          </w:tblCellMar>
        </w:tblPrEx>
        <w:trPr>
          <w:trHeight w:val="578"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Data collection process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10</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Describe method of data extraction from reports (e.g., piloted forms, independently, in duplicate) and any processes for obtaining and confirming data from investigators.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4</w:t>
            </w:r>
          </w:p>
        </w:tc>
      </w:tr>
      <w:tr>
        <w:tblPrEx>
          <w:tblCellMar>
            <w:top w:w="0" w:type="dxa"/>
            <w:left w:w="108" w:type="dxa"/>
            <w:bottom w:w="0" w:type="dxa"/>
            <w:right w:w="108" w:type="dxa"/>
          </w:tblCellMar>
        </w:tblPrEx>
        <w:trPr>
          <w:trHeight w:val="578"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Data items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11</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List and define all variables for which data were sought (e.g., PICOS, funding sources) and any assumptions and simplifications made.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4</w:t>
            </w:r>
          </w:p>
        </w:tc>
      </w:tr>
      <w:tr>
        <w:tblPrEx>
          <w:tblCellMar>
            <w:top w:w="0" w:type="dxa"/>
            <w:left w:w="108" w:type="dxa"/>
            <w:bottom w:w="0" w:type="dxa"/>
            <w:right w:w="108" w:type="dxa"/>
          </w:tblCellMar>
        </w:tblPrEx>
        <w:trPr>
          <w:trHeight w:val="578"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Risk of bias in individual studies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12</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Describe methods used for assessing risk of bias of individual studies (including specification of whether this was done at the study or outcome level), and how this information is to be used in any data synthesis.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4</w:t>
            </w:r>
          </w:p>
        </w:tc>
      </w:tr>
      <w:tr>
        <w:tblPrEx>
          <w:tblCellMar>
            <w:top w:w="0" w:type="dxa"/>
            <w:left w:w="108" w:type="dxa"/>
            <w:bottom w:w="0" w:type="dxa"/>
            <w:right w:w="108" w:type="dxa"/>
          </w:tblCellMar>
        </w:tblPrEx>
        <w:trPr>
          <w:trHeight w:val="333"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Summary measures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13</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State the principal summary measures (e.g., risk ratio, difference in means).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4</w:t>
            </w:r>
          </w:p>
        </w:tc>
      </w:tr>
      <w:tr>
        <w:tblPrEx>
          <w:tblCellMar>
            <w:top w:w="0" w:type="dxa"/>
            <w:left w:w="108" w:type="dxa"/>
            <w:bottom w:w="0" w:type="dxa"/>
            <w:right w:w="108" w:type="dxa"/>
          </w:tblCellMar>
        </w:tblPrEx>
        <w:trPr>
          <w:trHeight w:val="580" w:hRule="atLeast"/>
          <w:jc w:val="center"/>
        </w:trPr>
        <w:tc>
          <w:tcPr>
            <w:tcW w:w="280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Synthesis of results </w:t>
            </w:r>
          </w:p>
        </w:tc>
        <w:tc>
          <w:tcPr>
            <w:tcW w:w="528"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14</w:t>
            </w:r>
          </w:p>
        </w:tc>
        <w:tc>
          <w:tcPr>
            <w:tcW w:w="10566"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Describe the methods of handling data and combining results of studies, if done, including measures of consistency (e.g., I</w:t>
            </w:r>
            <w:r>
              <w:rPr>
                <w:rFonts w:ascii="Arial" w:hAnsi="Arial" w:cs="Arial"/>
                <w:vertAlign w:val="superscript"/>
              </w:rPr>
              <w:t>2</w:t>
            </w:r>
            <w:r>
              <w:rPr>
                <w:rFonts w:ascii="Arial" w:hAnsi="Arial" w:cs="Arial"/>
              </w:rPr>
              <w:t>) for each meta</w:t>
            </w:r>
            <w:r>
              <w:rPr>
                <w:rFonts w:cs="Arial"/>
              </w:rPr>
              <w:t>-</w:t>
            </w:r>
            <w:r>
              <w:rPr>
                <w:rFonts w:ascii="Arial" w:hAnsi="Arial" w:cs="Arial"/>
              </w:rPr>
              <w:t xml:space="preserve">analysis. </w:t>
            </w:r>
          </w:p>
        </w:tc>
        <w:tc>
          <w:tcPr>
            <w:tcW w:w="130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ascii="Arial" w:hAnsi="Arial" w:cs="Arial"/>
                <w:color w:val="auto"/>
                <w:lang w:val="en-US" w:eastAsia="zh-CN"/>
              </w:rPr>
              <w:t>4</w:t>
            </w:r>
          </w:p>
        </w:tc>
      </w:tr>
    </w:tbl>
    <w:p>
      <w:pPr>
        <w:pStyle w:val="57"/>
        <w:spacing w:line="183" w:lineRule="atLeast"/>
        <w:jc w:val="both"/>
        <w:rPr>
          <w:rFonts w:ascii="Arial" w:hAnsi="Arial" w:cs="Arial"/>
          <w:i/>
          <w:iCs/>
          <w:color w:val="auto"/>
        </w:rPr>
      </w:pPr>
    </w:p>
    <w:tbl>
      <w:tblPr>
        <w:tblStyle w:val="23"/>
        <w:tblW w:w="15200" w:type="dxa"/>
        <w:jc w:val="center"/>
        <w:tblLayout w:type="autofit"/>
        <w:tblCellMar>
          <w:top w:w="0" w:type="dxa"/>
          <w:left w:w="108" w:type="dxa"/>
          <w:bottom w:w="0" w:type="dxa"/>
          <w:right w:w="108" w:type="dxa"/>
        </w:tblCellMar>
      </w:tblPr>
      <w:tblGrid>
        <w:gridCol w:w="2799"/>
        <w:gridCol w:w="540"/>
        <w:gridCol w:w="10591"/>
        <w:gridCol w:w="1270"/>
      </w:tblGrid>
      <w:tr>
        <w:tblPrEx>
          <w:tblCellMar>
            <w:top w:w="0" w:type="dxa"/>
            <w:left w:w="108" w:type="dxa"/>
            <w:bottom w:w="0" w:type="dxa"/>
            <w:right w:w="108" w:type="dxa"/>
          </w:tblCellMar>
        </w:tblPrEx>
        <w:trPr>
          <w:trHeight w:val="663" w:hRule="atLeast"/>
          <w:jc w:val="center"/>
        </w:trPr>
        <w:tc>
          <w:tcPr>
            <w:tcW w:w="2800" w:type="dxa"/>
            <w:tcBorders>
              <w:top w:val="double" w:color="000000" w:sz="4" w:space="0"/>
              <w:left w:val="single" w:color="000000" w:sz="4" w:space="0"/>
              <w:bottom w:val="double" w:color="000000" w:sz="4" w:space="0"/>
              <w:right w:val="single" w:color="000000" w:sz="4" w:space="0"/>
            </w:tcBorders>
            <w:shd w:val="clear" w:color="auto" w:fill="63639A"/>
            <w:vAlign w:val="center"/>
          </w:tcPr>
          <w:p>
            <w:pPr>
              <w:pStyle w:val="57"/>
              <w:rPr>
                <w:rFonts w:ascii="Arial" w:hAnsi="Arial" w:cs="Arial"/>
                <w:color w:val="FFFFFF"/>
              </w:rPr>
            </w:pPr>
            <w:r>
              <w:rPr>
                <w:rFonts w:ascii="Arial" w:hAnsi="Arial" w:cs="Arial"/>
                <w:b/>
                <w:bCs/>
                <w:color w:val="FFFFFF"/>
              </w:rPr>
              <w:t xml:space="preserve">Section/topic </w:t>
            </w:r>
          </w:p>
        </w:tc>
        <w:tc>
          <w:tcPr>
            <w:tcW w:w="540" w:type="dxa"/>
            <w:tcBorders>
              <w:top w:val="double" w:color="000000" w:sz="4" w:space="0"/>
              <w:left w:val="single" w:color="000000" w:sz="4" w:space="0"/>
              <w:bottom w:val="double" w:color="000000" w:sz="4" w:space="0"/>
              <w:right w:val="single" w:color="000000" w:sz="4" w:space="0"/>
            </w:tcBorders>
            <w:shd w:val="clear" w:color="auto" w:fill="63639A"/>
            <w:vAlign w:val="center"/>
          </w:tcPr>
          <w:p>
            <w:pPr>
              <w:pStyle w:val="57"/>
              <w:jc w:val="right"/>
              <w:rPr>
                <w:rFonts w:ascii="Arial" w:hAnsi="Arial" w:cs="Arial"/>
              </w:rPr>
            </w:pPr>
            <w:r>
              <w:rPr>
                <w:rFonts w:ascii="Arial" w:hAnsi="Arial" w:cs="Arial"/>
                <w:b/>
                <w:bCs/>
                <w:color w:val="FFFFFF"/>
              </w:rPr>
              <w:t>#</w:t>
            </w:r>
          </w:p>
        </w:tc>
        <w:tc>
          <w:tcPr>
            <w:tcW w:w="10600" w:type="dxa"/>
            <w:tcBorders>
              <w:top w:val="double" w:color="000000" w:sz="4" w:space="0"/>
              <w:left w:val="single" w:color="000000" w:sz="4" w:space="0"/>
              <w:bottom w:val="double" w:color="000000" w:sz="4" w:space="0"/>
              <w:right w:val="single" w:color="000000" w:sz="4" w:space="0"/>
            </w:tcBorders>
            <w:shd w:val="clear" w:color="auto" w:fill="63639A"/>
            <w:vAlign w:val="center"/>
          </w:tcPr>
          <w:p>
            <w:pPr>
              <w:pStyle w:val="57"/>
              <w:rPr>
                <w:rFonts w:ascii="Arial" w:hAnsi="Arial" w:cs="Arial"/>
                <w:color w:val="FFFFFF"/>
              </w:rPr>
            </w:pPr>
            <w:r>
              <w:rPr>
                <w:rFonts w:ascii="Arial" w:hAnsi="Arial" w:cs="Arial"/>
                <w:b/>
                <w:bCs/>
                <w:color w:val="FFFFFF"/>
              </w:rPr>
              <w:t xml:space="preserve">Checklist item </w:t>
            </w:r>
          </w:p>
        </w:tc>
        <w:tc>
          <w:tcPr>
            <w:tcW w:w="1260" w:type="dxa"/>
            <w:tcBorders>
              <w:top w:val="double" w:color="000000" w:sz="4" w:space="0"/>
              <w:left w:val="single" w:color="000000" w:sz="4" w:space="0"/>
              <w:bottom w:val="double" w:color="000000" w:sz="4" w:space="0"/>
              <w:right w:val="single" w:color="000000" w:sz="4" w:space="0"/>
            </w:tcBorders>
            <w:shd w:val="clear" w:color="auto" w:fill="63639A"/>
            <w:vAlign w:val="center"/>
          </w:tcPr>
          <w:p>
            <w:pPr>
              <w:pStyle w:val="57"/>
              <w:rPr>
                <w:rFonts w:ascii="Arial" w:hAnsi="Arial" w:cs="Arial"/>
                <w:color w:val="FFFFFF"/>
              </w:rPr>
            </w:pPr>
            <w:r>
              <w:rPr>
                <w:rFonts w:ascii="Arial" w:hAnsi="Arial" w:cs="Arial"/>
                <w:b/>
                <w:bCs/>
                <w:color w:val="FFFFFF"/>
              </w:rPr>
              <w:t xml:space="preserve">Reported on page # </w:t>
            </w:r>
          </w:p>
        </w:tc>
      </w:tr>
      <w:tr>
        <w:tblPrEx>
          <w:tblCellMar>
            <w:top w:w="0" w:type="dxa"/>
            <w:left w:w="108" w:type="dxa"/>
            <w:bottom w:w="0" w:type="dxa"/>
            <w:right w:w="108" w:type="dxa"/>
          </w:tblCellMar>
        </w:tblPrEx>
        <w:trPr>
          <w:trHeight w:val="575" w:hRule="atLeast"/>
          <w:jc w:val="center"/>
        </w:trPr>
        <w:tc>
          <w:tcPr>
            <w:tcW w:w="2800" w:type="dxa"/>
            <w:tcBorders>
              <w:top w:val="doub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Risk of bias across studies </w:t>
            </w:r>
          </w:p>
        </w:tc>
        <w:tc>
          <w:tcPr>
            <w:tcW w:w="540" w:type="dxa"/>
            <w:tcBorders>
              <w:top w:val="doub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15</w:t>
            </w:r>
          </w:p>
        </w:tc>
        <w:tc>
          <w:tcPr>
            <w:tcW w:w="10600" w:type="dxa"/>
            <w:tcBorders>
              <w:top w:val="doub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Specify any assessment of risk of bias that may affect the cumulative evidence (e.g., publication bias, selective reporting within studies). </w:t>
            </w:r>
          </w:p>
        </w:tc>
        <w:tc>
          <w:tcPr>
            <w:tcW w:w="1260" w:type="dxa"/>
            <w:tcBorders>
              <w:top w:val="double" w:color="000000" w:sz="4" w:space="0"/>
              <w:left w:val="single" w:color="000000" w:sz="4" w:space="0"/>
              <w:bottom w:val="single" w:color="000000" w:sz="4" w:space="0"/>
              <w:right w:val="single" w:color="000000" w:sz="4" w:space="0"/>
            </w:tcBorders>
          </w:tcPr>
          <w:p>
            <w:pPr>
              <w:pStyle w:val="57"/>
              <w:spacing w:before="40" w:after="40"/>
              <w:jc w:val="center"/>
              <w:rPr>
                <w:rFonts w:hint="default" w:ascii="Arial" w:hAnsi="Arial" w:cs="Arial"/>
                <w:color w:val="auto"/>
                <w:lang w:val="en-US" w:eastAsia="zh-CN"/>
              </w:rPr>
            </w:pPr>
            <w:r>
              <w:rPr>
                <w:rFonts w:hint="eastAsia" w:ascii="Arial" w:hAnsi="Arial" w:cs="Arial"/>
                <w:color w:val="auto"/>
                <w:lang w:val="en-US" w:eastAsia="zh-CN"/>
              </w:rPr>
              <w:t>no</w:t>
            </w:r>
          </w:p>
        </w:tc>
      </w:tr>
      <w:tr>
        <w:tblPrEx>
          <w:tblCellMar>
            <w:top w:w="0" w:type="dxa"/>
            <w:left w:w="108" w:type="dxa"/>
            <w:bottom w:w="0" w:type="dxa"/>
            <w:right w:w="108" w:type="dxa"/>
          </w:tblCellMar>
        </w:tblPrEx>
        <w:trPr>
          <w:trHeight w:val="568" w:hRule="atLeast"/>
          <w:jc w:val="center"/>
        </w:trPr>
        <w:tc>
          <w:tcPr>
            <w:tcW w:w="2800" w:type="dxa"/>
            <w:tcBorders>
              <w:top w:val="single" w:color="000000" w:sz="4" w:space="0"/>
              <w:left w:val="single" w:color="000000" w:sz="4" w:space="0"/>
              <w:bottom w:val="double" w:color="FFFFCC" w:sz="2" w:space="0"/>
              <w:right w:val="single" w:color="000000" w:sz="4" w:space="0"/>
            </w:tcBorders>
          </w:tcPr>
          <w:p>
            <w:pPr>
              <w:pStyle w:val="57"/>
              <w:spacing w:before="40" w:after="40"/>
              <w:rPr>
                <w:rFonts w:ascii="Arial" w:hAnsi="Arial" w:cs="Arial"/>
              </w:rPr>
            </w:pPr>
            <w:r>
              <w:rPr>
                <w:rFonts w:ascii="Arial" w:hAnsi="Arial" w:cs="Arial"/>
              </w:rPr>
              <w:t xml:space="preserve">Additional analyses </w:t>
            </w:r>
          </w:p>
        </w:tc>
        <w:tc>
          <w:tcPr>
            <w:tcW w:w="540" w:type="dxa"/>
            <w:tcBorders>
              <w:top w:val="single" w:color="000000" w:sz="4" w:space="0"/>
              <w:left w:val="single" w:color="000000" w:sz="4" w:space="0"/>
              <w:bottom w:val="double" w:color="FFFFCC" w:sz="2" w:space="0"/>
              <w:right w:val="single" w:color="000000" w:sz="4" w:space="0"/>
            </w:tcBorders>
          </w:tcPr>
          <w:p>
            <w:pPr>
              <w:pStyle w:val="57"/>
              <w:spacing w:before="40" w:after="40"/>
              <w:jc w:val="right"/>
              <w:rPr>
                <w:rFonts w:ascii="Arial" w:hAnsi="Arial" w:cs="Arial"/>
              </w:rPr>
            </w:pPr>
            <w:r>
              <w:rPr>
                <w:rFonts w:ascii="Arial" w:hAnsi="Arial" w:cs="Arial"/>
              </w:rPr>
              <w:t>16</w:t>
            </w:r>
          </w:p>
        </w:tc>
        <w:tc>
          <w:tcPr>
            <w:tcW w:w="10600" w:type="dxa"/>
            <w:tcBorders>
              <w:top w:val="single" w:color="000000" w:sz="4" w:space="0"/>
              <w:left w:val="single" w:color="000000" w:sz="4" w:space="0"/>
              <w:bottom w:val="double" w:color="000000" w:sz="4" w:space="0"/>
              <w:right w:val="single" w:color="000000" w:sz="4" w:space="0"/>
            </w:tcBorders>
          </w:tcPr>
          <w:p>
            <w:pPr>
              <w:pStyle w:val="57"/>
              <w:spacing w:before="40" w:after="40"/>
              <w:rPr>
                <w:rFonts w:ascii="Arial" w:hAnsi="Arial" w:cs="Arial"/>
              </w:rPr>
            </w:pPr>
            <w:r>
              <w:rPr>
                <w:rFonts w:ascii="Arial" w:hAnsi="Arial" w:cs="Arial"/>
              </w:rPr>
              <w:t>Describe methods of additional analyses (e.g., sensitivity or subgroup analyses, meta-regression), if done, indicating which were pre</w:t>
            </w:r>
            <w:r>
              <w:rPr>
                <w:rFonts w:cs="Arial"/>
              </w:rPr>
              <w:t>-</w:t>
            </w:r>
            <w:r>
              <w:rPr>
                <w:rFonts w:ascii="Arial" w:hAnsi="Arial" w:cs="Arial"/>
              </w:rPr>
              <w:t xml:space="preserve">specified. </w:t>
            </w:r>
          </w:p>
        </w:tc>
        <w:tc>
          <w:tcPr>
            <w:tcW w:w="1260" w:type="dxa"/>
            <w:tcBorders>
              <w:top w:val="single" w:color="000000" w:sz="4" w:space="0"/>
              <w:left w:val="single" w:color="000000" w:sz="4" w:space="0"/>
              <w:bottom w:val="double" w:color="000000" w:sz="4" w:space="0"/>
              <w:right w:val="single" w:color="000000" w:sz="4" w:space="0"/>
            </w:tcBorders>
          </w:tcPr>
          <w:p>
            <w:pPr>
              <w:pStyle w:val="57"/>
              <w:spacing w:before="40" w:after="40"/>
              <w:jc w:val="center"/>
              <w:rPr>
                <w:rFonts w:hint="default" w:ascii="Arial" w:hAnsi="Arial" w:cs="Arial"/>
                <w:color w:val="auto"/>
                <w:lang w:val="en-US" w:eastAsia="zh-CN"/>
              </w:rPr>
            </w:pPr>
            <w:r>
              <w:rPr>
                <w:rFonts w:hint="eastAsia" w:ascii="Arial" w:hAnsi="Arial" w:cs="Arial"/>
                <w:color w:val="auto"/>
                <w:lang w:val="en-US" w:eastAsia="zh-CN"/>
              </w:rPr>
              <w:t>no</w:t>
            </w:r>
          </w:p>
        </w:tc>
      </w:tr>
      <w:tr>
        <w:tblPrEx>
          <w:tblCellMar>
            <w:top w:w="0" w:type="dxa"/>
            <w:left w:w="108" w:type="dxa"/>
            <w:bottom w:w="0" w:type="dxa"/>
            <w:right w:w="108" w:type="dxa"/>
          </w:tblCellMar>
        </w:tblPrEx>
        <w:trPr>
          <w:trHeight w:val="335" w:hRule="atLeast"/>
          <w:jc w:val="center"/>
        </w:trPr>
        <w:tc>
          <w:tcPr>
            <w:tcW w:w="13940"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57"/>
              <w:rPr>
                <w:rFonts w:ascii="Arial" w:hAnsi="Arial" w:cs="Arial"/>
              </w:rPr>
            </w:pPr>
            <w:r>
              <w:rPr>
                <w:rFonts w:ascii="Arial" w:hAnsi="Arial" w:cs="Arial"/>
                <w:b/>
                <w:bCs/>
              </w:rPr>
              <w:t xml:space="preserve">RESULTS </w:t>
            </w:r>
          </w:p>
        </w:tc>
        <w:tc>
          <w:tcPr>
            <w:tcW w:w="1260" w:type="dxa"/>
            <w:tcBorders>
              <w:top w:val="double" w:color="000000" w:sz="4" w:space="0"/>
              <w:left w:val="single" w:color="000000" w:sz="4" w:space="0"/>
              <w:bottom w:val="single" w:color="000000" w:sz="4" w:space="0"/>
              <w:right w:val="single" w:color="000000" w:sz="4" w:space="0"/>
            </w:tcBorders>
            <w:shd w:val="clear" w:color="auto" w:fill="FFFFCC"/>
          </w:tcPr>
          <w:p>
            <w:pPr>
              <w:pStyle w:val="57"/>
              <w:jc w:val="center"/>
              <w:rPr>
                <w:rFonts w:ascii="Arial" w:hAnsi="Arial" w:cs="Arial"/>
                <w:color w:val="auto"/>
              </w:rPr>
            </w:pPr>
          </w:p>
        </w:tc>
      </w:tr>
      <w:tr>
        <w:tblPrEx>
          <w:tblCellMar>
            <w:top w:w="0" w:type="dxa"/>
            <w:left w:w="108" w:type="dxa"/>
            <w:bottom w:w="0" w:type="dxa"/>
            <w:right w:w="108" w:type="dxa"/>
          </w:tblCellMar>
        </w:tblPrEx>
        <w:trPr>
          <w:trHeight w:val="578" w:hRule="atLeast"/>
          <w:jc w:val="center"/>
        </w:trPr>
        <w:tc>
          <w:tcPr>
            <w:tcW w:w="28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Study selection </w:t>
            </w:r>
          </w:p>
        </w:tc>
        <w:tc>
          <w:tcPr>
            <w:tcW w:w="540"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17</w:t>
            </w:r>
          </w:p>
        </w:tc>
        <w:tc>
          <w:tcPr>
            <w:tcW w:w="106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Give numbers of studies screened, assessed for eligibility, and included in the review, with reasons for exclusions at each stage, ideally with a flow diagram. </w:t>
            </w:r>
          </w:p>
        </w:tc>
        <w:tc>
          <w:tcPr>
            <w:tcW w:w="126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ascii="Arial" w:hAnsi="Arial" w:cs="Arial"/>
                <w:color w:val="auto"/>
                <w:lang w:val="en-US" w:eastAsia="zh-CN"/>
              </w:rPr>
              <w:t>4</w:t>
            </w:r>
            <w:r>
              <w:rPr>
                <w:rFonts w:hint="eastAsia" w:ascii="Arial" w:hAnsi="Arial" w:cs="Arial"/>
                <w:color w:val="auto"/>
                <w:lang w:val="en-US" w:eastAsia="zh-CN"/>
              </w:rPr>
              <w:t>; Figure1</w:t>
            </w:r>
          </w:p>
        </w:tc>
      </w:tr>
      <w:tr>
        <w:tblPrEx>
          <w:tblCellMar>
            <w:top w:w="0" w:type="dxa"/>
            <w:left w:w="108" w:type="dxa"/>
            <w:bottom w:w="0" w:type="dxa"/>
            <w:right w:w="108" w:type="dxa"/>
          </w:tblCellMar>
        </w:tblPrEx>
        <w:trPr>
          <w:trHeight w:val="578" w:hRule="atLeast"/>
          <w:jc w:val="center"/>
        </w:trPr>
        <w:tc>
          <w:tcPr>
            <w:tcW w:w="28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Study characteristics </w:t>
            </w:r>
          </w:p>
        </w:tc>
        <w:tc>
          <w:tcPr>
            <w:tcW w:w="540"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18</w:t>
            </w:r>
          </w:p>
        </w:tc>
        <w:tc>
          <w:tcPr>
            <w:tcW w:w="106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For each study, present characteristics for which data were extracted (e.g., study size, PICOS, follow-up period) and provide the citations. </w:t>
            </w:r>
          </w:p>
        </w:tc>
        <w:tc>
          <w:tcPr>
            <w:tcW w:w="126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ascii="Arial" w:hAnsi="Arial" w:cs="Arial"/>
                <w:color w:val="auto"/>
                <w:lang w:val="en-US" w:eastAsia="zh-CN"/>
              </w:rPr>
              <w:t>4</w:t>
            </w:r>
            <w:r>
              <w:rPr>
                <w:rFonts w:hint="eastAsia" w:ascii="Arial" w:hAnsi="Arial" w:cs="Arial"/>
                <w:color w:val="auto"/>
                <w:lang w:val="en-US" w:eastAsia="zh-CN"/>
              </w:rPr>
              <w:t>-5</w:t>
            </w:r>
            <w:r>
              <w:rPr>
                <w:rFonts w:ascii="Arial" w:hAnsi="Arial" w:cs="Arial"/>
                <w:color w:val="auto"/>
                <w:lang w:val="en-US" w:eastAsia="zh-CN"/>
              </w:rPr>
              <w:t>; Table1-2</w:t>
            </w:r>
          </w:p>
        </w:tc>
      </w:tr>
      <w:tr>
        <w:tblPrEx>
          <w:tblCellMar>
            <w:top w:w="0" w:type="dxa"/>
            <w:left w:w="108" w:type="dxa"/>
            <w:bottom w:w="0" w:type="dxa"/>
            <w:right w:w="108" w:type="dxa"/>
          </w:tblCellMar>
        </w:tblPrEx>
        <w:trPr>
          <w:trHeight w:val="333" w:hRule="atLeast"/>
          <w:jc w:val="center"/>
        </w:trPr>
        <w:tc>
          <w:tcPr>
            <w:tcW w:w="28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Risk of bias within studies </w:t>
            </w:r>
          </w:p>
        </w:tc>
        <w:tc>
          <w:tcPr>
            <w:tcW w:w="540"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19</w:t>
            </w:r>
          </w:p>
        </w:tc>
        <w:tc>
          <w:tcPr>
            <w:tcW w:w="106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Present data on risk of bias of each study and, if available, any outcome level assessment (see item 12). </w:t>
            </w:r>
          </w:p>
        </w:tc>
        <w:tc>
          <w:tcPr>
            <w:tcW w:w="1260" w:type="dxa"/>
            <w:tcBorders>
              <w:top w:val="single" w:color="000000" w:sz="4" w:space="0"/>
              <w:left w:val="single" w:color="000000" w:sz="4" w:space="0"/>
              <w:bottom w:val="single" w:color="000000" w:sz="4" w:space="0"/>
              <w:right w:val="single" w:color="000000" w:sz="4" w:space="0"/>
            </w:tcBorders>
          </w:tcPr>
          <w:p>
            <w:pPr>
              <w:pStyle w:val="57"/>
              <w:spacing w:before="40" w:after="40"/>
              <w:jc w:val="both"/>
              <w:rPr>
                <w:rFonts w:hint="default" w:ascii="Arial" w:hAnsi="Arial" w:cs="Arial"/>
                <w:color w:val="auto"/>
                <w:lang w:val="en-US" w:eastAsia="zh-CN"/>
              </w:rPr>
            </w:pPr>
            <w:r>
              <w:rPr>
                <w:rFonts w:hint="eastAsia" w:ascii="Arial" w:hAnsi="Arial" w:cs="Arial"/>
                <w:color w:val="auto"/>
                <w:lang w:val="en-US" w:eastAsia="zh-CN"/>
              </w:rPr>
              <w:t>5;</w:t>
            </w:r>
            <w:r>
              <w:rPr>
                <w:rFonts w:ascii="Arial" w:hAnsi="Arial" w:cs="Arial"/>
                <w:color w:val="auto"/>
                <w:lang w:val="en-US" w:eastAsia="zh-CN"/>
              </w:rPr>
              <w:t>Table</w:t>
            </w:r>
            <w:r>
              <w:rPr>
                <w:rFonts w:hint="eastAsia" w:ascii="Arial" w:hAnsi="Arial" w:cs="Arial"/>
                <w:color w:val="auto"/>
                <w:lang w:val="en-US" w:eastAsia="zh-CN"/>
              </w:rPr>
              <w:t xml:space="preserve"> </w:t>
            </w:r>
            <w:r>
              <w:rPr>
                <w:rFonts w:ascii="Arial" w:hAnsi="Arial" w:cs="Arial"/>
                <w:color w:val="auto"/>
                <w:lang w:val="en-US" w:eastAsia="zh-CN"/>
              </w:rPr>
              <w:t>3</w:t>
            </w:r>
            <w:r>
              <w:rPr>
                <w:rFonts w:hint="eastAsia" w:ascii="Arial" w:hAnsi="Arial" w:cs="Arial"/>
                <w:color w:val="auto"/>
                <w:lang w:val="en-US" w:eastAsia="zh-CN"/>
              </w:rPr>
              <w:t>-4</w:t>
            </w:r>
          </w:p>
        </w:tc>
      </w:tr>
      <w:tr>
        <w:tblPrEx>
          <w:tblCellMar>
            <w:top w:w="0" w:type="dxa"/>
            <w:left w:w="108" w:type="dxa"/>
            <w:bottom w:w="0" w:type="dxa"/>
            <w:right w:w="108" w:type="dxa"/>
          </w:tblCellMar>
        </w:tblPrEx>
        <w:trPr>
          <w:trHeight w:val="578" w:hRule="atLeast"/>
          <w:jc w:val="center"/>
        </w:trPr>
        <w:tc>
          <w:tcPr>
            <w:tcW w:w="28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Results of individual studies </w:t>
            </w:r>
          </w:p>
        </w:tc>
        <w:tc>
          <w:tcPr>
            <w:tcW w:w="540"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20</w:t>
            </w:r>
          </w:p>
        </w:tc>
        <w:tc>
          <w:tcPr>
            <w:tcW w:w="106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5-</w:t>
            </w:r>
            <w:r>
              <w:rPr>
                <w:rFonts w:ascii="Arial" w:hAnsi="Arial" w:cs="Arial"/>
                <w:color w:val="auto"/>
                <w:lang w:val="en-US" w:eastAsia="zh-CN"/>
              </w:rPr>
              <w:t>6</w:t>
            </w:r>
            <w:r>
              <w:rPr>
                <w:rFonts w:hint="eastAsia" w:ascii="Arial" w:hAnsi="Arial" w:cs="Arial"/>
                <w:color w:val="auto"/>
                <w:lang w:val="en-US" w:eastAsia="zh-CN"/>
              </w:rPr>
              <w:t>;</w:t>
            </w:r>
          </w:p>
          <w:p>
            <w:pPr>
              <w:pStyle w:val="57"/>
              <w:spacing w:before="40" w:after="40"/>
              <w:jc w:val="center"/>
              <w:rPr>
                <w:rFonts w:hint="default" w:ascii="Arial" w:hAnsi="Arial" w:cs="Arial"/>
                <w:lang w:val="en-US" w:eastAsia="zh-CN"/>
              </w:rPr>
            </w:pPr>
            <w:r>
              <w:rPr>
                <w:rFonts w:hint="eastAsia" w:ascii="Arial" w:hAnsi="Arial" w:cs="Arial"/>
                <w:color w:val="auto"/>
                <w:lang w:val="en-US" w:eastAsia="zh-CN"/>
              </w:rPr>
              <w:t>Figure 3-4</w:t>
            </w:r>
          </w:p>
        </w:tc>
      </w:tr>
      <w:tr>
        <w:tblPrEx>
          <w:tblCellMar>
            <w:top w:w="0" w:type="dxa"/>
            <w:left w:w="108" w:type="dxa"/>
            <w:bottom w:w="0" w:type="dxa"/>
            <w:right w:w="108" w:type="dxa"/>
          </w:tblCellMar>
        </w:tblPrEx>
        <w:trPr>
          <w:trHeight w:val="335" w:hRule="atLeast"/>
          <w:jc w:val="center"/>
        </w:trPr>
        <w:tc>
          <w:tcPr>
            <w:tcW w:w="28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Synthesis of results </w:t>
            </w:r>
          </w:p>
        </w:tc>
        <w:tc>
          <w:tcPr>
            <w:tcW w:w="540"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21</w:t>
            </w:r>
          </w:p>
        </w:tc>
        <w:tc>
          <w:tcPr>
            <w:tcW w:w="106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Present results of each meta-analysis done, including confidence intervals and measures of consistency. </w:t>
            </w:r>
          </w:p>
        </w:tc>
        <w:tc>
          <w:tcPr>
            <w:tcW w:w="126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5-</w:t>
            </w:r>
            <w:r>
              <w:rPr>
                <w:rFonts w:ascii="Arial" w:hAnsi="Arial" w:cs="Arial"/>
                <w:color w:val="auto"/>
                <w:lang w:val="en-US" w:eastAsia="zh-CN"/>
              </w:rPr>
              <w:t>6</w:t>
            </w:r>
          </w:p>
        </w:tc>
      </w:tr>
      <w:tr>
        <w:tblPrEx>
          <w:tblCellMar>
            <w:top w:w="0" w:type="dxa"/>
            <w:left w:w="108" w:type="dxa"/>
            <w:bottom w:w="0" w:type="dxa"/>
            <w:right w:w="108" w:type="dxa"/>
          </w:tblCellMar>
        </w:tblPrEx>
        <w:trPr>
          <w:trHeight w:val="333" w:hRule="atLeast"/>
          <w:jc w:val="center"/>
        </w:trPr>
        <w:tc>
          <w:tcPr>
            <w:tcW w:w="28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Risk of bias across studies </w:t>
            </w:r>
          </w:p>
        </w:tc>
        <w:tc>
          <w:tcPr>
            <w:tcW w:w="540"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22</w:t>
            </w:r>
          </w:p>
        </w:tc>
        <w:tc>
          <w:tcPr>
            <w:tcW w:w="106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Present results of any assessment of risk of bias across studies (see Item 15). </w:t>
            </w:r>
          </w:p>
        </w:tc>
        <w:tc>
          <w:tcPr>
            <w:tcW w:w="126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ascii="Arial" w:hAnsi="Arial" w:cs="Arial"/>
                <w:color w:val="auto"/>
                <w:lang w:val="en-US" w:eastAsia="zh-CN"/>
              </w:rPr>
              <w:t>no</w:t>
            </w:r>
          </w:p>
        </w:tc>
      </w:tr>
      <w:tr>
        <w:tblPrEx>
          <w:tblCellMar>
            <w:top w:w="0" w:type="dxa"/>
            <w:left w:w="108" w:type="dxa"/>
            <w:bottom w:w="0" w:type="dxa"/>
            <w:right w:w="108" w:type="dxa"/>
          </w:tblCellMar>
        </w:tblPrEx>
        <w:trPr>
          <w:trHeight w:val="393" w:hRule="atLeast"/>
          <w:jc w:val="center"/>
        </w:trPr>
        <w:tc>
          <w:tcPr>
            <w:tcW w:w="2800" w:type="dxa"/>
            <w:tcBorders>
              <w:top w:val="single" w:color="000000" w:sz="4" w:space="0"/>
              <w:left w:val="single" w:color="000000" w:sz="4" w:space="0"/>
              <w:bottom w:val="double" w:color="FFFFCC" w:sz="2" w:space="0"/>
              <w:right w:val="single" w:color="000000" w:sz="4" w:space="0"/>
            </w:tcBorders>
          </w:tcPr>
          <w:p>
            <w:pPr>
              <w:pStyle w:val="57"/>
              <w:spacing w:before="40" w:after="40"/>
              <w:rPr>
                <w:rFonts w:ascii="Arial" w:hAnsi="Arial" w:cs="Arial"/>
              </w:rPr>
            </w:pPr>
            <w:r>
              <w:rPr>
                <w:rFonts w:ascii="Arial" w:hAnsi="Arial" w:cs="Arial"/>
              </w:rPr>
              <w:t xml:space="preserve">Additional analysis </w:t>
            </w:r>
          </w:p>
        </w:tc>
        <w:tc>
          <w:tcPr>
            <w:tcW w:w="540" w:type="dxa"/>
            <w:tcBorders>
              <w:top w:val="single" w:color="000000" w:sz="4" w:space="0"/>
              <w:left w:val="single" w:color="000000" w:sz="4" w:space="0"/>
              <w:bottom w:val="double" w:color="FFFFCC" w:sz="2" w:space="0"/>
              <w:right w:val="single" w:color="000000" w:sz="4" w:space="0"/>
            </w:tcBorders>
          </w:tcPr>
          <w:p>
            <w:pPr>
              <w:pStyle w:val="57"/>
              <w:spacing w:before="40" w:after="40"/>
              <w:jc w:val="right"/>
              <w:rPr>
                <w:rFonts w:ascii="Arial" w:hAnsi="Arial" w:cs="Arial"/>
              </w:rPr>
            </w:pPr>
            <w:r>
              <w:rPr>
                <w:rFonts w:ascii="Arial" w:hAnsi="Arial" w:cs="Arial"/>
              </w:rPr>
              <w:t>23</w:t>
            </w:r>
          </w:p>
        </w:tc>
        <w:tc>
          <w:tcPr>
            <w:tcW w:w="10600" w:type="dxa"/>
            <w:tcBorders>
              <w:top w:val="single" w:color="000000" w:sz="4" w:space="0"/>
              <w:left w:val="single" w:color="000000" w:sz="4" w:space="0"/>
              <w:bottom w:val="double" w:color="000000" w:sz="4" w:space="0"/>
              <w:right w:val="single" w:color="000000" w:sz="4" w:space="0"/>
            </w:tcBorders>
          </w:tcPr>
          <w:p>
            <w:pPr>
              <w:pStyle w:val="57"/>
              <w:spacing w:before="40" w:after="40"/>
              <w:rPr>
                <w:rFonts w:ascii="Arial" w:hAnsi="Arial" w:cs="Arial"/>
              </w:rPr>
            </w:pPr>
            <w:r>
              <w:rPr>
                <w:rFonts w:ascii="Arial" w:hAnsi="Arial" w:cs="Arial"/>
              </w:rPr>
              <w:t xml:space="preserve">Give results of additional analyses, if done (e.g., sensitivity or subgroup analyses, meta-regression [see Item 16]). </w:t>
            </w:r>
          </w:p>
        </w:tc>
        <w:tc>
          <w:tcPr>
            <w:tcW w:w="1260" w:type="dxa"/>
            <w:tcBorders>
              <w:top w:val="single" w:color="000000" w:sz="4" w:space="0"/>
              <w:left w:val="single" w:color="000000" w:sz="4" w:space="0"/>
              <w:bottom w:val="double" w:color="000000" w:sz="4" w:space="0"/>
              <w:right w:val="single" w:color="000000" w:sz="4" w:space="0"/>
            </w:tcBorders>
          </w:tcPr>
          <w:p>
            <w:pPr>
              <w:pStyle w:val="57"/>
              <w:spacing w:before="40" w:after="40"/>
              <w:jc w:val="center"/>
              <w:rPr>
                <w:rFonts w:ascii="Arial" w:hAnsi="Arial" w:cs="Arial"/>
                <w:color w:val="auto"/>
                <w:lang w:val="en-US" w:eastAsia="zh-CN"/>
              </w:rPr>
            </w:pPr>
            <w:r>
              <w:rPr>
                <w:rFonts w:ascii="Arial" w:hAnsi="Arial" w:cs="Arial"/>
                <w:color w:val="auto"/>
                <w:lang w:val="en-US" w:eastAsia="zh-CN"/>
              </w:rPr>
              <w:t>no</w:t>
            </w:r>
          </w:p>
        </w:tc>
      </w:tr>
      <w:tr>
        <w:tblPrEx>
          <w:tblCellMar>
            <w:top w:w="0" w:type="dxa"/>
            <w:left w:w="108" w:type="dxa"/>
            <w:bottom w:w="0" w:type="dxa"/>
            <w:right w:w="108" w:type="dxa"/>
          </w:tblCellMar>
        </w:tblPrEx>
        <w:trPr>
          <w:trHeight w:val="335" w:hRule="atLeast"/>
          <w:jc w:val="center"/>
        </w:trPr>
        <w:tc>
          <w:tcPr>
            <w:tcW w:w="13940"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57"/>
              <w:rPr>
                <w:rFonts w:ascii="Arial" w:hAnsi="Arial" w:cs="Arial"/>
              </w:rPr>
            </w:pPr>
            <w:r>
              <w:rPr>
                <w:rFonts w:ascii="Arial" w:hAnsi="Arial" w:cs="Arial"/>
                <w:b/>
                <w:bCs/>
              </w:rPr>
              <w:t xml:space="preserve">DISCUSSION </w:t>
            </w:r>
          </w:p>
        </w:tc>
        <w:tc>
          <w:tcPr>
            <w:tcW w:w="1260" w:type="dxa"/>
            <w:tcBorders>
              <w:top w:val="double" w:color="000000" w:sz="4" w:space="0"/>
              <w:left w:val="single" w:color="000000" w:sz="4" w:space="0"/>
              <w:bottom w:val="single" w:color="000000" w:sz="4" w:space="0"/>
              <w:right w:val="single" w:color="000000" w:sz="4" w:space="0"/>
            </w:tcBorders>
            <w:shd w:val="clear" w:color="auto" w:fill="FFFFCC"/>
          </w:tcPr>
          <w:p>
            <w:pPr>
              <w:pStyle w:val="57"/>
              <w:jc w:val="center"/>
              <w:rPr>
                <w:rFonts w:ascii="Arial" w:hAnsi="Arial" w:cs="Arial"/>
                <w:color w:val="auto"/>
              </w:rPr>
            </w:pPr>
          </w:p>
        </w:tc>
      </w:tr>
      <w:tr>
        <w:tblPrEx>
          <w:tblCellMar>
            <w:top w:w="0" w:type="dxa"/>
            <w:left w:w="108" w:type="dxa"/>
            <w:bottom w:w="0" w:type="dxa"/>
            <w:right w:w="108" w:type="dxa"/>
          </w:tblCellMar>
        </w:tblPrEx>
        <w:trPr>
          <w:trHeight w:val="578" w:hRule="atLeast"/>
          <w:jc w:val="center"/>
        </w:trPr>
        <w:tc>
          <w:tcPr>
            <w:tcW w:w="28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Summary of evidence </w:t>
            </w:r>
          </w:p>
        </w:tc>
        <w:tc>
          <w:tcPr>
            <w:tcW w:w="540"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24</w:t>
            </w:r>
          </w:p>
        </w:tc>
        <w:tc>
          <w:tcPr>
            <w:tcW w:w="106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Summarize the main findings including the strength of evidence for each main outcome; consider their relevance to key groups (e.g., healthcare providers, users, and policy makers). </w:t>
            </w:r>
          </w:p>
        </w:tc>
        <w:tc>
          <w:tcPr>
            <w:tcW w:w="126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ascii="Arial" w:hAnsi="Arial" w:cs="Arial"/>
                <w:color w:val="auto"/>
                <w:lang w:val="en-US" w:eastAsia="zh-CN"/>
              </w:rPr>
              <w:t>6</w:t>
            </w:r>
            <w:r>
              <w:rPr>
                <w:rFonts w:hint="eastAsia" w:ascii="Arial" w:hAnsi="Arial" w:cs="Arial"/>
                <w:color w:val="auto"/>
                <w:lang w:val="en-US" w:eastAsia="zh-CN"/>
              </w:rPr>
              <w:t>-8</w:t>
            </w:r>
          </w:p>
        </w:tc>
      </w:tr>
      <w:tr>
        <w:tblPrEx>
          <w:tblCellMar>
            <w:top w:w="0" w:type="dxa"/>
            <w:left w:w="108" w:type="dxa"/>
            <w:bottom w:w="0" w:type="dxa"/>
            <w:right w:w="108" w:type="dxa"/>
          </w:tblCellMar>
        </w:tblPrEx>
        <w:trPr>
          <w:trHeight w:val="578" w:hRule="atLeast"/>
          <w:jc w:val="center"/>
        </w:trPr>
        <w:tc>
          <w:tcPr>
            <w:tcW w:w="28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Limitations </w:t>
            </w:r>
          </w:p>
        </w:tc>
        <w:tc>
          <w:tcPr>
            <w:tcW w:w="540" w:type="dxa"/>
            <w:tcBorders>
              <w:top w:val="single" w:color="000000" w:sz="4" w:space="0"/>
              <w:left w:val="single" w:color="000000" w:sz="4" w:space="0"/>
              <w:bottom w:val="single" w:color="000000" w:sz="4" w:space="0"/>
              <w:right w:val="single" w:color="000000" w:sz="4" w:space="0"/>
            </w:tcBorders>
          </w:tcPr>
          <w:p>
            <w:pPr>
              <w:pStyle w:val="57"/>
              <w:spacing w:before="40" w:after="40"/>
              <w:jc w:val="right"/>
              <w:rPr>
                <w:rFonts w:ascii="Arial" w:hAnsi="Arial" w:cs="Arial"/>
              </w:rPr>
            </w:pPr>
            <w:r>
              <w:rPr>
                <w:rFonts w:ascii="Arial" w:hAnsi="Arial" w:cs="Arial"/>
              </w:rPr>
              <w:t>25</w:t>
            </w:r>
          </w:p>
        </w:tc>
        <w:tc>
          <w:tcPr>
            <w:tcW w:w="10600" w:type="dxa"/>
            <w:tcBorders>
              <w:top w:val="single" w:color="000000" w:sz="4" w:space="0"/>
              <w:left w:val="single" w:color="000000" w:sz="4" w:space="0"/>
              <w:bottom w:val="single" w:color="000000" w:sz="4" w:space="0"/>
              <w:right w:val="single" w:color="000000" w:sz="4" w:space="0"/>
            </w:tcBorders>
          </w:tcPr>
          <w:p>
            <w:pPr>
              <w:pStyle w:val="57"/>
              <w:spacing w:before="40" w:after="40"/>
              <w:rPr>
                <w:rFonts w:ascii="Arial" w:hAnsi="Arial" w:cs="Arial"/>
              </w:rPr>
            </w:pPr>
            <w:r>
              <w:rPr>
                <w:rFonts w:ascii="Arial" w:hAnsi="Arial" w:cs="Arial"/>
              </w:rPr>
              <w:t xml:space="preserve">Discuss limitations at study and outcome level (e.g., risk of bias), and at review-level (e.g., incomplete retrieval of identified research, reporting bias). </w:t>
            </w:r>
          </w:p>
        </w:tc>
        <w:tc>
          <w:tcPr>
            <w:tcW w:w="1260" w:type="dxa"/>
            <w:tcBorders>
              <w:top w:val="single" w:color="000000" w:sz="4" w:space="0"/>
              <w:left w:val="single" w:color="000000" w:sz="4" w:space="0"/>
              <w:bottom w:val="sing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8</w:t>
            </w:r>
          </w:p>
        </w:tc>
      </w:tr>
      <w:tr>
        <w:tblPrEx>
          <w:tblCellMar>
            <w:top w:w="0" w:type="dxa"/>
            <w:left w:w="108" w:type="dxa"/>
            <w:bottom w:w="0" w:type="dxa"/>
            <w:right w:w="108" w:type="dxa"/>
          </w:tblCellMar>
        </w:tblPrEx>
        <w:trPr>
          <w:trHeight w:val="420" w:hRule="atLeast"/>
          <w:jc w:val="center"/>
        </w:trPr>
        <w:tc>
          <w:tcPr>
            <w:tcW w:w="2800" w:type="dxa"/>
            <w:tcBorders>
              <w:top w:val="dotted" w:color="auto" w:sz="4" w:space="0"/>
              <w:left w:val="dotted" w:color="auto" w:sz="4" w:space="0"/>
              <w:bottom w:val="dotted" w:color="auto" w:sz="2" w:space="0"/>
              <w:right w:val="dotted" w:color="auto" w:sz="4" w:space="0"/>
            </w:tcBorders>
            <w:shd w:val="clear" w:color="auto" w:fill="FFFFFF"/>
          </w:tcPr>
          <w:p>
            <w:pPr>
              <w:pStyle w:val="57"/>
              <w:spacing w:before="40" w:after="40"/>
              <w:rPr>
                <w:rFonts w:ascii="Arial" w:hAnsi="Arial" w:cs="Arial"/>
              </w:rPr>
            </w:pPr>
            <w:r>
              <w:rPr>
                <w:rFonts w:ascii="Arial" w:hAnsi="Arial" w:cs="Arial"/>
              </w:rPr>
              <w:t xml:space="preserve">Conclusions </w:t>
            </w:r>
          </w:p>
        </w:tc>
        <w:tc>
          <w:tcPr>
            <w:tcW w:w="540" w:type="dxa"/>
            <w:tcBorders>
              <w:top w:val="dotted" w:color="auto" w:sz="4" w:space="0"/>
              <w:left w:val="dotted" w:color="auto" w:sz="4" w:space="0"/>
              <w:bottom w:val="dotted" w:color="auto" w:sz="2" w:space="0"/>
              <w:right w:val="dotted" w:color="auto" w:sz="4" w:space="0"/>
            </w:tcBorders>
            <w:shd w:val="clear" w:color="auto" w:fill="FFFFFF"/>
          </w:tcPr>
          <w:p>
            <w:pPr>
              <w:pStyle w:val="57"/>
              <w:spacing w:before="40" w:after="40"/>
              <w:jc w:val="right"/>
              <w:rPr>
                <w:rFonts w:ascii="Arial" w:hAnsi="Arial" w:cs="Arial"/>
              </w:rPr>
            </w:pPr>
            <w:r>
              <w:rPr>
                <w:rFonts w:ascii="Arial" w:hAnsi="Arial" w:cs="Arial"/>
              </w:rPr>
              <w:t>26</w:t>
            </w:r>
          </w:p>
        </w:tc>
        <w:tc>
          <w:tcPr>
            <w:tcW w:w="10600" w:type="dxa"/>
            <w:tcBorders>
              <w:top w:val="single" w:color="000000" w:sz="4" w:space="0"/>
              <w:left w:val="single" w:color="000000" w:sz="4" w:space="0"/>
              <w:bottom w:val="double" w:color="000000" w:sz="4" w:space="0"/>
              <w:right w:val="single" w:color="000000" w:sz="4" w:space="0"/>
            </w:tcBorders>
          </w:tcPr>
          <w:p>
            <w:pPr>
              <w:pStyle w:val="57"/>
              <w:spacing w:before="40" w:after="40"/>
              <w:rPr>
                <w:rFonts w:ascii="Arial" w:hAnsi="Arial" w:cs="Arial"/>
              </w:rPr>
            </w:pPr>
            <w:r>
              <w:rPr>
                <w:rFonts w:ascii="Arial" w:hAnsi="Arial" w:cs="Arial"/>
              </w:rPr>
              <w:t xml:space="preserve">Provide a general interpretation of the results in the context of other evidence, and implications for future research. </w:t>
            </w:r>
          </w:p>
        </w:tc>
        <w:tc>
          <w:tcPr>
            <w:tcW w:w="1260" w:type="dxa"/>
            <w:tcBorders>
              <w:top w:val="single" w:color="000000" w:sz="4" w:space="0"/>
              <w:left w:val="single" w:color="000000" w:sz="4" w:space="0"/>
              <w:bottom w:val="doub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8</w:t>
            </w:r>
          </w:p>
        </w:tc>
      </w:tr>
      <w:tr>
        <w:tblPrEx>
          <w:tblCellMar>
            <w:top w:w="0" w:type="dxa"/>
            <w:left w:w="108" w:type="dxa"/>
            <w:bottom w:w="0" w:type="dxa"/>
            <w:right w:w="108" w:type="dxa"/>
          </w:tblCellMar>
        </w:tblPrEx>
        <w:trPr>
          <w:trHeight w:val="333" w:hRule="atLeast"/>
          <w:jc w:val="center"/>
        </w:trPr>
        <w:tc>
          <w:tcPr>
            <w:tcW w:w="13940"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57"/>
              <w:rPr>
                <w:rFonts w:ascii="Arial" w:hAnsi="Arial" w:cs="Arial"/>
              </w:rPr>
            </w:pPr>
            <w:r>
              <w:rPr>
                <w:rFonts w:ascii="Arial" w:hAnsi="Arial" w:cs="Arial"/>
                <w:b/>
                <w:bCs/>
              </w:rPr>
              <w:t xml:space="preserve">FUNDING </w:t>
            </w:r>
          </w:p>
        </w:tc>
        <w:tc>
          <w:tcPr>
            <w:tcW w:w="1260" w:type="dxa"/>
            <w:tcBorders>
              <w:top w:val="double" w:color="000000" w:sz="4" w:space="0"/>
              <w:left w:val="single" w:color="000000" w:sz="4" w:space="0"/>
              <w:bottom w:val="single" w:color="000000" w:sz="4" w:space="0"/>
              <w:right w:val="single" w:color="000000" w:sz="4" w:space="0"/>
            </w:tcBorders>
            <w:shd w:val="clear" w:color="auto" w:fill="FFFFCC"/>
          </w:tcPr>
          <w:p>
            <w:pPr>
              <w:pStyle w:val="57"/>
              <w:jc w:val="center"/>
              <w:rPr>
                <w:rFonts w:ascii="Arial" w:hAnsi="Arial" w:cs="Arial"/>
                <w:color w:val="auto"/>
              </w:rPr>
            </w:pPr>
          </w:p>
        </w:tc>
      </w:tr>
      <w:tr>
        <w:tblPrEx>
          <w:tblCellMar>
            <w:top w:w="0" w:type="dxa"/>
            <w:left w:w="108" w:type="dxa"/>
            <w:bottom w:w="0" w:type="dxa"/>
            <w:right w:w="108" w:type="dxa"/>
          </w:tblCellMar>
        </w:tblPrEx>
        <w:trPr>
          <w:trHeight w:val="570" w:hRule="atLeast"/>
          <w:jc w:val="center"/>
        </w:trPr>
        <w:tc>
          <w:tcPr>
            <w:tcW w:w="2800" w:type="dxa"/>
            <w:tcBorders>
              <w:top w:val="single" w:color="000000" w:sz="4" w:space="0"/>
              <w:left w:val="single" w:color="000000" w:sz="4" w:space="0"/>
              <w:bottom w:val="double" w:color="000000" w:sz="4" w:space="0"/>
              <w:right w:val="single" w:color="000000" w:sz="4" w:space="0"/>
            </w:tcBorders>
          </w:tcPr>
          <w:p>
            <w:pPr>
              <w:pStyle w:val="57"/>
              <w:spacing w:before="40" w:after="40"/>
              <w:rPr>
                <w:rFonts w:ascii="Arial" w:hAnsi="Arial" w:cs="Arial"/>
              </w:rPr>
            </w:pPr>
            <w:r>
              <w:rPr>
                <w:rFonts w:ascii="Arial" w:hAnsi="Arial" w:cs="Arial"/>
              </w:rPr>
              <w:t xml:space="preserve">Funding </w:t>
            </w:r>
          </w:p>
        </w:tc>
        <w:tc>
          <w:tcPr>
            <w:tcW w:w="540" w:type="dxa"/>
            <w:tcBorders>
              <w:top w:val="single" w:color="000000" w:sz="4" w:space="0"/>
              <w:left w:val="single" w:color="000000" w:sz="4" w:space="0"/>
              <w:bottom w:val="double" w:color="000000" w:sz="4" w:space="0"/>
              <w:right w:val="single" w:color="000000" w:sz="4" w:space="0"/>
            </w:tcBorders>
          </w:tcPr>
          <w:p>
            <w:pPr>
              <w:pStyle w:val="57"/>
              <w:spacing w:before="40" w:after="40"/>
              <w:jc w:val="right"/>
              <w:rPr>
                <w:rFonts w:ascii="Arial" w:hAnsi="Arial" w:cs="Arial"/>
              </w:rPr>
            </w:pPr>
            <w:r>
              <w:rPr>
                <w:rFonts w:ascii="Arial" w:hAnsi="Arial" w:cs="Arial"/>
              </w:rPr>
              <w:t>27</w:t>
            </w:r>
          </w:p>
        </w:tc>
        <w:tc>
          <w:tcPr>
            <w:tcW w:w="10600" w:type="dxa"/>
            <w:tcBorders>
              <w:top w:val="single" w:color="000000" w:sz="4" w:space="0"/>
              <w:left w:val="single" w:color="000000" w:sz="4" w:space="0"/>
              <w:bottom w:val="double" w:color="000000" w:sz="4" w:space="0"/>
              <w:right w:val="single" w:color="000000" w:sz="4" w:space="0"/>
            </w:tcBorders>
          </w:tcPr>
          <w:p>
            <w:pPr>
              <w:pStyle w:val="57"/>
              <w:spacing w:before="40" w:after="40"/>
              <w:rPr>
                <w:rFonts w:ascii="Arial" w:hAnsi="Arial" w:cs="Arial"/>
              </w:rPr>
            </w:pPr>
            <w:r>
              <w:rPr>
                <w:rFonts w:ascii="Arial" w:hAnsi="Arial" w:cs="Arial"/>
              </w:rPr>
              <w:t xml:space="preserve">Describe sources of funding for the systematic review and other support (e.g., supply of data); role of funders for the systematic review. </w:t>
            </w:r>
          </w:p>
        </w:tc>
        <w:tc>
          <w:tcPr>
            <w:tcW w:w="1260" w:type="dxa"/>
            <w:tcBorders>
              <w:top w:val="single" w:color="000000" w:sz="4" w:space="0"/>
              <w:left w:val="single" w:color="000000" w:sz="4" w:space="0"/>
              <w:bottom w:val="double" w:color="000000" w:sz="4" w:space="0"/>
              <w:right w:val="single" w:color="000000" w:sz="4" w:space="0"/>
            </w:tcBorders>
          </w:tcPr>
          <w:p>
            <w:pPr>
              <w:pStyle w:val="57"/>
              <w:spacing w:before="40" w:after="40"/>
              <w:jc w:val="center"/>
              <w:rPr>
                <w:rFonts w:ascii="Arial" w:hAnsi="Arial" w:cs="Arial"/>
                <w:color w:val="auto"/>
                <w:lang w:val="en-US" w:eastAsia="zh-CN"/>
              </w:rPr>
            </w:pPr>
            <w:r>
              <w:rPr>
                <w:rFonts w:hint="eastAsia" w:ascii="Arial" w:hAnsi="Arial" w:cs="Arial"/>
                <w:color w:val="auto"/>
                <w:lang w:val="en-US" w:eastAsia="zh-CN"/>
              </w:rPr>
              <w:t>9</w:t>
            </w:r>
          </w:p>
        </w:tc>
      </w:tr>
    </w:tbl>
    <w:p>
      <w:pPr>
        <w:pStyle w:val="57"/>
        <w:spacing w:line="183" w:lineRule="atLeast"/>
        <w:jc w:val="both"/>
        <w:rPr>
          <w:rFonts w:ascii="Arial" w:hAnsi="Arial" w:cs="Arial"/>
          <w:i/>
          <w:iCs/>
          <w:color w:val="auto"/>
        </w:rPr>
      </w:pPr>
    </w:p>
    <w:p>
      <w:pPr>
        <w:pStyle w:val="57"/>
        <w:spacing w:line="183" w:lineRule="atLeast"/>
        <w:jc w:val="both"/>
        <w:rPr>
          <w:rFonts w:ascii="Arial" w:hAnsi="Arial" w:cs="Arial"/>
          <w:i/>
          <w:iCs/>
          <w:color w:val="auto"/>
        </w:rPr>
      </w:pPr>
    </w:p>
    <w:p>
      <w:pPr>
        <w:pStyle w:val="57"/>
        <w:spacing w:line="183" w:lineRule="atLeast"/>
        <w:jc w:val="center"/>
        <w:rPr>
          <w:rFonts w:ascii="Arial" w:hAnsi="Arial" w:cs="Arial"/>
          <w:color w:val="auto"/>
          <w:lang w:val="da-DK"/>
        </w:rPr>
      </w:pPr>
      <w:r>
        <w:rPr>
          <w:rFonts w:ascii="Arial" w:hAnsi="Arial" w:cs="Arial"/>
          <w:i/>
          <w:iCs/>
          <w:color w:val="auto"/>
        </w:rPr>
        <w:t xml:space="preserve">From: </w:t>
      </w:r>
      <w:r>
        <w:rPr>
          <w:rFonts w:ascii="Arial" w:hAnsi="Arial" w:cs="Arial"/>
          <w:color w:val="auto"/>
        </w:rPr>
        <w:t xml:space="preserve"> Moher D, Liberati A, Tetzlaff J, Altman DG, The PRISMA Group (2009). Preferred Reporting Items for Systematic Reviews and Meta-Analyses: The PRISMA Statement. </w:t>
      </w:r>
      <w:r>
        <w:rPr>
          <w:rFonts w:ascii="Arial" w:hAnsi="Arial" w:cs="Arial"/>
          <w:color w:val="auto"/>
          <w:lang w:val="da-DK"/>
        </w:rPr>
        <w:t>PLoS Med 6(6): e1000097. doi:10.1371/journal.pmed1000097</w:t>
      </w:r>
    </w:p>
    <w:p>
      <w:pPr>
        <w:spacing w:before="240"/>
        <w:jc w:val="center"/>
        <w:rPr>
          <w:rFonts w:hint="eastAsia" w:ascii="Arial" w:hAnsi="Arial" w:eastAsia="宋体" w:cs="Arial"/>
          <w:b/>
          <w:bCs/>
          <w:color w:val="0063FF"/>
          <w:szCs w:val="24"/>
          <w:u w:val="single"/>
          <w:lang w:val="en-US" w:eastAsia="zh-CN"/>
        </w:rPr>
      </w:pPr>
      <w:r>
        <w:rPr>
          <w:rFonts w:ascii="Arial" w:hAnsi="Arial" w:cs="Arial"/>
          <w:color w:val="333399"/>
          <w:szCs w:val="24"/>
        </w:rPr>
        <w:t>For more information, visit:</w:t>
      </w:r>
      <w:r>
        <w:rPr>
          <w:rFonts w:ascii="Arial" w:hAnsi="Arial" w:cs="Arial"/>
          <w:color w:val="000000"/>
          <w:szCs w:val="24"/>
          <w:lang w:val="da-DK"/>
        </w:rPr>
        <w:t xml:space="preserve"> </w:t>
      </w:r>
      <w:r>
        <w:rPr>
          <w:rFonts w:ascii="Arial" w:hAnsi="Arial" w:cs="Arial"/>
          <w:b/>
          <w:bCs/>
          <w:color w:val="0063FF"/>
          <w:szCs w:val="24"/>
          <w:u w:val="single"/>
          <w:lang w:val="da-DK"/>
        </w:rPr>
        <w:fldChar w:fldCharType="begin"/>
      </w:r>
      <w:r>
        <w:rPr>
          <w:rFonts w:ascii="Arial" w:hAnsi="Arial" w:cs="Arial"/>
          <w:b/>
          <w:bCs/>
          <w:color w:val="0063FF"/>
          <w:szCs w:val="24"/>
          <w:u w:val="single"/>
          <w:lang w:val="da-DK"/>
        </w:rPr>
        <w:instrText xml:space="preserve"> HYPERLINK "http://www.prisma-statement.org." </w:instrText>
      </w:r>
      <w:r>
        <w:rPr>
          <w:rFonts w:ascii="Arial" w:hAnsi="Arial" w:cs="Arial"/>
          <w:b/>
          <w:bCs/>
          <w:color w:val="0063FF"/>
          <w:szCs w:val="24"/>
          <w:u w:val="single"/>
          <w:lang w:val="da-DK"/>
        </w:rPr>
        <w:fldChar w:fldCharType="separate"/>
      </w:r>
      <w:r>
        <w:rPr>
          <w:rStyle w:val="31"/>
          <w:rFonts w:ascii="Arial" w:hAnsi="Arial" w:cs="Arial"/>
          <w:b/>
          <w:bCs/>
          <w:color w:val="0063FF"/>
          <w:szCs w:val="24"/>
          <w:lang w:val="da-DK"/>
        </w:rPr>
        <w:t>www.prisma</w:t>
      </w:r>
      <w:r>
        <w:rPr>
          <w:rStyle w:val="31"/>
          <w:rFonts w:cs="Arial"/>
          <w:b/>
          <w:bCs/>
          <w:color w:val="0063FF"/>
          <w:szCs w:val="24"/>
          <w:lang w:val="da-DK"/>
        </w:rPr>
        <w:t>-</w:t>
      </w:r>
      <w:r>
        <w:rPr>
          <w:rStyle w:val="31"/>
          <w:rFonts w:ascii="Arial" w:hAnsi="Arial" w:cs="Arial"/>
          <w:b/>
          <w:bCs/>
          <w:color w:val="0063FF"/>
          <w:szCs w:val="24"/>
          <w:lang w:val="da-DK"/>
        </w:rPr>
        <w:t>statement.org</w:t>
      </w:r>
      <w:r>
        <w:rPr>
          <w:rStyle w:val="31"/>
          <w:rFonts w:hint="eastAsia" w:ascii="Arial" w:hAnsi="Arial" w:eastAsia="宋体" w:cs="Arial"/>
          <w:b/>
          <w:bCs/>
          <w:color w:val="0063FF"/>
          <w:szCs w:val="24"/>
          <w:lang w:val="en-US" w:eastAsia="zh-CN"/>
        </w:rPr>
        <w:t>.</w:t>
      </w:r>
      <w:r>
        <w:rPr>
          <w:rFonts w:ascii="Arial" w:hAnsi="Arial" w:cs="Arial"/>
          <w:b/>
          <w:bCs/>
          <w:color w:val="0063FF"/>
          <w:szCs w:val="24"/>
          <w:u w:val="single"/>
          <w:lang w:val="da-DK"/>
        </w:rPr>
        <w:fldChar w:fldCharType="end"/>
      </w:r>
    </w:p>
    <w:p>
      <w:pPr>
        <w:spacing w:before="240"/>
        <w:jc w:val="center"/>
        <w:rPr>
          <w:rFonts w:hint="eastAsia" w:ascii="Arial" w:hAnsi="Arial" w:eastAsia="宋体" w:cs="Arial"/>
          <w:b/>
          <w:bCs/>
          <w:color w:val="0063FF"/>
          <w:szCs w:val="24"/>
          <w:u w:val="single"/>
          <w:lang w:val="en-US" w:eastAsia="zh-CN"/>
        </w:rPr>
      </w:pPr>
    </w:p>
    <w:p>
      <w:pPr>
        <w:spacing w:before="240"/>
        <w:jc w:val="center"/>
        <w:rPr>
          <w:rFonts w:hint="eastAsia" w:ascii="Arial" w:hAnsi="Arial" w:eastAsia="宋体" w:cs="Arial"/>
          <w:b/>
          <w:bCs/>
          <w:color w:val="0063FF"/>
          <w:szCs w:val="24"/>
          <w:u w:val="single"/>
          <w:lang w:val="en-US" w:eastAsia="zh-CN"/>
        </w:rPr>
      </w:pPr>
    </w:p>
    <w:p>
      <w:pPr>
        <w:spacing w:before="240"/>
        <w:jc w:val="center"/>
        <w:rPr>
          <w:rFonts w:hint="eastAsia" w:ascii="Arial" w:hAnsi="Arial" w:eastAsia="宋体" w:cs="Arial"/>
          <w:b/>
          <w:bCs/>
          <w:color w:val="0063FF"/>
          <w:szCs w:val="24"/>
          <w:u w:val="single"/>
          <w:lang w:val="en-US" w:eastAsia="zh-CN"/>
        </w:rPr>
      </w:pPr>
    </w:p>
    <w:p>
      <w:pPr>
        <w:spacing w:before="240"/>
        <w:jc w:val="center"/>
        <w:rPr>
          <w:rFonts w:hint="eastAsia" w:ascii="Arial" w:hAnsi="Arial" w:eastAsia="宋体" w:cs="Arial"/>
          <w:b/>
          <w:bCs/>
          <w:color w:val="0063FF"/>
          <w:szCs w:val="24"/>
          <w:u w:val="single"/>
          <w:lang w:val="en-US" w:eastAsia="zh-CN"/>
        </w:rPr>
      </w:pPr>
    </w:p>
    <w:p>
      <w:pPr>
        <w:spacing w:before="240"/>
        <w:jc w:val="center"/>
        <w:rPr>
          <w:rFonts w:hint="eastAsia" w:ascii="Arial" w:hAnsi="Arial" w:eastAsia="宋体" w:cs="Arial"/>
          <w:b/>
          <w:bCs/>
          <w:color w:val="0063FF"/>
          <w:szCs w:val="24"/>
          <w:u w:val="single"/>
          <w:lang w:val="en-US" w:eastAsia="zh-CN"/>
        </w:rPr>
      </w:pPr>
    </w:p>
    <w:p>
      <w:pPr>
        <w:spacing w:before="240"/>
        <w:jc w:val="center"/>
        <w:rPr>
          <w:rFonts w:hint="eastAsia" w:ascii="Arial" w:hAnsi="Arial" w:eastAsia="宋体" w:cs="Arial"/>
          <w:b/>
          <w:bCs/>
          <w:color w:val="0063FF"/>
          <w:szCs w:val="24"/>
          <w:u w:val="single"/>
          <w:lang w:val="en-US" w:eastAsia="zh-CN"/>
        </w:rPr>
      </w:pPr>
    </w:p>
    <w:p>
      <w:pPr>
        <w:rPr>
          <w:rFonts w:cs="Times New Roman"/>
          <w:szCs w:val="24"/>
        </w:rPr>
      </w:pPr>
      <w:r>
        <w:rPr>
          <w:rFonts w:hint="eastAsia"/>
          <w:b/>
          <w:bCs/>
        </w:rPr>
        <w:t xml:space="preserve">Supplementary </w:t>
      </w:r>
      <w:r>
        <w:rPr>
          <w:rFonts w:hint="eastAsia" w:eastAsia="宋体"/>
          <w:b/>
          <w:bCs/>
          <w:lang w:val="en-US" w:eastAsia="zh-CN"/>
        </w:rPr>
        <w:t>Table</w:t>
      </w:r>
      <w:r>
        <w:rPr>
          <w:rFonts w:hint="eastAsia"/>
          <w:b/>
          <w:bCs/>
        </w:rPr>
        <w:t xml:space="preserve"> </w:t>
      </w:r>
      <w:r>
        <w:rPr>
          <w:rFonts w:hint="eastAsia" w:eastAsia="宋体"/>
          <w:b/>
          <w:bCs/>
          <w:lang w:val="en-US" w:eastAsia="zh-CN"/>
        </w:rPr>
        <w:t>2</w:t>
      </w:r>
      <w:r>
        <w:rPr>
          <w:rFonts w:hint="eastAsia"/>
        </w:rPr>
        <w:t xml:space="preserve"> </w:t>
      </w:r>
      <w:r>
        <w:rPr>
          <w:rFonts w:cs="Times New Roman"/>
          <w:szCs w:val="24"/>
        </w:rPr>
        <w:t xml:space="preserve"> Risk of bias</w:t>
      </w:r>
      <w:r>
        <w:rPr>
          <w:rFonts w:hint="eastAsia" w:cs="Times New Roman"/>
          <w:szCs w:val="24"/>
        </w:rPr>
        <w:t xml:space="preserve"> </w:t>
      </w:r>
      <w:r>
        <w:rPr>
          <w:rFonts w:cs="Times New Roman"/>
          <w:szCs w:val="24"/>
        </w:rPr>
        <w:t>evaluation of the included RCTs.</w:t>
      </w:r>
    </w:p>
    <w:tbl>
      <w:tblPr>
        <w:tblStyle w:val="24"/>
        <w:tblW w:w="14775" w:type="dxa"/>
        <w:tblInd w:w="-351"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64"/>
        <w:gridCol w:w="1551"/>
        <w:gridCol w:w="1551"/>
        <w:gridCol w:w="1551"/>
        <w:gridCol w:w="1551"/>
        <w:gridCol w:w="1551"/>
        <w:gridCol w:w="1552"/>
        <w:gridCol w:w="1552"/>
        <w:gridCol w:w="155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641" w:type="dxa"/>
            <w:tcBorders>
              <w:top w:val="single" w:color="auto" w:sz="4" w:space="0"/>
              <w:bottom w:val="single" w:color="auto" w:sz="4" w:space="0"/>
            </w:tcBorders>
            <w:noWrap/>
            <w:vAlign w:val="center"/>
          </w:tcPr>
          <w:p>
            <w:pPr>
              <w:rPr>
                <w:rFonts w:cs="Times New Roman"/>
                <w:b/>
                <w:bCs/>
                <w:szCs w:val="24"/>
              </w:rPr>
            </w:pPr>
            <w:r>
              <w:rPr>
                <w:rFonts w:hint="eastAsia" w:cs="Times New Roman"/>
                <w:b/>
                <w:bCs/>
                <w:szCs w:val="24"/>
              </w:rPr>
              <w:t>Study</w:t>
            </w:r>
          </w:p>
        </w:tc>
        <w:tc>
          <w:tcPr>
            <w:tcW w:w="1077" w:type="dxa"/>
            <w:tcBorders>
              <w:top w:val="single" w:color="auto" w:sz="4" w:space="0"/>
              <w:bottom w:val="single" w:color="auto" w:sz="4" w:space="0"/>
            </w:tcBorders>
            <w:noWrap/>
            <w:vAlign w:val="center"/>
          </w:tcPr>
          <w:p>
            <w:pPr>
              <w:rPr>
                <w:rFonts w:cs="Times New Roman"/>
                <w:b/>
                <w:bCs/>
                <w:szCs w:val="24"/>
              </w:rPr>
            </w:pPr>
            <w:r>
              <w:rPr>
                <w:rFonts w:cs="Times New Roman"/>
                <w:b/>
                <w:bCs/>
                <w:szCs w:val="24"/>
              </w:rPr>
              <w:t>Random sequence generation</w:t>
            </w:r>
          </w:p>
        </w:tc>
        <w:tc>
          <w:tcPr>
            <w:tcW w:w="1077" w:type="dxa"/>
            <w:tcBorders>
              <w:top w:val="single" w:color="auto" w:sz="4" w:space="0"/>
              <w:bottom w:val="single" w:color="auto" w:sz="4" w:space="0"/>
            </w:tcBorders>
            <w:noWrap/>
            <w:vAlign w:val="center"/>
          </w:tcPr>
          <w:p>
            <w:pPr>
              <w:rPr>
                <w:rFonts w:cs="Times New Roman"/>
                <w:b/>
                <w:bCs/>
                <w:szCs w:val="24"/>
              </w:rPr>
            </w:pPr>
            <w:r>
              <w:rPr>
                <w:rFonts w:cs="Times New Roman"/>
                <w:b/>
                <w:bCs/>
                <w:szCs w:val="24"/>
              </w:rPr>
              <w:t>Allocation Concealment</w:t>
            </w:r>
          </w:p>
        </w:tc>
        <w:tc>
          <w:tcPr>
            <w:tcW w:w="1077" w:type="dxa"/>
            <w:tcBorders>
              <w:top w:val="single" w:color="auto" w:sz="4" w:space="0"/>
              <w:bottom w:val="single" w:color="auto" w:sz="4" w:space="0"/>
            </w:tcBorders>
            <w:noWrap/>
            <w:vAlign w:val="center"/>
          </w:tcPr>
          <w:p>
            <w:pPr>
              <w:rPr>
                <w:rFonts w:cs="Times New Roman"/>
                <w:b/>
                <w:bCs/>
                <w:szCs w:val="24"/>
              </w:rPr>
            </w:pPr>
            <w:r>
              <w:rPr>
                <w:rFonts w:cs="Times New Roman"/>
                <w:b/>
                <w:bCs/>
                <w:szCs w:val="24"/>
              </w:rPr>
              <w:t>Blinding</w:t>
            </w:r>
          </w:p>
          <w:p>
            <w:pPr>
              <w:rPr>
                <w:rFonts w:cs="Times New Roman"/>
                <w:b/>
                <w:bCs/>
                <w:szCs w:val="24"/>
              </w:rPr>
            </w:pPr>
            <w:r>
              <w:rPr>
                <w:rFonts w:cs="Times New Roman"/>
                <w:b/>
                <w:bCs/>
                <w:szCs w:val="24"/>
              </w:rPr>
              <w:t>in performance</w:t>
            </w:r>
          </w:p>
        </w:tc>
        <w:tc>
          <w:tcPr>
            <w:tcW w:w="1077" w:type="dxa"/>
            <w:tcBorders>
              <w:top w:val="single" w:color="auto" w:sz="4" w:space="0"/>
              <w:bottom w:val="single" w:color="auto" w:sz="4" w:space="0"/>
            </w:tcBorders>
            <w:noWrap/>
            <w:vAlign w:val="center"/>
          </w:tcPr>
          <w:p>
            <w:pPr>
              <w:rPr>
                <w:rFonts w:cs="Times New Roman"/>
                <w:b/>
                <w:bCs/>
                <w:szCs w:val="24"/>
              </w:rPr>
            </w:pPr>
            <w:r>
              <w:rPr>
                <w:rFonts w:cs="Times New Roman"/>
                <w:b/>
                <w:bCs/>
                <w:szCs w:val="24"/>
              </w:rPr>
              <w:t>Blinding of</w:t>
            </w:r>
          </w:p>
          <w:p>
            <w:pPr>
              <w:rPr>
                <w:rFonts w:cs="Times New Roman"/>
                <w:b/>
                <w:bCs/>
                <w:szCs w:val="24"/>
              </w:rPr>
            </w:pPr>
            <w:r>
              <w:rPr>
                <w:rFonts w:cs="Times New Roman"/>
                <w:b/>
                <w:bCs/>
                <w:szCs w:val="24"/>
              </w:rPr>
              <w:t>outcome assessment</w:t>
            </w:r>
          </w:p>
        </w:tc>
        <w:tc>
          <w:tcPr>
            <w:tcW w:w="1077" w:type="dxa"/>
            <w:tcBorders>
              <w:top w:val="single" w:color="auto" w:sz="4" w:space="0"/>
              <w:bottom w:val="single" w:color="auto" w:sz="4" w:space="0"/>
            </w:tcBorders>
            <w:noWrap/>
            <w:vAlign w:val="center"/>
          </w:tcPr>
          <w:p>
            <w:pPr>
              <w:rPr>
                <w:rFonts w:cs="Times New Roman"/>
                <w:b/>
                <w:bCs/>
                <w:szCs w:val="24"/>
              </w:rPr>
            </w:pPr>
            <w:r>
              <w:rPr>
                <w:rFonts w:cs="Times New Roman"/>
                <w:b/>
                <w:bCs/>
                <w:szCs w:val="24"/>
              </w:rPr>
              <w:t>Incomplete outcome data</w:t>
            </w:r>
          </w:p>
        </w:tc>
        <w:tc>
          <w:tcPr>
            <w:tcW w:w="1077" w:type="dxa"/>
            <w:tcBorders>
              <w:top w:val="single" w:color="auto" w:sz="4" w:space="0"/>
              <w:bottom w:val="single" w:color="auto" w:sz="4" w:space="0"/>
            </w:tcBorders>
            <w:noWrap/>
            <w:vAlign w:val="center"/>
          </w:tcPr>
          <w:p>
            <w:pPr>
              <w:rPr>
                <w:rFonts w:cs="Times New Roman"/>
                <w:b/>
                <w:bCs/>
                <w:szCs w:val="24"/>
              </w:rPr>
            </w:pPr>
            <w:r>
              <w:rPr>
                <w:rFonts w:cs="Times New Roman"/>
                <w:b/>
                <w:bCs/>
                <w:szCs w:val="24"/>
              </w:rPr>
              <w:t>Selective reporting</w:t>
            </w:r>
          </w:p>
        </w:tc>
        <w:tc>
          <w:tcPr>
            <w:tcW w:w="1077" w:type="dxa"/>
            <w:tcBorders>
              <w:top w:val="single" w:color="auto" w:sz="4" w:space="0"/>
              <w:bottom w:val="single" w:color="auto" w:sz="4" w:space="0"/>
            </w:tcBorders>
            <w:noWrap/>
            <w:vAlign w:val="center"/>
          </w:tcPr>
          <w:p>
            <w:pPr>
              <w:rPr>
                <w:rFonts w:cs="Times New Roman"/>
                <w:b/>
                <w:bCs/>
                <w:szCs w:val="24"/>
              </w:rPr>
            </w:pPr>
            <w:r>
              <w:rPr>
                <w:rFonts w:cs="Times New Roman"/>
                <w:b/>
                <w:bCs/>
                <w:szCs w:val="24"/>
              </w:rPr>
              <w:t>Other bias</w:t>
            </w:r>
          </w:p>
        </w:tc>
        <w:tc>
          <w:tcPr>
            <w:tcW w:w="1077" w:type="dxa"/>
            <w:tcBorders>
              <w:top w:val="single" w:color="auto" w:sz="4" w:space="0"/>
              <w:bottom w:val="single" w:color="auto" w:sz="4" w:space="0"/>
            </w:tcBorders>
            <w:vAlign w:val="center"/>
          </w:tcPr>
          <w:p>
            <w:pPr>
              <w:rPr>
                <w:rFonts w:cs="Times New Roman"/>
                <w:b/>
                <w:bCs/>
                <w:szCs w:val="24"/>
              </w:rPr>
            </w:pPr>
            <w:r>
              <w:rPr>
                <w:rFonts w:cs="Times New Roman"/>
                <w:b/>
                <w:bCs/>
                <w:szCs w:val="24"/>
              </w:rPr>
              <w:t>Total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641" w:type="dxa"/>
            <w:tcBorders>
              <w:top w:val="single" w:color="auto" w:sz="4" w:space="0"/>
            </w:tcBorders>
            <w:noWrap/>
            <w:vAlign w:val="center"/>
          </w:tcPr>
          <w:p>
            <w:pPr>
              <w:widowControl/>
              <w:jc w:val="left"/>
              <w:textAlignment w:val="center"/>
              <w:rPr>
                <w:rFonts w:cs="Times New Roman"/>
                <w:sz w:val="24"/>
                <w:szCs w:val="24"/>
                <w:highlight w:val="none"/>
              </w:rPr>
            </w:pPr>
            <w:r>
              <w:rPr>
                <w:rFonts w:hint="eastAsia" w:eastAsia="宋体" w:cs="Times New Roman"/>
                <w:i w:val="0"/>
                <w:iCs w:val="0"/>
                <w:color w:val="000000"/>
                <w:kern w:val="0"/>
                <w:sz w:val="24"/>
                <w:szCs w:val="24"/>
                <w:highlight w:val="none"/>
                <w:u w:val="none"/>
                <w:lang w:val="en-US" w:eastAsia="zh-CN" w:bidi="ar"/>
              </w:rPr>
              <w:t xml:space="preserve">Yong Li   </w:t>
            </w:r>
            <w:r>
              <w:rPr>
                <w:rFonts w:hint="default" w:ascii="Times New Roman" w:hAnsi="Times New Roman" w:eastAsia="宋体" w:cs="Times New Roman"/>
                <w:i w:val="0"/>
                <w:iCs w:val="0"/>
                <w:color w:val="000000"/>
                <w:kern w:val="0"/>
                <w:sz w:val="24"/>
                <w:szCs w:val="24"/>
                <w:highlight w:val="none"/>
                <w:u w:val="none"/>
                <w:lang w:val="en-US" w:eastAsia="zh-CN" w:bidi="ar"/>
              </w:rPr>
              <w:t>2023</w:t>
            </w:r>
          </w:p>
        </w:tc>
        <w:tc>
          <w:tcPr>
            <w:tcW w:w="1077" w:type="dxa"/>
            <w:tcBorders>
              <w:top w:val="single" w:color="auto" w:sz="4" w:space="0"/>
            </w:tcBorders>
            <w:noWrap/>
            <w:vAlign w:val="center"/>
          </w:tcPr>
          <w:p>
            <w:pPr>
              <w:widowControl/>
              <w:jc w:val="center"/>
              <w:textAlignment w:val="center"/>
              <w:rPr>
                <w:rFonts w:cs="Times New Roman"/>
                <w:sz w:val="24"/>
                <w:szCs w:val="24"/>
                <w:highlight w:val="none"/>
              </w:rPr>
            </w:pPr>
            <w:r>
              <w:rPr>
                <w:rFonts w:hint="eastAsia" w:ascii="Times New Roman" w:hAnsi="Times New Roman" w:eastAsia="宋体" w:cs="Times New Roman"/>
                <w:color w:val="000000"/>
                <w:kern w:val="0"/>
                <w:sz w:val="24"/>
                <w:szCs w:val="24"/>
                <w:highlight w:val="none"/>
                <w:lang w:val="en-US" w:eastAsia="zh-CN"/>
              </w:rPr>
              <w:t>Low</w:t>
            </w:r>
          </w:p>
        </w:tc>
        <w:tc>
          <w:tcPr>
            <w:tcW w:w="1077" w:type="dxa"/>
            <w:tcBorders>
              <w:top w:val="single" w:color="auto" w:sz="4" w:space="0"/>
            </w:tcBorders>
            <w:noWrap/>
            <w:vAlign w:val="center"/>
          </w:tcPr>
          <w:p>
            <w:pPr>
              <w:widowControl/>
              <w:jc w:val="center"/>
              <w:textAlignment w:val="center"/>
              <w:rPr>
                <w:rFonts w:cs="Times New Roman"/>
                <w:sz w:val="24"/>
                <w:szCs w:val="24"/>
                <w:highlight w:val="none"/>
              </w:rPr>
            </w:pPr>
            <w:r>
              <w:rPr>
                <w:rFonts w:hint="eastAsia" w:ascii="Times New Roman" w:hAnsi="Times New Roman" w:eastAsia="宋体" w:cs="Times New Roman"/>
                <w:color w:val="000000"/>
                <w:kern w:val="0"/>
                <w:sz w:val="24"/>
                <w:szCs w:val="24"/>
                <w:highlight w:val="none"/>
                <w:lang w:val="en-US" w:eastAsia="zh-CN"/>
              </w:rPr>
              <w:t>Low</w:t>
            </w:r>
          </w:p>
        </w:tc>
        <w:tc>
          <w:tcPr>
            <w:tcW w:w="1077" w:type="dxa"/>
            <w:tcBorders>
              <w:top w:val="single" w:color="auto" w:sz="4" w:space="0"/>
            </w:tcBorders>
            <w:noWrap/>
            <w:vAlign w:val="center"/>
          </w:tcPr>
          <w:p>
            <w:pPr>
              <w:widowControl/>
              <w:jc w:val="center"/>
              <w:textAlignment w:val="center"/>
              <w:rPr>
                <w:rFonts w:cs="Times New Roman"/>
                <w:sz w:val="24"/>
                <w:szCs w:val="24"/>
                <w:highlight w:val="none"/>
              </w:rPr>
            </w:pPr>
            <w:r>
              <w:rPr>
                <w:rFonts w:ascii="Times New Roman" w:hAnsi="Times New Roman" w:cs="Times New Roman"/>
                <w:sz w:val="24"/>
                <w:szCs w:val="24"/>
                <w:highlight w:val="none"/>
              </w:rPr>
              <w:t>Low</w:t>
            </w:r>
          </w:p>
        </w:tc>
        <w:tc>
          <w:tcPr>
            <w:tcW w:w="1077" w:type="dxa"/>
            <w:tcBorders>
              <w:top w:val="single" w:color="auto" w:sz="4" w:space="0"/>
            </w:tcBorders>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tcBorders>
              <w:top w:val="single" w:color="auto" w:sz="4" w:space="0"/>
            </w:tcBorders>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tcBorders>
              <w:top w:val="single" w:color="auto" w:sz="4" w:space="0"/>
            </w:tcBorders>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tcBorders>
              <w:top w:val="single" w:color="auto" w:sz="4" w:space="0"/>
            </w:tcBorders>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tcBorders>
              <w:top w:val="single" w:color="auto" w:sz="4" w:space="0"/>
            </w:tcBorders>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641" w:type="dxa"/>
            <w:noWrap/>
            <w:vAlign w:val="center"/>
          </w:tcPr>
          <w:p>
            <w:pPr>
              <w:widowControl/>
              <w:jc w:val="left"/>
              <w:textAlignment w:val="center"/>
              <w:rPr>
                <w:rFonts w:cs="Times New Roman"/>
                <w:sz w:val="24"/>
                <w:szCs w:val="24"/>
                <w:highlight w:val="none"/>
              </w:rPr>
            </w:pPr>
            <w:r>
              <w:rPr>
                <w:rFonts w:hint="eastAsia" w:eastAsia="宋体" w:cs="Times New Roman"/>
                <w:i w:val="0"/>
                <w:iCs w:val="0"/>
                <w:color w:val="000000"/>
                <w:kern w:val="0"/>
                <w:sz w:val="24"/>
                <w:szCs w:val="24"/>
                <w:highlight w:val="none"/>
                <w:u w:val="none"/>
                <w:lang w:val="en-US" w:eastAsia="zh-CN" w:bidi="ar"/>
              </w:rPr>
              <w:t xml:space="preserve">Yong </w:t>
            </w:r>
            <w:r>
              <w:rPr>
                <w:rFonts w:hint="default" w:ascii="Times New Roman" w:hAnsi="Times New Roman" w:eastAsia="宋体" w:cs="Times New Roman"/>
                <w:i w:val="0"/>
                <w:iCs w:val="0"/>
                <w:color w:val="000000"/>
                <w:kern w:val="0"/>
                <w:sz w:val="24"/>
                <w:szCs w:val="24"/>
                <w:highlight w:val="none"/>
                <w:u w:val="none"/>
                <w:lang w:val="en-US" w:eastAsia="zh-CN" w:bidi="ar"/>
              </w:rPr>
              <w:t>Xiao 2021</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cs="Times New Roman"/>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hint="eastAsia" w:ascii="Times New Roman" w:hAnsi="Times New Roman" w:eastAsia="宋体" w:cs="Times New Roman"/>
                <w:color w:val="000000"/>
                <w:kern w:val="0"/>
                <w:sz w:val="24"/>
                <w:szCs w:val="24"/>
                <w:highlight w:val="none"/>
                <w:lang w:val="en-US" w:eastAsia="zh-CN"/>
              </w:rPr>
              <w:t>High</w:t>
            </w:r>
          </w:p>
        </w:tc>
        <w:tc>
          <w:tcPr>
            <w:tcW w:w="1077" w:type="dxa"/>
            <w:noWrap/>
            <w:vAlign w:val="center"/>
          </w:tcPr>
          <w:p>
            <w:pPr>
              <w:widowControl/>
              <w:jc w:val="center"/>
              <w:textAlignment w:val="center"/>
              <w:rPr>
                <w:rFonts w:hint="default" w:cs="Times New Roman" w:eastAsiaTheme="minorEastAsia"/>
                <w:sz w:val="24"/>
                <w:szCs w:val="24"/>
                <w:highlight w:val="none"/>
                <w:lang w:val="en-US" w:eastAsia="zh-CN"/>
              </w:rPr>
            </w:pPr>
            <w:r>
              <w:rPr>
                <w:rFonts w:hint="eastAsia" w:cs="Times New Roman"/>
                <w:sz w:val="24"/>
                <w:szCs w:val="24"/>
                <w:highlight w:val="none"/>
                <w:lang w:val="en-US" w:eastAsia="zh-CN"/>
              </w:rPr>
              <w:t>High</w:t>
            </w:r>
          </w:p>
        </w:tc>
        <w:tc>
          <w:tcPr>
            <w:tcW w:w="1077" w:type="dxa"/>
            <w:noWrap/>
            <w:vAlign w:val="center"/>
          </w:tcPr>
          <w:p>
            <w:pPr>
              <w:widowControl/>
              <w:jc w:val="center"/>
              <w:textAlignment w:val="center"/>
              <w:rPr>
                <w:rFonts w:cs="Times New Roman"/>
                <w:sz w:val="24"/>
                <w:szCs w:val="24"/>
                <w:highlight w:val="none"/>
              </w:rPr>
            </w:pPr>
            <w:r>
              <w:rPr>
                <w:rFonts w:hint="eastAsia" w:ascii="Times New Roman" w:hAnsi="Times New Roman" w:cs="Times New Roman"/>
                <w:sz w:val="24"/>
                <w:szCs w:val="24"/>
                <w:highlight w:val="none"/>
                <w:lang w:val="en-US" w:eastAsia="zh-CN"/>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cs="Times New Roman"/>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vAlign w:val="center"/>
          </w:tcPr>
          <w:p>
            <w:pPr>
              <w:widowControl/>
              <w:jc w:val="center"/>
              <w:textAlignment w:val="center"/>
              <w:rPr>
                <w:rFonts w:hint="default" w:cs="Times New Roman" w:eastAsiaTheme="minorEastAsia"/>
                <w:sz w:val="24"/>
                <w:szCs w:val="24"/>
                <w:highlight w:val="none"/>
                <w:lang w:val="en-US" w:eastAsia="zh-CN"/>
              </w:rPr>
            </w:pPr>
            <w:r>
              <w:rPr>
                <w:rFonts w:hint="eastAsia" w:cs="Times New Roman"/>
                <w:sz w:val="24"/>
                <w:szCs w:val="24"/>
                <w:highlight w:val="none"/>
                <w:lang w:val="en-US" w:eastAsia="zh-CN"/>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641" w:type="dxa"/>
            <w:noWrap/>
            <w:vAlign w:val="center"/>
          </w:tcPr>
          <w:p>
            <w:pPr>
              <w:widowControl/>
              <w:jc w:val="left"/>
              <w:textAlignment w:val="center"/>
              <w:rPr>
                <w:rFonts w:cs="Times New Roman"/>
                <w:sz w:val="24"/>
                <w:szCs w:val="24"/>
                <w:highlight w:val="none"/>
              </w:rPr>
            </w:pPr>
            <w:r>
              <w:rPr>
                <w:rFonts w:hint="eastAsia" w:eastAsia="宋体" w:cs="Times New Roman"/>
                <w:i w:val="0"/>
                <w:iCs w:val="0"/>
                <w:color w:val="000000"/>
                <w:kern w:val="0"/>
                <w:sz w:val="24"/>
                <w:szCs w:val="24"/>
                <w:highlight w:val="none"/>
                <w:u w:val="none"/>
                <w:lang w:val="en-US" w:eastAsia="zh-CN" w:bidi="ar"/>
              </w:rPr>
              <w:t xml:space="preserve">Shu </w:t>
            </w:r>
            <w:r>
              <w:rPr>
                <w:rFonts w:hint="default" w:ascii="Times New Roman" w:hAnsi="Times New Roman" w:eastAsia="宋体" w:cs="Times New Roman"/>
                <w:i w:val="0"/>
                <w:iCs w:val="0"/>
                <w:color w:val="000000"/>
                <w:kern w:val="0"/>
                <w:sz w:val="24"/>
                <w:szCs w:val="24"/>
                <w:highlight w:val="none"/>
                <w:u w:val="none"/>
                <w:lang w:val="en-US" w:eastAsia="zh-CN" w:bidi="ar"/>
              </w:rPr>
              <w:t>Wang 2023</w:t>
            </w:r>
          </w:p>
        </w:tc>
        <w:tc>
          <w:tcPr>
            <w:tcW w:w="1077" w:type="dxa"/>
            <w:noWrap/>
            <w:vAlign w:val="center"/>
          </w:tcPr>
          <w:p>
            <w:pPr>
              <w:widowControl/>
              <w:jc w:val="center"/>
              <w:textAlignment w:val="center"/>
              <w:rPr>
                <w:rFonts w:cs="Times New Roman"/>
                <w:sz w:val="24"/>
                <w:szCs w:val="24"/>
                <w:highlight w:val="none"/>
              </w:rPr>
            </w:pPr>
            <w:r>
              <w:rPr>
                <w:rFonts w:hint="eastAsia" w:ascii="Times New Roman" w:hAnsi="Times New Roman" w:cs="Times New Roman"/>
                <w:sz w:val="24"/>
                <w:szCs w:val="24"/>
                <w:highlight w:val="none"/>
                <w:lang w:val="en-US" w:eastAsia="zh-CN"/>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SC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641" w:type="dxa"/>
            <w:noWrap/>
            <w:vAlign w:val="center"/>
          </w:tcPr>
          <w:p>
            <w:pPr>
              <w:widowControl/>
              <w:jc w:val="left"/>
              <w:textAlignment w:val="center"/>
              <w:rPr>
                <w:rFonts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R</w:t>
            </w:r>
            <w:r>
              <w:rPr>
                <w:rFonts w:hint="eastAsia" w:eastAsia="宋体" w:cs="Times New Roman"/>
                <w:i w:val="0"/>
                <w:iCs w:val="0"/>
                <w:color w:val="000000"/>
                <w:kern w:val="0"/>
                <w:sz w:val="24"/>
                <w:szCs w:val="24"/>
                <w:highlight w:val="none"/>
                <w:u w:val="none"/>
                <w:lang w:val="en-US" w:eastAsia="zh-CN" w:bidi="ar"/>
              </w:rPr>
              <w:t>enquan</w:t>
            </w:r>
            <w:r>
              <w:rPr>
                <w:rFonts w:hint="default" w:ascii="Times New Roman" w:hAnsi="Times New Roman" w:eastAsia="宋体" w:cs="Times New Roman"/>
                <w:i w:val="0"/>
                <w:iCs w:val="0"/>
                <w:color w:val="000000"/>
                <w:kern w:val="0"/>
                <w:sz w:val="24"/>
                <w:szCs w:val="24"/>
                <w:highlight w:val="none"/>
                <w:u w:val="none"/>
                <w:lang w:val="en-US" w:eastAsia="zh-CN" w:bidi="ar"/>
              </w:rPr>
              <w:t xml:space="preserve"> Zhang</w:t>
            </w:r>
            <w:r>
              <w:rPr>
                <w:rFonts w:hint="eastAsia" w:eastAsia="宋体" w:cs="Times New Roman"/>
                <w:i w:val="0"/>
                <w:iCs w:val="0"/>
                <w:color w:val="000000"/>
                <w:kern w:val="0"/>
                <w:sz w:val="24"/>
                <w:szCs w:val="24"/>
                <w:highlight w:val="none"/>
                <w:u w:val="none"/>
                <w:lang w:val="en-US" w:eastAsia="zh-CN" w:bidi="ar"/>
              </w:rPr>
              <w:t xml:space="preserve"> </w:t>
            </w:r>
            <w:r>
              <w:rPr>
                <w:rFonts w:hint="default" w:ascii="Times New Roman" w:hAnsi="Times New Roman" w:eastAsia="宋体" w:cs="Times New Roman"/>
                <w:i w:val="0"/>
                <w:iCs w:val="0"/>
                <w:color w:val="000000"/>
                <w:kern w:val="0"/>
                <w:sz w:val="24"/>
                <w:szCs w:val="24"/>
                <w:highlight w:val="none"/>
                <w:u w:val="none"/>
                <w:lang w:val="en-US" w:eastAsia="zh-CN" w:bidi="ar"/>
              </w:rPr>
              <w:t>2023</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cs="Times New Roman"/>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SC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641" w:type="dxa"/>
            <w:noWrap/>
            <w:vAlign w:val="center"/>
          </w:tcPr>
          <w:p>
            <w:pPr>
              <w:widowControl/>
              <w:jc w:val="left"/>
              <w:textAlignment w:val="center"/>
              <w:rPr>
                <w:rFonts w:cs="Times New Roman"/>
                <w:sz w:val="24"/>
                <w:szCs w:val="24"/>
                <w:highlight w:val="none"/>
              </w:rPr>
            </w:pPr>
            <w:r>
              <w:rPr>
                <w:rFonts w:hint="eastAsia" w:eastAsia="宋体" w:cs="Times New Roman"/>
                <w:i w:val="0"/>
                <w:iCs w:val="0"/>
                <w:color w:val="000000"/>
                <w:kern w:val="0"/>
                <w:sz w:val="24"/>
                <w:szCs w:val="24"/>
                <w:highlight w:val="none"/>
                <w:u w:val="none"/>
                <w:lang w:val="en-US" w:eastAsia="zh-CN" w:bidi="ar"/>
              </w:rPr>
              <w:t xml:space="preserve">Xianfang </w:t>
            </w:r>
            <w:r>
              <w:rPr>
                <w:rFonts w:hint="default" w:ascii="Times New Roman" w:hAnsi="Times New Roman" w:eastAsia="宋体" w:cs="Times New Roman"/>
                <w:i w:val="0"/>
                <w:iCs w:val="0"/>
                <w:color w:val="000000"/>
                <w:kern w:val="0"/>
                <w:sz w:val="24"/>
                <w:szCs w:val="24"/>
                <w:highlight w:val="none"/>
                <w:u w:val="none"/>
                <w:lang w:val="en-US" w:eastAsia="zh-CN" w:bidi="ar"/>
              </w:rPr>
              <w:t>Chen 2023</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cs="Times New Roman"/>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SC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641" w:type="dxa"/>
            <w:noWrap/>
            <w:vAlign w:val="center"/>
          </w:tcPr>
          <w:p>
            <w:pPr>
              <w:keepNext w:val="0"/>
              <w:keepLines w:val="0"/>
              <w:widowControl/>
              <w:suppressLineNumbers w:val="0"/>
              <w:jc w:val="left"/>
              <w:textAlignment w:val="center"/>
              <w:rPr>
                <w:rFonts w:cs="Times New Roman"/>
                <w:sz w:val="24"/>
                <w:szCs w:val="24"/>
                <w:highlight w:val="none"/>
              </w:rPr>
            </w:pPr>
            <w:r>
              <w:rPr>
                <w:rFonts w:hint="eastAsia" w:eastAsia="宋体" w:cs="Times New Roman"/>
                <w:i w:val="0"/>
                <w:iCs w:val="0"/>
                <w:color w:val="000000"/>
                <w:kern w:val="0"/>
                <w:sz w:val="24"/>
                <w:szCs w:val="24"/>
                <w:highlight w:val="none"/>
                <w:u w:val="none"/>
                <w:lang w:val="en-US" w:eastAsia="zh-CN" w:bidi="ar"/>
              </w:rPr>
              <w:t xml:space="preserve">Xinwei </w:t>
            </w:r>
            <w:r>
              <w:rPr>
                <w:rFonts w:hint="default" w:ascii="Times New Roman" w:hAnsi="Times New Roman" w:eastAsia="宋体" w:cs="Times New Roman"/>
                <w:i w:val="0"/>
                <w:iCs w:val="0"/>
                <w:color w:val="000000"/>
                <w:kern w:val="0"/>
                <w:sz w:val="24"/>
                <w:szCs w:val="24"/>
                <w:highlight w:val="none"/>
                <w:u w:val="none"/>
                <w:lang w:val="en-US" w:eastAsia="zh-CN" w:bidi="ar"/>
              </w:rPr>
              <w:t>Zhang 2022</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cs="Times New Roman"/>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Low</w:t>
            </w:r>
          </w:p>
        </w:tc>
        <w:tc>
          <w:tcPr>
            <w:tcW w:w="1077" w:type="dxa"/>
            <w:noWrap/>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Unclear</w:t>
            </w:r>
          </w:p>
        </w:tc>
        <w:tc>
          <w:tcPr>
            <w:tcW w:w="1077" w:type="dxa"/>
            <w:vAlign w:val="center"/>
          </w:tcPr>
          <w:p>
            <w:pPr>
              <w:widowControl/>
              <w:jc w:val="center"/>
              <w:textAlignment w:val="center"/>
              <w:rPr>
                <w:rFonts w:cs="Times New Roman"/>
                <w:sz w:val="24"/>
                <w:szCs w:val="24"/>
                <w:highlight w:val="none"/>
              </w:rPr>
            </w:pPr>
            <w:r>
              <w:rPr>
                <w:rFonts w:ascii="Times New Roman" w:hAnsi="Times New Roman" w:eastAsia="宋体" w:cs="Times New Roman"/>
                <w:color w:val="000000"/>
                <w:kern w:val="0"/>
                <w:sz w:val="24"/>
                <w:szCs w:val="24"/>
                <w:highlight w:val="none"/>
              </w:rPr>
              <w:t>SC</w:t>
            </w:r>
          </w:p>
        </w:tc>
      </w:tr>
    </w:tbl>
    <w:p>
      <w:pPr>
        <w:rPr>
          <w:rFonts w:cs="Times New Roman"/>
          <w:i/>
          <w:iCs/>
          <w:szCs w:val="24"/>
        </w:rPr>
      </w:pPr>
      <w:r>
        <w:rPr>
          <w:rFonts w:cs="Times New Roman"/>
          <w:i/>
          <w:iCs/>
          <w:szCs w:val="24"/>
        </w:rPr>
        <w:t>SC= some concerns</w:t>
      </w:r>
    </w:p>
    <w:p>
      <w:pPr>
        <w:numPr>
          <w:ilvl w:val="0"/>
          <w:numId w:val="0"/>
        </w:numPr>
        <w:spacing w:before="120" w:after="240" w:line="240" w:lineRule="auto"/>
        <w:rPr>
          <w:rFonts w:hint="eastAsia" w:cs="Times New Roman"/>
          <w:i/>
          <w:iCs/>
          <w:szCs w:val="24"/>
        </w:rPr>
      </w:pPr>
    </w:p>
    <w:p>
      <w:pPr>
        <w:numPr>
          <w:ilvl w:val="0"/>
          <w:numId w:val="0"/>
        </w:numPr>
        <w:spacing w:before="120" w:after="240" w:line="240" w:lineRule="auto"/>
        <w:rPr>
          <w:rFonts w:hint="eastAsia" w:cs="Times New Roman"/>
          <w:i/>
          <w:iCs/>
          <w:szCs w:val="24"/>
        </w:rPr>
      </w:pPr>
    </w:p>
    <w:p>
      <w:pPr>
        <w:numPr>
          <w:ilvl w:val="0"/>
          <w:numId w:val="0"/>
        </w:numPr>
        <w:spacing w:before="120" w:after="240" w:line="240" w:lineRule="auto"/>
        <w:rPr>
          <w:rFonts w:hint="eastAsia" w:cs="Times New Roman"/>
          <w:i/>
          <w:iCs/>
          <w:szCs w:val="24"/>
        </w:rPr>
      </w:pPr>
    </w:p>
    <w:p>
      <w:pPr>
        <w:numPr>
          <w:ilvl w:val="0"/>
          <w:numId w:val="0"/>
        </w:numPr>
        <w:spacing w:before="120" w:after="240" w:line="240" w:lineRule="auto"/>
        <w:rPr>
          <w:rFonts w:hint="eastAsia" w:cs="Times New Roman"/>
          <w:i/>
          <w:iCs/>
          <w:szCs w:val="24"/>
        </w:rPr>
      </w:pPr>
    </w:p>
    <w:p>
      <w:pPr>
        <w:numPr>
          <w:ilvl w:val="0"/>
          <w:numId w:val="0"/>
        </w:numPr>
        <w:spacing w:before="120" w:after="240" w:line="240" w:lineRule="auto"/>
        <w:rPr>
          <w:rFonts w:hint="eastAsia" w:cs="Times New Roman"/>
          <w:i/>
          <w:iCs/>
          <w:szCs w:val="24"/>
        </w:rPr>
      </w:pPr>
    </w:p>
    <w:p>
      <w:pPr>
        <w:numPr>
          <w:ilvl w:val="0"/>
          <w:numId w:val="0"/>
        </w:numPr>
        <w:spacing w:before="120" w:after="240" w:line="240" w:lineRule="auto"/>
        <w:rPr>
          <w:rFonts w:hint="eastAsia" w:cs="Times New Roman"/>
          <w:i/>
          <w:iCs/>
          <w:szCs w:val="24"/>
        </w:rPr>
      </w:pPr>
    </w:p>
    <w:p>
      <w:pPr>
        <w:rPr>
          <w:rFonts w:hint="eastAsia" w:eastAsia="宋体" w:cs="Times New Roman"/>
          <w:szCs w:val="24"/>
          <w:lang w:val="en-US" w:eastAsia="zh-CN"/>
        </w:rPr>
      </w:pPr>
      <w:r>
        <w:rPr>
          <w:rFonts w:hint="eastAsia"/>
          <w:b/>
          <w:bCs/>
        </w:rPr>
        <w:t xml:space="preserve">Supplementary </w:t>
      </w:r>
      <w:r>
        <w:rPr>
          <w:rFonts w:hint="eastAsia" w:eastAsia="宋体"/>
          <w:b/>
          <w:bCs/>
          <w:lang w:val="en-US" w:eastAsia="zh-CN"/>
        </w:rPr>
        <w:t>Table</w:t>
      </w:r>
      <w:r>
        <w:rPr>
          <w:rFonts w:hint="eastAsia"/>
          <w:b/>
          <w:bCs/>
        </w:rPr>
        <w:t xml:space="preserve"> </w:t>
      </w:r>
      <w:r>
        <w:rPr>
          <w:rFonts w:hint="eastAsia" w:eastAsia="宋体"/>
          <w:b/>
          <w:bCs/>
          <w:lang w:val="en-US" w:eastAsia="zh-CN"/>
        </w:rPr>
        <w:t>3</w:t>
      </w:r>
      <w:r>
        <w:rPr>
          <w:rFonts w:hint="eastAsia"/>
        </w:rPr>
        <w:t xml:space="preserve"> </w:t>
      </w:r>
      <w:r>
        <w:rPr>
          <w:rFonts w:cs="Times New Roman"/>
          <w:szCs w:val="24"/>
        </w:rPr>
        <w:t xml:space="preserve"> </w:t>
      </w:r>
      <w:r>
        <w:rPr>
          <w:rFonts w:hint="eastAsia" w:cs="Times New Roman"/>
          <w:szCs w:val="24"/>
        </w:rPr>
        <w:t>Quality assessment of included studies based on the Newcastle-Ottawa Scale score</w:t>
      </w:r>
      <w:r>
        <w:rPr>
          <w:rFonts w:hint="eastAsia" w:eastAsia="宋体" w:cs="Times New Roman"/>
          <w:szCs w:val="24"/>
          <w:lang w:val="en-US" w:eastAsia="zh-CN"/>
        </w:rPr>
        <w:t>.</w:t>
      </w:r>
    </w:p>
    <w:tbl>
      <w:tblPr>
        <w:tblStyle w:val="24"/>
        <w:tblpPr w:leftFromText="180" w:rightFromText="180" w:vertAnchor="text" w:horzAnchor="page" w:tblpX="488" w:tblpY="508"/>
        <w:tblOverlap w:val="never"/>
        <w:tblW w:w="1493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89"/>
        <w:gridCol w:w="1382"/>
        <w:gridCol w:w="1382"/>
        <w:gridCol w:w="1383"/>
        <w:gridCol w:w="1383"/>
        <w:gridCol w:w="1383"/>
        <w:gridCol w:w="1383"/>
        <w:gridCol w:w="1383"/>
        <w:gridCol w:w="1383"/>
        <w:gridCol w:w="138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489" w:type="dxa"/>
            <w:tcBorders>
              <w:top w:val="single" w:color="auto" w:sz="4" w:space="0"/>
              <w:bottom w:val="single" w:color="auto" w:sz="4" w:space="0"/>
            </w:tcBorders>
            <w:noWrap/>
            <w:vAlign w:val="center"/>
          </w:tcPr>
          <w:p>
            <w:pPr>
              <w:spacing w:after="0" w:line="240" w:lineRule="auto"/>
              <w:jc w:val="left"/>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Study</w:t>
            </w:r>
          </w:p>
        </w:tc>
        <w:tc>
          <w:tcPr>
            <w:tcW w:w="1382" w:type="dxa"/>
            <w:tcBorders>
              <w:top w:val="single" w:color="auto" w:sz="4" w:space="0"/>
              <w:bottom w:val="single" w:color="auto" w:sz="4" w:space="0"/>
            </w:tcBorders>
            <w:noWrap/>
            <w:vAlign w:val="center"/>
          </w:tcPr>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Representativeness of the exposed cohort</w:t>
            </w:r>
          </w:p>
        </w:tc>
        <w:tc>
          <w:tcPr>
            <w:tcW w:w="1382" w:type="dxa"/>
            <w:tcBorders>
              <w:top w:val="single" w:color="auto" w:sz="4" w:space="0"/>
              <w:bottom w:val="single" w:color="auto" w:sz="4" w:space="0"/>
            </w:tcBorders>
            <w:noWrap/>
            <w:vAlign w:val="center"/>
          </w:tcPr>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Selection of the non-exposed cohort</w:t>
            </w:r>
          </w:p>
        </w:tc>
        <w:tc>
          <w:tcPr>
            <w:tcW w:w="1383" w:type="dxa"/>
            <w:tcBorders>
              <w:top w:val="single" w:color="auto" w:sz="4" w:space="0"/>
              <w:bottom w:val="single" w:color="auto" w:sz="4" w:space="0"/>
            </w:tcBorders>
            <w:noWrap/>
            <w:vAlign w:val="center"/>
          </w:tcPr>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Ascertainment of exposure</w:t>
            </w:r>
          </w:p>
        </w:tc>
        <w:tc>
          <w:tcPr>
            <w:tcW w:w="1383" w:type="dxa"/>
            <w:tcBorders>
              <w:top w:val="single" w:color="auto" w:sz="4" w:space="0"/>
              <w:bottom w:val="single" w:color="auto" w:sz="4" w:space="0"/>
            </w:tcBorders>
            <w:noWrap/>
            <w:vAlign w:val="center"/>
          </w:tcPr>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Demonstration that outcome of interest was not present at start of study</w:t>
            </w:r>
          </w:p>
        </w:tc>
        <w:tc>
          <w:tcPr>
            <w:tcW w:w="1383" w:type="dxa"/>
            <w:tcBorders>
              <w:top w:val="single" w:color="auto" w:sz="4" w:space="0"/>
              <w:bottom w:val="single" w:color="auto" w:sz="4" w:space="0"/>
            </w:tcBorders>
            <w:noWrap/>
            <w:vAlign w:val="center"/>
          </w:tcPr>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Comparability of cohorts on the basis of the design or analysis</w:t>
            </w:r>
          </w:p>
        </w:tc>
        <w:tc>
          <w:tcPr>
            <w:tcW w:w="1383" w:type="dxa"/>
            <w:tcBorders>
              <w:top w:val="single" w:color="auto" w:sz="4" w:space="0"/>
              <w:bottom w:val="single" w:color="auto" w:sz="4" w:space="0"/>
            </w:tcBorders>
            <w:noWrap/>
            <w:vAlign w:val="center"/>
          </w:tcPr>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Assessment of outcome</w:t>
            </w:r>
          </w:p>
        </w:tc>
        <w:tc>
          <w:tcPr>
            <w:tcW w:w="1383" w:type="dxa"/>
            <w:tcBorders>
              <w:top w:val="single" w:color="auto" w:sz="4" w:space="0"/>
              <w:bottom w:val="single" w:color="auto" w:sz="4" w:space="0"/>
            </w:tcBorders>
            <w:noWrap/>
            <w:vAlign w:val="center"/>
          </w:tcPr>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Was follow-up long enough for outcomes to occur</w:t>
            </w:r>
          </w:p>
        </w:tc>
        <w:tc>
          <w:tcPr>
            <w:tcW w:w="1383" w:type="dxa"/>
            <w:tcBorders>
              <w:top w:val="single" w:color="auto" w:sz="4" w:space="0"/>
              <w:bottom w:val="single" w:color="auto" w:sz="4" w:space="0"/>
            </w:tcBorders>
            <w:vAlign w:val="center"/>
          </w:tcPr>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Adequacy of follow up of cohorts</w:t>
            </w:r>
          </w:p>
        </w:tc>
        <w:tc>
          <w:tcPr>
            <w:tcW w:w="1383" w:type="dxa"/>
            <w:tcBorders>
              <w:top w:val="single" w:color="auto" w:sz="4" w:space="0"/>
              <w:bottom w:val="single" w:color="auto" w:sz="4" w:space="0"/>
            </w:tcBorders>
            <w:vAlign w:val="center"/>
          </w:tcPr>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rPr>
              <w:t>Total score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489" w:type="dxa"/>
            <w:tcBorders>
              <w:top w:val="single" w:color="auto" w:sz="4" w:space="0"/>
            </w:tcBorders>
            <w:noWrap/>
            <w:vAlign w:val="center"/>
          </w:tcPr>
          <w:p>
            <w:pPr>
              <w:spacing w:after="0" w:line="240" w:lineRule="auto"/>
              <w:jc w:val="left"/>
              <w:rPr>
                <w:rFonts w:hint="default" w:ascii="Times New Roman" w:hAnsi="Times New Roman" w:cs="Times New Roman" w:eastAsiaTheme="minorEastAsia"/>
                <w:sz w:val="24"/>
                <w:szCs w:val="24"/>
                <w:highlight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Yujin Qiao 2022</w:t>
            </w:r>
          </w:p>
        </w:tc>
        <w:tc>
          <w:tcPr>
            <w:tcW w:w="1382" w:type="dxa"/>
            <w:tcBorders>
              <w:top w:val="single" w:color="auto" w:sz="4" w:space="0"/>
            </w:tcBorders>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2" w:type="dxa"/>
            <w:tcBorders>
              <w:top w:val="single" w:color="auto" w:sz="4" w:space="0"/>
            </w:tcBorders>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color w:val="000000"/>
                <w:kern w:val="0"/>
                <w:sz w:val="24"/>
                <w:szCs w:val="24"/>
                <w:highlight w:val="none"/>
              </w:rPr>
              <w:sym w:font="Wingdings" w:char="F0AE"/>
            </w:r>
          </w:p>
        </w:tc>
        <w:tc>
          <w:tcPr>
            <w:tcW w:w="1383" w:type="dxa"/>
            <w:tcBorders>
              <w:top w:val="single" w:color="auto" w:sz="4" w:space="0"/>
            </w:tcBorders>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tcBorders>
              <w:top w:val="single" w:color="auto" w:sz="4" w:space="0"/>
            </w:tcBorders>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tcBorders>
              <w:top w:val="single" w:color="auto" w:sz="4" w:space="0"/>
            </w:tcBorders>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r>
              <w:rPr>
                <w:rFonts w:hint="default" w:ascii="Times New Roman" w:hAnsi="Times New Roman" w:cs="Times New Roman"/>
                <w:color w:val="000000"/>
                <w:kern w:val="0"/>
                <w:sz w:val="24"/>
                <w:szCs w:val="24"/>
                <w:highlight w:val="none"/>
              </w:rPr>
              <w:sym w:font="Wingdings" w:char="F0AE"/>
            </w:r>
          </w:p>
        </w:tc>
        <w:tc>
          <w:tcPr>
            <w:tcW w:w="1383" w:type="dxa"/>
            <w:tcBorders>
              <w:top w:val="single" w:color="auto" w:sz="4" w:space="0"/>
            </w:tcBorders>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tcBorders>
              <w:top w:val="single" w:color="auto" w:sz="4" w:space="0"/>
            </w:tcBorders>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tcBorders>
              <w:top w:val="single" w:color="auto" w:sz="4" w:space="0"/>
            </w:tcBorders>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tcBorders>
              <w:top w:val="single" w:color="auto" w:sz="4" w:space="0"/>
            </w:tcBorders>
            <w:vAlign w:val="center"/>
          </w:tcPr>
          <w:p>
            <w:pPr>
              <w:spacing w:after="0" w:line="240" w:lineRule="auto"/>
              <w:jc w:val="center"/>
              <w:rPr>
                <w:rFonts w:hint="default" w:ascii="Times New Roman" w:hAnsi="Times New Roman" w:eastAsia="宋体" w:cs="Times New Roman"/>
                <w:color w:val="000000"/>
                <w:kern w:val="0"/>
                <w:sz w:val="24"/>
                <w:szCs w:val="24"/>
                <w:highlight w:val="none"/>
              </w:rPr>
            </w:pPr>
            <w:r>
              <w:rPr>
                <w:rFonts w:hint="default" w:ascii="Times New Roman" w:hAnsi="Times New Roman" w:cs="Times New Roman"/>
                <w:color w:val="000000"/>
                <w:kern w:val="0"/>
                <w:sz w:val="24"/>
                <w:szCs w:val="24"/>
                <w:highlight w:val="none"/>
                <w:lang w:val="en-US" w:eastAsia="zh-CN"/>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489" w:type="dxa"/>
            <w:noWrap/>
            <w:vAlign w:val="center"/>
          </w:tcPr>
          <w:p>
            <w:pPr>
              <w:spacing w:after="0" w:line="240" w:lineRule="auto"/>
              <w:jc w:val="left"/>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Ruiqin Zhou 2023</w:t>
            </w:r>
          </w:p>
        </w:tc>
        <w:tc>
          <w:tcPr>
            <w:tcW w:w="1382"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2"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vAlign w:val="center"/>
          </w:tcPr>
          <w:p>
            <w:pPr>
              <w:spacing w:after="0" w:line="240" w:lineRule="auto"/>
              <w:jc w:val="center"/>
              <w:rPr>
                <w:rFonts w:hint="default" w:ascii="Times New Roman" w:hAnsi="Times New Roman" w:cs="Times New Roman"/>
                <w:sz w:val="24"/>
                <w:szCs w:val="24"/>
                <w:highlight w:val="none"/>
              </w:rPr>
            </w:pPr>
            <w:r>
              <w:rPr>
                <w:rFonts w:hint="eastAsia" w:cs="Times New Roman"/>
                <w:color w:val="000000"/>
                <w:kern w:val="0"/>
                <w:sz w:val="24"/>
                <w:szCs w:val="24"/>
                <w:highlight w:val="none"/>
                <w:lang w:val="en-US" w:eastAsia="zh-CN"/>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489" w:type="dxa"/>
            <w:noWrap/>
            <w:vAlign w:val="center"/>
          </w:tcPr>
          <w:p>
            <w:pPr>
              <w:spacing w:after="0" w:line="240" w:lineRule="auto"/>
              <w:jc w:val="left"/>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u w:val="none"/>
                <w:lang w:val="en-US" w:eastAsia="zh-CN" w:bidi="ar"/>
              </w:rPr>
              <w:t>Baihua Zhang 2023</w:t>
            </w:r>
          </w:p>
        </w:tc>
        <w:tc>
          <w:tcPr>
            <w:tcW w:w="1382"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color w:val="000000"/>
                <w:kern w:val="0"/>
                <w:sz w:val="24"/>
                <w:szCs w:val="24"/>
                <w:highlight w:val="none"/>
              </w:rPr>
              <w:sym w:font="Wingdings" w:char="F0AE"/>
            </w:r>
          </w:p>
        </w:tc>
        <w:tc>
          <w:tcPr>
            <w:tcW w:w="1382"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color w:val="000000"/>
                <w:kern w:val="0"/>
                <w:sz w:val="24"/>
                <w:szCs w:val="24"/>
                <w:highlight w:val="none"/>
                <w:lang w:val="en-US" w:eastAsia="zh-CN"/>
              </w:rPr>
              <w:t>-</w:t>
            </w:r>
          </w:p>
        </w:tc>
        <w:tc>
          <w:tcPr>
            <w:tcW w:w="1383" w:type="dxa"/>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vAlign w:val="center"/>
          </w:tcPr>
          <w:p>
            <w:pPr>
              <w:spacing w:after="0" w:line="240" w:lineRule="auto"/>
              <w:jc w:val="center"/>
              <w:rPr>
                <w:rFonts w:hint="default" w:ascii="Times New Roman" w:hAnsi="Times New Roman" w:eastAsia="宋体" w:cs="Times New Roman"/>
                <w:color w:val="000000"/>
                <w:kern w:val="0"/>
                <w:sz w:val="24"/>
                <w:szCs w:val="24"/>
                <w:highlight w:val="none"/>
              </w:rPr>
            </w:pPr>
            <w:r>
              <w:rPr>
                <w:rFonts w:hint="default" w:ascii="Times New Roman" w:hAnsi="Times New Roman" w:cs="Times New Roman"/>
                <w:color w:val="000000"/>
                <w:kern w:val="0"/>
                <w:sz w:val="24"/>
                <w:szCs w:val="24"/>
                <w:highlight w:val="none"/>
                <w:lang w:val="en-US" w:eastAsia="zh-CN"/>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489" w:type="dxa"/>
            <w:noWrap/>
            <w:vAlign w:val="center"/>
          </w:tcPr>
          <w:p>
            <w:pPr>
              <w:spacing w:after="0" w:line="240" w:lineRule="auto"/>
              <w:jc w:val="left"/>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i w:val="0"/>
                <w:iCs w:val="0"/>
                <w:color w:val="000000"/>
                <w:kern w:val="0"/>
                <w:sz w:val="24"/>
                <w:szCs w:val="24"/>
                <w:u w:val="none"/>
                <w:lang w:val="en-US" w:eastAsia="zh-CN" w:bidi="ar"/>
              </w:rPr>
              <w:t>Xiaolin Li 2023</w:t>
            </w:r>
          </w:p>
        </w:tc>
        <w:tc>
          <w:tcPr>
            <w:tcW w:w="1382"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2"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lang w:val="en-US" w:eastAsia="zh-CN"/>
              </w:rPr>
              <w:t>-</w:t>
            </w:r>
          </w:p>
        </w:tc>
        <w:tc>
          <w:tcPr>
            <w:tcW w:w="1383" w:type="dxa"/>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vAlign w:val="center"/>
          </w:tcPr>
          <w:p>
            <w:pPr>
              <w:spacing w:after="0" w:line="240" w:lineRule="auto"/>
              <w:jc w:val="center"/>
              <w:rPr>
                <w:rFonts w:hint="default" w:ascii="Times New Roman" w:hAnsi="Times New Roman" w:eastAsia="宋体" w:cs="Times New Roman"/>
                <w:color w:val="000000"/>
                <w:kern w:val="0"/>
                <w:sz w:val="24"/>
                <w:szCs w:val="24"/>
                <w:highlight w:val="none"/>
                <w:lang w:eastAsia="zh-CN"/>
              </w:rPr>
            </w:pPr>
            <w:r>
              <w:rPr>
                <w:rFonts w:hint="eastAsia" w:ascii="Times New Roman" w:hAnsi="Times New Roman" w:eastAsia="宋体" w:cs="Times New Roman"/>
                <w:color w:val="000000"/>
                <w:kern w:val="0"/>
                <w:sz w:val="24"/>
                <w:szCs w:val="24"/>
                <w:highlight w:val="none"/>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489" w:type="dxa"/>
            <w:noWrap/>
            <w:vAlign w:val="center"/>
          </w:tcPr>
          <w:p>
            <w:pPr>
              <w:spacing w:after="0" w:line="240" w:lineRule="auto"/>
              <w:jc w:val="left"/>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u w:val="none"/>
                <w:lang w:val="en-US" w:eastAsia="zh-CN" w:bidi="ar"/>
              </w:rPr>
              <w:t>Bingjiang Huang</w:t>
            </w:r>
            <w:r>
              <w:rPr>
                <w:rFonts w:hint="eastAsia"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2021</w:t>
            </w:r>
          </w:p>
        </w:tc>
        <w:tc>
          <w:tcPr>
            <w:tcW w:w="1382"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color w:val="000000"/>
                <w:kern w:val="0"/>
                <w:sz w:val="24"/>
                <w:szCs w:val="24"/>
                <w:highlight w:val="none"/>
              </w:rPr>
              <w:sym w:font="Wingdings" w:char="F0AE"/>
            </w:r>
          </w:p>
        </w:tc>
        <w:tc>
          <w:tcPr>
            <w:tcW w:w="1382"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color w:val="000000"/>
                <w:kern w:val="0"/>
                <w:sz w:val="24"/>
                <w:szCs w:val="24"/>
                <w:highlight w:val="none"/>
                <w:lang w:val="en-US" w:eastAsia="zh-CN"/>
              </w:rPr>
              <w:t>-</w:t>
            </w:r>
          </w:p>
        </w:tc>
        <w:tc>
          <w:tcPr>
            <w:tcW w:w="1383" w:type="dxa"/>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vAlign w:val="center"/>
          </w:tcPr>
          <w:p>
            <w:pPr>
              <w:spacing w:after="0" w:line="240" w:lineRule="auto"/>
              <w:jc w:val="center"/>
              <w:rPr>
                <w:rFonts w:hint="default" w:ascii="Times New Roman" w:hAnsi="Times New Roman" w:eastAsia="宋体" w:cs="Times New Roman"/>
                <w:color w:val="000000"/>
                <w:kern w:val="0"/>
                <w:sz w:val="24"/>
                <w:szCs w:val="24"/>
                <w:highlight w:val="none"/>
                <w:lang w:eastAsia="zh-CN"/>
              </w:rPr>
            </w:pPr>
            <w:r>
              <w:rPr>
                <w:rFonts w:hint="default" w:ascii="Times New Roman" w:hAnsi="Times New Roman" w:eastAsia="宋体" w:cs="Times New Roman"/>
                <w:color w:val="000000"/>
                <w:kern w:val="0"/>
                <w:sz w:val="24"/>
                <w:szCs w:val="24"/>
                <w:highlight w:val="none"/>
                <w:lang w:val="en-US" w:eastAsia="zh-CN"/>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489" w:type="dxa"/>
            <w:noWrap/>
            <w:vAlign w:val="center"/>
          </w:tcPr>
          <w:p>
            <w:pPr>
              <w:spacing w:after="0" w:line="240" w:lineRule="auto"/>
              <w:jc w:val="left"/>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Chunlin Li 2023</w:t>
            </w:r>
          </w:p>
        </w:tc>
        <w:tc>
          <w:tcPr>
            <w:tcW w:w="1382" w:type="dxa"/>
            <w:noWrap/>
            <w:vAlign w:val="center"/>
          </w:tcPr>
          <w:p>
            <w:pPr>
              <w:spacing w:after="0" w:line="240" w:lineRule="auto"/>
              <w:jc w:val="center"/>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color w:val="000000"/>
                <w:kern w:val="0"/>
                <w:sz w:val="24"/>
                <w:szCs w:val="24"/>
                <w:highlight w:val="none"/>
              </w:rPr>
              <w:sym w:font="Wingdings" w:char="F0AE"/>
            </w:r>
          </w:p>
        </w:tc>
        <w:tc>
          <w:tcPr>
            <w:tcW w:w="1382" w:type="dxa"/>
            <w:noWrap/>
            <w:vAlign w:val="center"/>
          </w:tcPr>
          <w:p>
            <w:pPr>
              <w:spacing w:after="0" w:line="240" w:lineRule="auto"/>
              <w:jc w:val="center"/>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lang w:val="en-US" w:eastAsia="zh-CN"/>
              </w:rPr>
              <w:t>-</w:t>
            </w:r>
          </w:p>
        </w:tc>
        <w:tc>
          <w:tcPr>
            <w:tcW w:w="1383" w:type="dxa"/>
            <w:vAlign w:val="center"/>
          </w:tcPr>
          <w:p>
            <w:pPr>
              <w:spacing w:after="0" w:line="240" w:lineRule="auto"/>
              <w:jc w:val="center"/>
              <w:rPr>
                <w:rFonts w:hint="default" w:ascii="Times New Roman" w:hAnsi="Times New Roman" w:cs="Times New Roman"/>
                <w:sz w:val="24"/>
                <w:szCs w:val="24"/>
                <w:highlight w:val="none"/>
              </w:rPr>
            </w:pPr>
            <w:r>
              <w:rPr>
                <w:rFonts w:hint="default" w:ascii="Times New Roman" w:hAnsi="Times New Roman" w:cs="Times New Roman"/>
                <w:color w:val="000000"/>
                <w:kern w:val="0"/>
                <w:sz w:val="24"/>
                <w:szCs w:val="24"/>
                <w:highlight w:val="none"/>
              </w:rPr>
              <w:sym w:font="Wingdings" w:char="F0AE"/>
            </w:r>
          </w:p>
        </w:tc>
        <w:tc>
          <w:tcPr>
            <w:tcW w:w="1383" w:type="dxa"/>
            <w:vAlign w:val="center"/>
          </w:tcPr>
          <w:p>
            <w:pPr>
              <w:spacing w:after="0" w:line="240" w:lineRule="auto"/>
              <w:jc w:val="center"/>
              <w:rPr>
                <w:rFonts w:hint="default" w:ascii="Times New Roman" w:hAnsi="Times New Roman" w:eastAsia="宋体" w:cs="Times New Roman"/>
                <w:color w:val="000000"/>
                <w:kern w:val="0"/>
                <w:sz w:val="24"/>
                <w:szCs w:val="24"/>
                <w:highlight w:val="none"/>
                <w:lang w:eastAsia="zh-CN"/>
              </w:rPr>
            </w:pPr>
            <w:r>
              <w:rPr>
                <w:rFonts w:hint="eastAsia" w:ascii="Times New Roman" w:hAnsi="Times New Roman" w:eastAsia="宋体" w:cs="Times New Roman"/>
                <w:color w:val="000000"/>
                <w:kern w:val="0"/>
                <w:sz w:val="24"/>
                <w:szCs w:val="24"/>
                <w:highlight w:val="none"/>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489" w:type="dxa"/>
            <w:noWrap/>
            <w:vAlign w:val="center"/>
          </w:tcPr>
          <w:p>
            <w:pPr>
              <w:spacing w:after="0" w:line="240" w:lineRule="auto"/>
              <w:jc w:val="left"/>
              <w:rPr>
                <w:rFonts w:hint="default" w:ascii="Times New Roman" w:hAnsi="Times New Roman" w:cs="Times New Roman"/>
                <w:color w:val="000000"/>
                <w:kern w:val="0"/>
                <w:sz w:val="24"/>
                <w:szCs w:val="24"/>
                <w:highlight w:val="none"/>
                <w:lang w:eastAsia="zh-CN"/>
              </w:rPr>
            </w:pPr>
            <w:r>
              <w:rPr>
                <w:rFonts w:hint="default" w:ascii="Times New Roman" w:hAnsi="Times New Roman" w:eastAsia="宋体" w:cs="Times New Roman"/>
                <w:i w:val="0"/>
                <w:iCs w:val="0"/>
                <w:color w:val="000000"/>
                <w:kern w:val="0"/>
                <w:sz w:val="24"/>
                <w:szCs w:val="24"/>
                <w:u w:val="none"/>
                <w:lang w:val="en-US" w:eastAsia="zh-CN" w:bidi="ar"/>
              </w:rPr>
              <w:t>Xuezhong Wang 2023</w:t>
            </w:r>
          </w:p>
        </w:tc>
        <w:tc>
          <w:tcPr>
            <w:tcW w:w="1382" w:type="dxa"/>
            <w:noWrap/>
            <w:vAlign w:val="center"/>
          </w:tcPr>
          <w:p>
            <w:pPr>
              <w:spacing w:after="0" w:line="240" w:lineRule="auto"/>
              <w:jc w:val="center"/>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color w:val="000000"/>
                <w:kern w:val="0"/>
                <w:sz w:val="24"/>
                <w:szCs w:val="24"/>
                <w:highlight w:val="none"/>
              </w:rPr>
              <w:sym w:font="Wingdings" w:char="F0AE"/>
            </w:r>
          </w:p>
        </w:tc>
        <w:tc>
          <w:tcPr>
            <w:tcW w:w="1382" w:type="dxa"/>
            <w:noWrap/>
            <w:vAlign w:val="center"/>
          </w:tcPr>
          <w:p>
            <w:pPr>
              <w:spacing w:after="0" w:line="240" w:lineRule="auto"/>
              <w:jc w:val="center"/>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en-US"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en-US"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en-US"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en-US" w:bidi="ar-SA"/>
              </w:rPr>
            </w:pPr>
            <w:r>
              <w:rPr>
                <w:rFonts w:hint="default" w:ascii="Times New Roman" w:hAnsi="Times New Roman" w:cs="Times New Roman"/>
                <w:color w:val="000000"/>
                <w:kern w:val="0"/>
                <w:sz w:val="24"/>
                <w:szCs w:val="24"/>
                <w:highlight w:val="none"/>
                <w:lang w:val="en-US" w:eastAsia="zh-CN"/>
              </w:rPr>
              <w:t>-</w:t>
            </w:r>
          </w:p>
        </w:tc>
        <w:tc>
          <w:tcPr>
            <w:tcW w:w="1383" w:type="dxa"/>
            <w:vAlign w:val="center"/>
          </w:tcPr>
          <w:p>
            <w:pPr>
              <w:spacing w:after="0" w:line="240" w:lineRule="auto"/>
              <w:jc w:val="center"/>
              <w:rPr>
                <w:rFonts w:hint="default" w:ascii="Times New Roman" w:hAnsi="Times New Roman" w:cs="Times New Roman" w:eastAsiaTheme="minorEastAsia"/>
                <w:sz w:val="24"/>
                <w:szCs w:val="24"/>
                <w:highlight w:val="none"/>
                <w:lang w:val="en-US" w:eastAsia="en-US" w:bidi="ar-SA"/>
              </w:rPr>
            </w:pPr>
            <w:r>
              <w:rPr>
                <w:rFonts w:hint="default" w:ascii="Times New Roman" w:hAnsi="Times New Roman" w:cs="Times New Roman"/>
                <w:color w:val="000000"/>
                <w:kern w:val="0"/>
                <w:sz w:val="24"/>
                <w:szCs w:val="24"/>
                <w:highlight w:val="none"/>
              </w:rPr>
              <w:sym w:font="Wingdings" w:char="F0AE"/>
            </w:r>
          </w:p>
        </w:tc>
        <w:tc>
          <w:tcPr>
            <w:tcW w:w="1383" w:type="dxa"/>
            <w:vAlign w:val="center"/>
          </w:tcPr>
          <w:p>
            <w:pPr>
              <w:spacing w:after="0" w:line="240" w:lineRule="auto"/>
              <w:jc w:val="center"/>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489" w:type="dxa"/>
            <w:noWrap/>
            <w:vAlign w:val="center"/>
          </w:tcPr>
          <w:p>
            <w:pPr>
              <w:spacing w:after="0" w:line="240" w:lineRule="auto"/>
              <w:jc w:val="left"/>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Jing Chen 2021</w:t>
            </w:r>
          </w:p>
        </w:tc>
        <w:tc>
          <w:tcPr>
            <w:tcW w:w="1382" w:type="dxa"/>
            <w:noWrap/>
            <w:vAlign w:val="center"/>
          </w:tcPr>
          <w:p>
            <w:pPr>
              <w:spacing w:after="0" w:line="240" w:lineRule="auto"/>
              <w:jc w:val="center"/>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color w:val="000000"/>
                <w:kern w:val="0"/>
                <w:sz w:val="24"/>
                <w:szCs w:val="24"/>
                <w:highlight w:val="none"/>
              </w:rPr>
              <w:sym w:font="Wingdings" w:char="F0AE"/>
            </w:r>
          </w:p>
        </w:tc>
        <w:tc>
          <w:tcPr>
            <w:tcW w:w="1382" w:type="dxa"/>
            <w:noWrap/>
            <w:vAlign w:val="center"/>
          </w:tcPr>
          <w:p>
            <w:pPr>
              <w:spacing w:after="0" w:line="240" w:lineRule="auto"/>
              <w:jc w:val="center"/>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en-US"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en-US"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en-US" w:bidi="ar-SA"/>
              </w:rPr>
            </w:pPr>
            <w:r>
              <w:rPr>
                <w:rFonts w:hint="default" w:ascii="Times New Roman" w:hAnsi="Times New Roman" w:cs="Times New Roman"/>
                <w:color w:val="000000"/>
                <w:kern w:val="0"/>
                <w:sz w:val="24"/>
                <w:szCs w:val="24"/>
                <w:highlight w:val="none"/>
              </w:rPr>
              <w:sym w:font="Wingdings" w:char="F0AE"/>
            </w:r>
          </w:p>
        </w:tc>
        <w:tc>
          <w:tcPr>
            <w:tcW w:w="1383" w:type="dxa"/>
            <w:noWrap/>
            <w:vAlign w:val="center"/>
          </w:tcPr>
          <w:p>
            <w:pPr>
              <w:spacing w:after="0" w:line="240" w:lineRule="auto"/>
              <w:jc w:val="center"/>
              <w:rPr>
                <w:rFonts w:hint="default" w:ascii="Times New Roman" w:hAnsi="Times New Roman" w:cs="Times New Roman" w:eastAsiaTheme="minorEastAsia"/>
                <w:sz w:val="24"/>
                <w:szCs w:val="24"/>
                <w:highlight w:val="none"/>
                <w:lang w:val="en-US" w:eastAsia="zh-CN" w:bidi="ar-SA"/>
              </w:rPr>
            </w:pPr>
            <w:r>
              <w:rPr>
                <w:rFonts w:hint="default" w:ascii="Times New Roman" w:hAnsi="Times New Roman" w:cs="Times New Roman"/>
                <w:color w:val="000000"/>
                <w:kern w:val="0"/>
                <w:sz w:val="24"/>
                <w:szCs w:val="24"/>
                <w:highlight w:val="none"/>
                <w:lang w:val="en-US" w:eastAsia="zh-CN"/>
              </w:rPr>
              <w:t>-</w:t>
            </w:r>
          </w:p>
        </w:tc>
        <w:tc>
          <w:tcPr>
            <w:tcW w:w="1383" w:type="dxa"/>
            <w:vAlign w:val="center"/>
          </w:tcPr>
          <w:p>
            <w:pPr>
              <w:spacing w:after="0" w:line="240" w:lineRule="auto"/>
              <w:jc w:val="center"/>
              <w:rPr>
                <w:rFonts w:hint="default" w:ascii="Times New Roman" w:hAnsi="Times New Roman" w:cs="Times New Roman" w:eastAsiaTheme="minorEastAsia"/>
                <w:sz w:val="24"/>
                <w:szCs w:val="24"/>
                <w:highlight w:val="none"/>
                <w:lang w:val="en-US" w:eastAsia="en-US" w:bidi="ar-SA"/>
              </w:rPr>
            </w:pPr>
            <w:r>
              <w:rPr>
                <w:rFonts w:hint="default" w:ascii="Times New Roman" w:hAnsi="Times New Roman" w:cs="Times New Roman"/>
                <w:color w:val="000000"/>
                <w:kern w:val="0"/>
                <w:sz w:val="24"/>
                <w:szCs w:val="24"/>
                <w:highlight w:val="none"/>
              </w:rPr>
              <w:sym w:font="Wingdings" w:char="F0AE"/>
            </w:r>
          </w:p>
        </w:tc>
        <w:tc>
          <w:tcPr>
            <w:tcW w:w="1383" w:type="dxa"/>
            <w:vAlign w:val="center"/>
          </w:tcPr>
          <w:p>
            <w:pPr>
              <w:spacing w:after="0" w:line="240" w:lineRule="auto"/>
              <w:jc w:val="center"/>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rPr>
              <w:t>7</w:t>
            </w:r>
          </w:p>
        </w:tc>
      </w:tr>
    </w:tbl>
    <w:p>
      <w:pPr>
        <w:rPr>
          <w:rFonts w:hint="eastAsia" w:eastAsia="宋体" w:cs="Times New Roman"/>
          <w:szCs w:val="24"/>
          <w:lang w:val="en-US" w:eastAsia="zh-CN"/>
        </w:rPr>
        <w:sectPr>
          <w:pgSz w:w="15840" w:h="12240" w:orient="landscape"/>
          <w:pgMar w:top="1282" w:right="1138" w:bottom="1181" w:left="1138" w:header="720" w:footer="720" w:gutter="0"/>
          <w:cols w:space="720" w:num="1"/>
          <w:titlePg/>
          <w:docGrid w:linePitch="360" w:charSpace="0"/>
        </w:sectPr>
      </w:pPr>
    </w:p>
    <w:p>
      <w:r>
        <w:rPr>
          <w:rFonts w:hint="eastAsia"/>
          <w:b/>
          <w:bCs/>
        </w:rPr>
        <w:t>Supplementary Figure 1</w:t>
      </w:r>
      <w:r>
        <w:rPr>
          <w:rFonts w:hint="eastAsia"/>
        </w:rPr>
        <w:t xml:space="preserve"> Network Evidence Plot of (</w:t>
      </w:r>
      <w:r>
        <w:rPr>
          <w:rFonts w:hint="eastAsia" w:eastAsia="宋体"/>
          <w:lang w:val="en-US" w:eastAsia="zh-CN"/>
        </w:rPr>
        <w:t>A</w:t>
      </w:r>
      <w:r>
        <w:rPr>
          <w:rFonts w:hint="eastAsia"/>
        </w:rPr>
        <w:t>) Major Pathological Response (</w:t>
      </w:r>
      <w:r>
        <w:rPr>
          <w:rFonts w:hint="eastAsia" w:eastAsia="宋体"/>
          <w:lang w:val="en-US" w:eastAsia="zh-CN"/>
        </w:rPr>
        <w:t>M</w:t>
      </w:r>
      <w:r>
        <w:rPr>
          <w:rFonts w:hint="eastAsia"/>
        </w:rPr>
        <w:t>PR), (</w:t>
      </w:r>
      <w:r>
        <w:rPr>
          <w:rFonts w:hint="eastAsia" w:eastAsia="宋体"/>
          <w:lang w:val="en-US" w:eastAsia="zh-CN"/>
        </w:rPr>
        <w:t>B</w:t>
      </w:r>
      <w:r>
        <w:rPr>
          <w:rFonts w:hint="eastAsia"/>
        </w:rPr>
        <w:t>) R0 resection rate, (</w:t>
      </w:r>
      <w:r>
        <w:rPr>
          <w:rFonts w:hint="eastAsia" w:eastAsia="宋体"/>
          <w:lang w:val="en-US" w:eastAsia="zh-CN"/>
        </w:rPr>
        <w:t>C</w:t>
      </w:r>
      <w:r>
        <w:rPr>
          <w:rFonts w:hint="eastAsia"/>
        </w:rPr>
        <w:t>) Objective response rate (ORR), (</w:t>
      </w:r>
      <w:r>
        <w:rPr>
          <w:rFonts w:hint="eastAsia" w:eastAsia="宋体"/>
          <w:lang w:val="en-US" w:eastAsia="zh-CN"/>
        </w:rPr>
        <w:t>D</w:t>
      </w:r>
      <w:r>
        <w:rPr>
          <w:rFonts w:hint="eastAsia"/>
        </w:rPr>
        <w:t>) Disease control rate (DCR), (</w:t>
      </w:r>
      <w:r>
        <w:rPr>
          <w:rFonts w:hint="eastAsia" w:eastAsia="宋体"/>
          <w:lang w:val="en-US" w:eastAsia="zh-CN"/>
        </w:rPr>
        <w:t>E</w:t>
      </w:r>
      <w:r>
        <w:rPr>
          <w:rFonts w:hint="eastAsia"/>
        </w:rPr>
        <w:t>) Any-grade TRAEs, (</w:t>
      </w:r>
      <w:r>
        <w:rPr>
          <w:rFonts w:hint="eastAsia" w:eastAsia="宋体"/>
          <w:lang w:val="en-US" w:eastAsia="zh-CN"/>
        </w:rPr>
        <w:t>F</w:t>
      </w:r>
      <w:r>
        <w:rPr>
          <w:rFonts w:hint="eastAsia"/>
        </w:rPr>
        <w:t>) Grade≥3 TRAEs.</w:t>
      </w:r>
    </w:p>
    <w:p>
      <w:pPr>
        <w:rPr>
          <w:rFonts w:hint="eastAsia" w:eastAsia="宋体" w:cs="Times New Roman"/>
          <w:szCs w:val="24"/>
          <w:lang w:eastAsia="zh-CN"/>
        </w:rPr>
      </w:pPr>
      <w:r>
        <mc:AlternateContent>
          <mc:Choice Requires="wpg">
            <w:drawing>
              <wp:anchor distT="0" distB="0" distL="114300" distR="114300" simplePos="0" relativeHeight="251659264" behindDoc="0" locked="0" layoutInCell="1" allowOverlap="1">
                <wp:simplePos x="0" y="0"/>
                <wp:positionH relativeFrom="column">
                  <wp:posOffset>-559435</wp:posOffset>
                </wp:positionH>
                <wp:positionV relativeFrom="paragraph">
                  <wp:posOffset>178435</wp:posOffset>
                </wp:positionV>
                <wp:extent cx="7157720" cy="6349365"/>
                <wp:effectExtent l="0" t="0" r="5715" b="3810"/>
                <wp:wrapNone/>
                <wp:docPr id="25" name="组合 24"/>
                <wp:cNvGraphicFramePr/>
                <a:graphic xmlns:a="http://schemas.openxmlformats.org/drawingml/2006/main">
                  <a:graphicData uri="http://schemas.microsoft.com/office/word/2010/wordprocessingGroup">
                    <wpg:wgp>
                      <wpg:cNvGrpSpPr/>
                      <wpg:grpSpPr>
                        <a:xfrm>
                          <a:off x="0" y="0"/>
                          <a:ext cx="7157720" cy="6349365"/>
                          <a:chOff x="2405" y="1757"/>
                          <a:chExt cx="11272" cy="9999"/>
                        </a:xfrm>
                      </wpg:grpSpPr>
                      <pic:pic xmlns:pic="http://schemas.openxmlformats.org/drawingml/2006/picture">
                        <pic:nvPicPr>
                          <pic:cNvPr id="3" name="图片 6" descr="FIGURE 2（B）"/>
                          <pic:cNvPicPr>
                            <a:picLocks noChangeAspect="1"/>
                          </pic:cNvPicPr>
                        </pic:nvPicPr>
                        <pic:blipFill>
                          <a:blip r:embed="rId9"/>
                          <a:stretch>
                            <a:fillRect/>
                          </a:stretch>
                        </pic:blipFill>
                        <pic:spPr>
                          <a:xfrm>
                            <a:off x="3380" y="1826"/>
                            <a:ext cx="4819" cy="3187"/>
                          </a:xfrm>
                          <a:prstGeom prst="rect">
                            <a:avLst/>
                          </a:prstGeom>
                        </pic:spPr>
                      </pic:pic>
                      <pic:pic xmlns:pic="http://schemas.openxmlformats.org/drawingml/2006/picture">
                        <pic:nvPicPr>
                          <pic:cNvPr id="9" name="图片 7" descr="FIGURE 2（C）"/>
                          <pic:cNvPicPr>
                            <a:picLocks noChangeAspect="1"/>
                          </pic:cNvPicPr>
                        </pic:nvPicPr>
                        <pic:blipFill>
                          <a:blip r:embed="rId10"/>
                          <a:stretch>
                            <a:fillRect/>
                          </a:stretch>
                        </pic:blipFill>
                        <pic:spPr>
                          <a:xfrm>
                            <a:off x="8858" y="1757"/>
                            <a:ext cx="4819" cy="3187"/>
                          </a:xfrm>
                          <a:prstGeom prst="rect">
                            <a:avLst/>
                          </a:prstGeom>
                        </pic:spPr>
                      </pic:pic>
                      <wps:wsp>
                        <wps:cNvPr id="12" name="文本框 11"/>
                        <wps:cNvSpPr txBox="1"/>
                        <wps:spPr>
                          <a:xfrm>
                            <a:off x="2434" y="1757"/>
                            <a:ext cx="946" cy="836"/>
                          </a:xfrm>
                          <a:prstGeom prst="rect">
                            <a:avLst/>
                          </a:prstGeom>
                          <a:noFill/>
                        </wps:spPr>
                        <wps:txbx>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（A）</w:t>
                              </w:r>
                            </w:p>
                          </w:txbxContent>
                        </wps:txbx>
                        <wps:bodyPr wrap="square" rtlCol="0">
                          <a:spAutoFit/>
                        </wps:bodyPr>
                      </wps:wsp>
                      <wps:wsp>
                        <wps:cNvPr id="13" name="文本框 12"/>
                        <wps:cNvSpPr txBox="1"/>
                        <wps:spPr>
                          <a:xfrm>
                            <a:off x="8041" y="1757"/>
                            <a:ext cx="991" cy="836"/>
                          </a:xfrm>
                          <a:prstGeom prst="rect">
                            <a:avLst/>
                          </a:prstGeom>
                          <a:noFill/>
                        </wps:spPr>
                        <wps:txbx>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（B）</w:t>
                              </w:r>
                            </w:p>
                          </w:txbxContent>
                        </wps:txbx>
                        <wps:bodyPr wrap="square" rtlCol="0">
                          <a:spAutoFit/>
                        </wps:bodyPr>
                      </wps:wsp>
                      <pic:pic xmlns:pic="http://schemas.openxmlformats.org/drawingml/2006/picture">
                        <pic:nvPicPr>
                          <pic:cNvPr id="16" name="图片 10" descr="FIGURE 2（E）"/>
                          <pic:cNvPicPr>
                            <a:picLocks noChangeAspect="1"/>
                          </pic:cNvPicPr>
                        </pic:nvPicPr>
                        <pic:blipFill>
                          <a:blip r:embed="rId11"/>
                          <a:stretch>
                            <a:fillRect/>
                          </a:stretch>
                        </pic:blipFill>
                        <pic:spPr>
                          <a:xfrm>
                            <a:off x="3351" y="5259"/>
                            <a:ext cx="4819" cy="3202"/>
                          </a:xfrm>
                          <a:prstGeom prst="rect">
                            <a:avLst/>
                          </a:prstGeom>
                        </pic:spPr>
                      </pic:pic>
                      <pic:pic xmlns:pic="http://schemas.openxmlformats.org/drawingml/2006/picture">
                        <pic:nvPicPr>
                          <pic:cNvPr id="17" name="图片 16"/>
                          <pic:cNvPicPr>
                            <a:picLocks noChangeAspect="1"/>
                          </pic:cNvPicPr>
                        </pic:nvPicPr>
                        <pic:blipFill>
                          <a:blip r:embed="rId12"/>
                          <a:stretch>
                            <a:fillRect/>
                          </a:stretch>
                        </pic:blipFill>
                        <pic:spPr>
                          <a:xfrm>
                            <a:off x="8796" y="5219"/>
                            <a:ext cx="4880" cy="3242"/>
                          </a:xfrm>
                          <a:prstGeom prst="rect">
                            <a:avLst/>
                          </a:prstGeom>
                        </pic:spPr>
                      </pic:pic>
                      <wps:wsp>
                        <wps:cNvPr id="18" name="文本框 17"/>
                        <wps:cNvSpPr txBox="1"/>
                        <wps:spPr>
                          <a:xfrm>
                            <a:off x="2405" y="5219"/>
                            <a:ext cx="946" cy="836"/>
                          </a:xfrm>
                          <a:prstGeom prst="rect">
                            <a:avLst/>
                          </a:prstGeom>
                          <a:noFill/>
                        </wps:spPr>
                        <wps:txbx>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（C）</w:t>
                              </w:r>
                            </w:p>
                          </w:txbxContent>
                        </wps:txbx>
                        <wps:bodyPr wrap="square" rtlCol="0">
                          <a:spAutoFit/>
                        </wps:bodyPr>
                      </wps:wsp>
                      <wps:wsp>
                        <wps:cNvPr id="19" name="文本框 18"/>
                        <wps:cNvSpPr txBox="1"/>
                        <wps:spPr>
                          <a:xfrm>
                            <a:off x="7916" y="5166"/>
                            <a:ext cx="1028" cy="836"/>
                          </a:xfrm>
                          <a:prstGeom prst="rect">
                            <a:avLst/>
                          </a:prstGeom>
                          <a:noFill/>
                        </wps:spPr>
                        <wps:txbx>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（D）</w:t>
                              </w:r>
                            </w:p>
                          </w:txbxContent>
                        </wps:txbx>
                        <wps:bodyPr wrap="square" rtlCol="0">
                          <a:spAutoFit/>
                        </wps:bodyPr>
                      </wps:wsp>
                      <pic:pic xmlns:pic="http://schemas.openxmlformats.org/drawingml/2006/picture">
                        <pic:nvPicPr>
                          <pic:cNvPr id="21" name="图片 20" descr="FIGURE 2(G)"/>
                          <pic:cNvPicPr>
                            <a:picLocks noChangeAspect="1"/>
                          </pic:cNvPicPr>
                        </pic:nvPicPr>
                        <pic:blipFill>
                          <a:blip r:embed="rId13"/>
                          <a:stretch>
                            <a:fillRect/>
                          </a:stretch>
                        </pic:blipFill>
                        <pic:spPr>
                          <a:xfrm>
                            <a:off x="8796" y="8574"/>
                            <a:ext cx="4819" cy="3182"/>
                          </a:xfrm>
                          <a:prstGeom prst="rect">
                            <a:avLst/>
                          </a:prstGeom>
                        </pic:spPr>
                      </pic:pic>
                      <pic:pic xmlns:pic="http://schemas.openxmlformats.org/drawingml/2006/picture">
                        <pic:nvPicPr>
                          <pic:cNvPr id="22" name="图片 21" descr="FIGURE 2(F)"/>
                          <pic:cNvPicPr>
                            <a:picLocks noChangeAspect="1"/>
                          </pic:cNvPicPr>
                        </pic:nvPicPr>
                        <pic:blipFill>
                          <a:blip r:embed="rId14"/>
                          <a:stretch>
                            <a:fillRect/>
                          </a:stretch>
                        </pic:blipFill>
                        <pic:spPr>
                          <a:xfrm>
                            <a:off x="3351" y="8612"/>
                            <a:ext cx="4819" cy="3144"/>
                          </a:xfrm>
                          <a:prstGeom prst="rect">
                            <a:avLst/>
                          </a:prstGeom>
                        </pic:spPr>
                      </pic:pic>
                      <wps:wsp>
                        <wps:cNvPr id="23" name="文本框 22"/>
                        <wps:cNvSpPr txBox="1"/>
                        <wps:spPr>
                          <a:xfrm>
                            <a:off x="2452" y="8461"/>
                            <a:ext cx="1040" cy="836"/>
                          </a:xfrm>
                          <a:prstGeom prst="rect">
                            <a:avLst/>
                          </a:prstGeom>
                          <a:noFill/>
                        </wps:spPr>
                        <wps:txbx>
                          <w:txbxContent>
                            <w:p>
                              <w:pPr>
                                <w:pStyle w:val="20"/>
                                <w:kinsoku/>
                                <w:ind w:left="0"/>
                                <w:jc w:val="left"/>
                              </w:pPr>
                              <w:r>
                                <w:rPr>
                                  <w:rFonts w:ascii="Times New Roman" w:hAnsi="Times New Roman" w:eastAsia="微软雅黑"/>
                                  <w:color w:val="000000" w:themeColor="text1"/>
                                  <w:kern w:val="24"/>
                                  <w:sz w:val="24"/>
                                  <w:szCs w:val="24"/>
                                  <w14:textFill>
                                    <w14:solidFill>
                                      <w14:schemeClr w14:val="tx1"/>
                                    </w14:solidFill>
                                  </w14:textFill>
                                </w:rPr>
                                <w:t>（E）</w:t>
                              </w:r>
                            </w:p>
                          </w:txbxContent>
                        </wps:txbx>
                        <wps:bodyPr wrap="square" rtlCol="0">
                          <a:spAutoFit/>
                        </wps:bodyPr>
                      </wps:wsp>
                      <wps:wsp>
                        <wps:cNvPr id="24" name="文本框 23"/>
                        <wps:cNvSpPr txBox="1"/>
                        <wps:spPr>
                          <a:xfrm>
                            <a:off x="8025" y="8612"/>
                            <a:ext cx="927" cy="836"/>
                          </a:xfrm>
                          <a:prstGeom prst="rect">
                            <a:avLst/>
                          </a:prstGeom>
                          <a:noFill/>
                        </wps:spPr>
                        <wps:txbx>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（F）</w:t>
                              </w:r>
                            </w:p>
                          </w:txbxContent>
                        </wps:txbx>
                        <wps:bodyPr wrap="square" rtlCol="0">
                          <a:spAutoFit/>
                        </wps:bodyPr>
                      </wps:wsp>
                    </wpg:wgp>
                  </a:graphicData>
                </a:graphic>
              </wp:anchor>
            </w:drawing>
          </mc:Choice>
          <mc:Fallback>
            <w:pict>
              <v:group id="组合 24" o:spid="_x0000_s1026" o:spt="203" style="position:absolute;left:0pt;margin-left:-44.05pt;margin-top:14.05pt;height:499.95pt;width:563.6pt;z-index:251659264;mso-width-relative:page;mso-height-relative:page;" coordorigin="2405,1757" coordsize="11272,9999" o:gfxdata="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KYAAAAAFJnaHRsb25nAAAD7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AThCSU0EDAAAAAALHQAAAAEA&#10;AACgAAAAagAAAeAAAMbAAAALAQAYAAH/2P/tAAxBZG9iZV9DTQAC/+4ADkFkb2JlAGSAAAAAAf/b&#10;AIQADAgICAkIDAkJDBELCgsRFQ8MDA8VGBMTFRMTGBEMDAwMDAwRDAwMDAwMDAwMDAwMDAwMDAwM&#10;DAwMDAwMDAwMDAENCwsNDg0QDg4QFA4ODhQUDg4ODhQRDAwMDAwREQwMDAwMDBEMDAwMDAwMDAwM&#10;DAwMDAwMDAwMDAwMDAwMDAwM/8AAEQgAa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CmAPsAwERAAIRAQMRAf/dAAQAf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38P/wAAab/WH/Ee/de6ef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k/H+x/4j37r3WPQG+ptb/G31/2Hv3Xuska6bgEG9vz&#10;f37r3WT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E/Uf77+0vv3Xukj/ymf+TR/wDGPv3Xuv/Q338P/wAAab/WH/Ee/de6ef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QD9ffuvdcGjVrfi3+v&#10;/wAV9+6912iBL2/P++/qffuvdc/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T9R/vv7S+/de6SP/KZ/wCTR/8AGPv3Xuv/0d9/D/8A&#10;AGm/1h/xHv3Xunn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xP1H++/tL7917pI/8pn/k0f8Axj7917r/0t9/D/8AAGm/1h/x&#10;Hv3Xunn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P1H++/tL7917pI/8pn/k0f8Axj7917r/099/D/8AAGm/1h/xHv3Xunn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xP1H++/tL7917pI/8pn/k0f8Axj7917r/1N9/D/8AAGm/1h/xHv3Xunn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P1H++/tL7917pI/8pn/k0f8Axj7917r/1d9/D/8AAGm/1h/xHv3Xunn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xP1H+&#10;+/tL7917pI/8pn/k0f8Axj7917r/1t9/D/8AAGm/1h/xHv3Xunn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T9R/vv7S+/de6SP/KZ/5NH/AMY+/de6/9Lffw//AABpv9Yf8R7917p5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T9R/vv7S+/de6SP/KZ/5NH/AMY+/de6/9Pffw//AABpv9Yf8R7917p5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T9R/vv7S+/de6SP/KZ/5NH/AMY+/de6/9Tffw//AABpv9Yf8R7917p5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T9R/vv7&#10;S+/de6SP/KZ/5NH/AMY+/de6/9Xffw//AABpv9Yf8R7917p5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T9R/vv7S+/de6SP&#10;/KZ/5NH/AMY+/de6/9bffw//AABpv9Yf8R7917p5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T9R/vv7S+/de6SP/KZ/5NH/&#10;AMY+/de6/9fffw//AABpv9Yf8R7917p5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T9R/vv7S+/de6SP/KZ/5NH/AMY+/de6&#10;/9Dffw4/yGn/ANYf8R791XUvr08X9+63Udd+/d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KbAAAAAFJnaHRsb25nAAAD7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J&#10;4AAAAAEAAACgAAAAagAAAeAAAMbAAAAJxAAYAAH/2P/tAAxBZG9iZV9DTQAC/+4ADkFkb2JlAGSA&#10;AAAAAf/bAIQADAgICAkIDAkJDBELCgsRFQ8MDA8VGBMTFRMTGBEMDAwMDAwRDAwMDAwMDAwMDAwM&#10;DAwMDAwMDAwMDAwMDAwMDAENCwsNDg0QDg4QFA4ODhQUDg4ODhQRDAwMDAwREQwMDAwMDBEMDAwM&#10;DAwMDAwMDAwMDAwMDAwMDAwMDAwMDAwM/8AAEQgAa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RAAAAAAf/bAIQAAQEBAQEBAQEBAQEBAQEBAQEBAQEBAQEBAQEB&#10;AQEBAQEBAQEBAQEBAQEBAQICAgICAgICAgICAwMDAwMDAwMDAwEBAQEBAQEBAQEBAgIBAgIDAwMD&#10;AwMDAwMDAwMDAwMDAwMDAwMDAwMDAwMDAwMDAwMDAwMDAwMDAwMDAwMDAwMD/8AAEQgCmwPsAwER&#10;AAIRAQMRAf/dAAQAf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38P/wAAab/W&#10;H/Ee/de6e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V&#10;mC8evdRZk1GNxYNEzOvoEjWMbxtpFwwNn/BB9sRRnxAxHn1s9FM6b+H/AEx0T3P3l31sGg3RT9g/&#10;IjJUOT7Hnz+583nsbPJj/EaX+F47KSzxYGMIjaoaeyOTdrm3sxnkaTwtRB0rT/P1ro2VGumPkWay&#10;XPiESkKoVQij8KoA9p+vdS/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E/Uf77+0vv3Xukj/AMpn/k0f/GPv3Xuv/9Dffw//AABpv9Yf8R79&#10;17p5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vx/r+01&#10;ySPCAUkV8hXqw8+vEn8f717UqBpHXhTz65e9A8cdV6973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ifqP8Aff2l9+690kf+Uz/yaP8A&#10;4x9+691//9Hffw//AABpv9Yf8R7917p5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T9R/vv7S+/de6SP/KZ/5NH/AMY+/de6&#10;/9Lffw//AABpv9Yf8R7917p5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T9R/vv7S+/de6SP/KZ/5NH/AMY+/de6/9Pffw//&#10;AABpv9Yf8R7917p5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T9R/vv7S+/de6SP/KZ/5NH/AMY+/de6/9Tffw//AABpv9Yf&#10;8R7917p5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E/Uf77+0vv3Xukj/AMpn/k0f/GPv3Xuv/9Lf&#10;fw//AABpv9Yf8R7917p5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E/Uf77+0vv3Xukj/wApn/k0f/GPv3Xuv//T338P/wAAab/WH/Ee/de6&#10;ef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P1H++/tL7917pI/wDKZ/5NH/xj7917r//U338P/wAAab/W&#10;H/Ee/de6e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4n6j/AH39pffuvdJH/lM/8mj/AOMffuvdf//V338P/wAAab/WH/Ee/de6ef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4&#10;n6j/AH39pffuvdJH/lM/8mj/AOMffuvdf//W338P/wAAab/WH/Ee/de6e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P1H++/tL7917pI/8A&#10;KZ/5NH/xj7917r//199/D/8AAGm/1h/xHv3Xunn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E/Uf77+0vv3Xukj/AMpn/k0f/GPv3Xuv/9Dffw//&#10;AABpv9Yf8R7917p5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ifqP99/aX37r3SR/5TP8AyaP/AIx9+691/9fffw//AABpv9Yf8R7917p5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4n6j/AH39pffuvdJH/lM/8mj/AOMffuvdf//Q338P&#10;/wAAab/WH/Ee/de6ef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&#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P1H&#10;++/tL7917pI/8pn/AJNH/wAY+/de6//R338P/wAAab/WH/Ee/de6e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E/Uf77+0vv3Xukj/ymf8Ak0f/ABj7917r/9Lffw//AABpv9Yf&#10;8R7917p5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ifqP99/aX37r3SR/5TP/&#10;ACaP/jH37r3X/9Pffw//AABpv9Yf8R7917p5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uJ+o/wB9/aX37r3SR/5TP/Jo&#10;/wDjH37r3X//1N9/D/8AAGm/1h/xHv3Xunn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4n6j/AH39pffuvdJH/lM/8mj/&#10;AOMffuvdf//V338P/wAAab/WH/Ee/de6ef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4n6j/AH39pffu&#10;vdJH/lM/8mj/AOMffuvdf//T338P/wAAab/WH/Ee/de6ef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E/Uf77+0vv3Xukj/ym&#10;f+TR/wDGPv3Xuv/U338P/wAAab/WH/Ee/de6e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E/Uf77+0vv3Xukj/ymf+TR/wDG&#10;Pv3Xuv/V338P/wAAab/WH/Ee/de6e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E/Uf77+0vv3Xukj/ymf+TR/wDGPv3Xuv/W&#10;338P/wAAab/WH/Ee/de6e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E/Uf77+0vv3Xukj/ymf+TR/wDGPv3Xuv/X338P/wAA&#10;ab/WH/Ee/de6ef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E/Uf77+0vv3Xukj/ymf+TR/wDGPv3Xuv/Q338OP8hp/wDWH/Ee&#10;/dV1L69PF/fut1HXfv3W+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mgAAA+wAAAALAEYA&#10;SQBHAFUAUgBFACAAMv8IAEP/CQAAAAEAAAAAAAAAAAAAAAAAAAAAAAAAAQAAAAAAAAAAAAAD7AAA&#10;ApoAAAAAAAAAAAAAAAAAAAAAAQAAAAAAAAAAAAAAAAAAAAAAAAAQAAAAAQAAAAAAAG51bGwAAAAC&#10;AAAABmJvdW5kc09iamMAAAABAAAAAAAAUmN0MQAAAAQAAAAAVG9wIGxvbmcAAAAAAAAAAExlZnRs&#10;b25nAAAAAAAAAABCdG9tbG9uZwAAApoAAAAAUmdodGxvbmcAAAPs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KaAAAAAFJn&#10;aHRsb25nAAAD7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CmgPsAwERAAIRAQMRAf/dAAQAfv/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38P/wAAab/WH/Ee/de6ef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GoiMpe7GMBTG5AB88Utx4jxdbXtf+vv3XumHD7bwm&#10;3oaiPAYnH4qGqlmmq48VSwY9KqeV28tZWPEAZ6qM6izklnYk/nj3XulWv6VsdQsOTzfj63/x9+69&#10;13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4n6j/&#10;AH39pffuvdJH/lM/8mj/AOMffuvdf//Q338P/wAAab/WH/Ee/de6e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Eg3PB+p/Hv3XuurN/Q/7Y&#10;+/de6z+/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4n6j/ff2l9+690kf+Uz/wAmj/4x9+691//R338P/wAAab/WH/Ee/de6e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E/&#10;Uf77+0vv3Xukj/ymf+TR/wDGPv3Xuv/S338P/wAAab/WH/Ee/de6e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E/Uf77+0vv&#10;3Xukj/ymf+TR/wDGPv3Xuv/T338P/wAAab/WH/Ee/de6ef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E/Uf77+0vv3Xukj/ym&#10;f+TR/wDGPv3Xuv/U338P/wAAab/WH/Ee/de6e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E/Uf77+0vv3Xukj/ymf+TR/wDG&#10;Pv3Xuv/V338P/wAAab/WH/Ee/de6e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E/Uf77+0vv3Xukj/ymf+TR/wDGPv3Xuv/W&#10;338P/wAAab/WH/Ee/de6e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&#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P1H++/tL7917pI/8pn/k0f8Axj7917r/099/D/8AAGm/1h/xHv3Xunn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P1H++/tL7917pI/8pn/k0f8Axj7917r/1N9/D/8AAGm/1h/xHv3Xunn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P1H++/tL&#10;7917pI/8pn/k0f8Axj7917r/1d9/D/8AAGm/1h/xHv3Xunn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P1H++/tL7917pI/8&#10;pn/k0f8Axj7917r/1t9/D/8AAGm/1h/xHv3Xunn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P1H++/tL7917pI/8pn/k0f8A&#10;xj7917r/199/D/8AAGm/1h/xHv3Xunn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P1H++/tL7917pI/8pn/k0f8Axj7917r/&#10;0N9/Dj/Iaf8A1h/xHv3VdS+vTxf37rdR13791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0sAAAAGAAAAAAAAAAAAAAKX&#10;AAAD7AAAAAsARgBJAEcAVQBSAEUAIAAyACgARwApAAAAAQAAAAAAAAAAAAAAAAAAAAAAAAABAAAA&#10;AAAAAAAAAAPsAAAClwAAAAAAAAAAAAAAAAAAAAABAAAAAAAAAAAAAAAAAAAAAAAAABAAAAABAAAA&#10;AAAAbnVsbAAAAAIAAAAGYm91bmRzT2JqYwAAAAEAAAAAAABSY3QxAAAABAAAAABUb3AgbG9uZwAA&#10;AAAAAAAATGVmdGxvbmcAAAAAAAAAAEJ0b21sb25nAAAClwAAAABSZ2h0bG9uZwAAA+w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pcAAAAAUmdodGxvbmcAAAPs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JpAAAAAEAAACgAAAAagAAAeAAAMbAAAAJiAAYAAH/2P/t&#10;AAxBZG9iZV9DTQAB/+4ADkFkb2JlAGSAAAAAAf/bAIQADAgICAkIDAkJDBELCgsRFQ8MDA8VGBMT&#10;FRMTGBEMDAwMDAwRDAwMDAwMDAwMDAwMDAwMDAwMDAwMDAwMDAwMDAENCwsNDg0QDg4QFA4ODhQU&#10;Dg4ODhQRDAwMDAwREQwMDAwMDBEMDAwMDAwMDAwMDAwMDAwMDAwMDAwMDAwMDAwM/8AAEQgAa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pcD7AMBEQACEQEDEQH/3QAEAH7/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LBknF0xJJN5+Tz/ykze7v8R6Zt/7JPz/wnp2906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Vz/em1zbX9Lm3/ABa7/T6fX27/AKH/AKvXpJ/xK/1enX//0N+LBf8AFrpv9eo/9yZvd3+I9M2/&#10;9in5/wCE9O3unT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R/5ir/kP/5Fe3f9D/1evST/AIl/6vTr/9HfiwX/ABa6b/Xq&#10;P/cmb3d/iPTNv/Yp+f8AhPTt7p0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kf+Yq/5D/+RXt3/Q/9Xr0k/wCJf+r06//S&#10;34sF/wAWum/16j/3Jm93f4j0zb/2Kfn/AIT07e6dP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JH/mKv+Q//kV7d/0P/V69&#10;JP8AiX/q9Ov/09+LBf8AFrpv9eo/9yZvd3+I9M2/9in5/wCE9O3unT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5ir/k&#10;P/5Fe3f9D/1evST/AIl/6vTr/9TfiwX/ABa6b/XqP/cmb3d/iPTNv/Yp+f8AhPTt7p0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kf+Yq/5D/+RXt3/Q/9Xr0k/wCJf+r06//V34sF/wAWum/16j/3Jm93f4j0zb/2Kfn/AIT0&#10;7e6dP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H/mKv+Q//kV7d/0P/V69JP8AiX/q9Ov/1t+LBf8AFrpv9eo/9yZvd3+I&#10;9M2/9in5/wCE9O3unT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R/5ir/kP/5Fe3f9D/1evST/AIl/6vTr/9LfiwX/ABa6b/XqP/cmb3d/&#10;iPTNv/Yp+f8AhPTt7p0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UA/IP4+9&#10;yfyru4d+/PX4D7BznZnxc7KzlTvb5/8A8vvZMNOJ6utmjjG4Pl38TsKY/t8P3Hg8fTefc+1KXwUO&#10;8qKEsoiro4Zo/de6uZ+PnyD6a+VPTmw+/vj/AL/wXZvUvZOFizu0t37eqGlpK2mMklPV0VZTTJDX&#10;YfO4bIQS0eRx9XFBW4+tglp6iKOaN0X3Xuhl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R/5ir/AJD/&#10;APkV7d/0P/V69JP+Jf8Aq9Ov/9PfiwX/ABa6b/XqP/cmb3d/iPTNv/Yp+f8AhPTt7p0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QH8g/j53L/ACsu5N9fPX4E7FznZfxd&#10;7Jzku8vn/wDy/tnrJLJLLIY23H8t/iHthJYcZhO6sRQRGo3VtiBYqTedFBqUR18cM0fuvdXL/Hz5&#10;BdO/KjpvYHyA6C33huyepOzsDT7i2du7CPMKauopmeGopK2iq4qbJYbOYiuhlpMhj6yGCtx9bDLT&#10;1EUc0bovuvdDL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I/8xV/yH/8AIr27/of+r16Sf8S/9Xp1/9TfiwX/&#10;ABa6b/XqP/cmb3d/iPTNv/Yp+f8AhPTt7p0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AXyB+PXcX8rDuXf3z4+BGwM72X8YOzc7Pvb+YJ/L+2NSJU5LJVjp/ud+&#10;WnxFwD1FJj8P3ViKNBNuja8LQUG8aGAsojr44Zo/de6uX+PfyE6b+VXTewu/ugd+4LsvqfsrBwZ7&#10;ae7Nv1InpqqnkLRVePr6ZglZhs/ha6OSjyOOq44a3H10MtPURRzRug917oZ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5ir/AJD/APkV7d/0P/V69JP+Jf8Aq9Ov/9XfiwX/ABa6b/XqP/cmb3d/iPTNv/Yp+f8AhPTt&#10;7p0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B/IT4+&#10;dyfyse4t/fPb4DbAznZnxh7KzVRvX5//AMvvZUcCz19ZJHH/AHg+XXxNwhQUuH7oweOpvNufalN4&#10;KLelHCWUR18cMye691ct8e/kJ018qum9h9//AB/3/guzepOysLFndpbv2/O0lJWU5kkp6yhraWdI&#10;a/DZ3DZCCWjyOOrIoK3H1sEtPURRzRui+690M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SP/MVf8h//ACK9u/6H/q9ekn/E&#10;v/V6df/W34sF/wAWum/16j/3Jm93f4j0zb/2Kfn/AIT07e6dPde9+691737r3Xvfuvde9+691737&#10;r3Xvfuvde9+691737r3Xvfuvde9+69173wAAgP9/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L8hfj33N/K27k338+PgRsbOd&#10;lfGHsnNy7y/mA/y/toJJLJVyP4zuL5a/ELbCSwYvB934ihiap3VtqERUe9aKC6iPIRwTJ7r3Vyvx&#10;8+QXTvyo6a2B8gOgt94fsjqTs7A0+4tn7uwjyinrqKZnhqKStoquKnyOGzmIroZaTIY+shgrcfWw&#10;y09RFHNG6L7r3Qy+/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SP/MVf8h//ACK9u/6H/q9ekn/Ev/V6df/X34sF/wAWum/16j/3Jm93&#10;f4j0zb/2Kfn/AIT07e6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J8gvjz3F/K07m3/8APr4DbAzvZfxl7Nzs+9v5gv8AL92NSR1GSzNY&#10;6f7nflp8SMDJPTUGH7uw9Ggm3PteFqeg3nQQFlEeQjhmX3XurlPj18hemvlX03sPv7oDf2C7L6m7&#10;JwkGd2puzb9SJ6apgctDV4+vpnCVmGz+Er4paPI46rjhrcfXQy09RHHNG6D3Xuhn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H/AJir/kP/&#10;AORXt3/Q/wDV69JP+Jf+r06//9DfiwX/ABa6b/XqP/cmb3d/iPTNv/Yp+f8AhPTt7p0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D&#10;fIX499y/yte4t+/Pf4C7AznZnxl7JzVRvT5//wAvrZSU8cmSq5I4v7wfLv4nYQx/a4fuzBY6m8+5&#10;tqUogot70cRZfHkY4Z1917q5L49fIbpn5WdN7D+QHx+39g+zOpOysLHnNpbvwEzvS1lOZJKasoa6&#10;kqI4Mhhs9hchBLR5HHVkUFbj62CWnqIo5o3Qe690M/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P/ADFX/If/AMivbv8Aof8Aq9ekn/Ev/V6df//R&#10;34sF/wAWum/16j/3Jm93f4j0zb/2Kfn/AIT07e6dP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D/ACF+Pfc/8rnuXfnz4+A2&#10;xM52X8Z+y85JvL+YF/L+2gkk02QlcxncXy1+IW2ElgxeD7zxNDG1TurbUIio97UUF1EeRjgmX3Xu&#10;rk/j38g+nPlT01sD5A9A77w3ZHUnZ2Bp9xbP3bhHlFPW0czPDUUddRVUVPkcLncPXQy0mQx9ZFBW&#10;4+thlp6iKOaN0X3Xuhl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kf+Yq/5D/8AkV7d/wBD/wBXr0k/4l/6vTr/0t+LBf8AFrpv9eo/9yZvd3+I9M2/9in5&#10;/wCE9O3unT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QH+ZD/ADIfjj/LA+OGf+Q3yFz9gPucR1r1ph6m&#10;k/v32/vs0rT4/ZuzcfUPyT6ZchkJF+zxVFqnna2hJPde6+QN/Mk/mSfI7+aF8js98hfkJnrKPusN&#10;1l1lh6mp/uL0/sM1b1FBs/aFDORqY+mXI5GVfvMtWXnnNhHHF7r3VsP8gH+QBvz+aLvuh7576odw&#10;bB+CWws/4s5nIvvMLuL5BbgxFTau636zr9EU1PtylqITBuLcMDf5F6qKiY15lloPde6+rF1z1zsP&#10;qHYe0Orur9o4DYXXewNv4vamy9mbXx1PiNv7a27haWOixmIxOOpUSCmpKSmiCgAXJuzEsST7r3S0&#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kf+Yq/5D/+&#10;RXt3/Q/9Xr0k/wCJf+r06//W34sF/wAWum/16j/3Jm93f4j0zb/2Kfn/AIT07e6dP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H/AJir/kP/AORXt3/Q/wDV69JP+Jf+r06//9ffiwX/ABa6b/Xq&#10;P/cmb3d/iPTNv/Yp+f8AhPTt7p0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P/ADFX/If/AMivbv8A&#10;of8Aq9ekn/Ev/V6df//Q34sF/wAWum/16j/3Jm93f4j0zb/2Kfn/AIT07e6dP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kf+Yq/5D/+RXt3/Q/9Xr0k/wCJf+r06//R34sF/wAWum/16j/3Jm93&#10;f4j0zb/2Kfn/AIT07e6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kf8AmKv+Q/8A5Fe3f9D/&#10;ANXr0k/4l/6vTr//0t+LBf8AFrpv9eo/9yZvd3+I9M2/9in5/wCE9O3unT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R/wCYq/5D/wDkV7d/0P8A1evST/iX/q9Ov//T34sF/wAWum/16j/3Jm93f4j0&#10;zb/2Kfn/AIT07e6dP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j/zFX/If/yK9u/6H/q9ekn/ABL/&#10;ANXp1//U34sF/wAWum/16j/3Jm93f4j0zb/2Kfn/AIT07e6dP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I/8AMVf8h/8A&#10;yK9u/wCh/wCr16Sf8S/9Xp1//9XfiwX/ABa6b/XqP/cmb3d/iPTNv/Yp+f8AhPTt7p0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I/8AMVf8h/8AyK9u/wCh/wCr16Sf8S/9Xp1//9bfiwX/ABa6b/XqP/cmb3d/iPTNv/Yp+f8A&#10;hPTt7p0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kf8AmKv+Q/8A5Fe3f9D/ANXr0k/4l/6v&#10;Tr//0t+LBf8AFrpv9eo/9yZvd3+I9M2/9in5/wCE9O3unT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R/5ir/kP/5Fe3f9&#10;D/1evST/AIl/6vTr/9PfiwX/ABa6b/XqP/cmb3d/iPTNv/Yp+f8AhPTt7p0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kf&#10;+Yq/5D/+RXt3/Q/9Xr0k/wCJf+r06//U34sF/wAWum/16j/3Jm93f4j0zb/2Kfn/AIT07e6dP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H/mKv+Q//kV7d/0P/V69JP8AiX/q9Ov/1d+LBf8AFrpv9eo/9yZvd3+I9M2/9in5&#10;/wCE9O3unT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R/5ir/kP/5Fe3f9D/1evST/AIl/6vTr/9bfiwX/ABa6b/XqP/cm&#10;b3d/iPTNv/Yp+f8AhPTt7p0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kf+Yq/5D/+RXt3/Q/9Xr0k/wCJf+r06//X34sF&#10;/wAWum/16j/3Jm93f4j0zb/2Kfn/AIT07e6dP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H/mKv+Q//kV7d/0P/V69JP8A&#10;iX/q9Ov/0N+LBf8AFrpv9eo/9yZvd3+I9M2/9in5/wCE9O3unT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SwAAAAYAAAAAAAAAAAAAAo8A&#10;AAPsAAAACwBGAEkARwBVAFIARQAgADIAKABGACkAAAABAAAAAAAAAAAAAAAAAAAAAAAAAAEAAAAA&#10;AAAAAAAAA+wAAAKPAAAAAAAAAAAAAAAAAAAAAAEAAAAAAAAAAAAAAAAAAAAAAAAAEAAAAAEAAAAA&#10;AABudWxsAAAAAgAAAAZib3VuZHNPYmpjAAAAAQAAAAAAAFJjdDEAAAAEAAAAAFRvcCBsb25nAAAA&#10;AAAAAABMZWZ0bG9uZwAAAAAAAAAAQnRvbWxvbmcAAAKPAAAAAFJnaHRsb25nAAAD7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jwAAAABSZ2h0bG9uZwAAA+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t2AAAAAQAAAJ8AAABoAAAB4AAAwwAAAAtaABgAAf/Y/+0A&#10;DEFkb2JlX0NNAAH/7gAOQWRvYmUAZIAAAAAB/9sAhAAMCAgICQgMCQkMEQsKCxEVDwwMDxUYExMV&#10;ExMYEQwMDAwMDBEMDAwMDAwMDAwMDAwMDAwMDAwMDAwMDAwMDAwMAQ0LCw0ODRAODhAUDg4OFBQO&#10;Dg4OFBEMDAwMDBERDAwMDAwMEQwMDAwMDAwMDAwMDAwMDAwMDAwMDAwMDAwMDAz/wAARCABoAJ8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o8D7AMBEQACEQEDEQH/3QAEAH7/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LBknF0xJJN5+Tz/ykze7v8R6Zt/7JPz/wnp2906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Vz/em1zbX9Lm3/ABa7/T6fX27/AKH/AKvXpJ/xK/1enX//0N+LBf8AFrpv9eo/&#10;9yZvd3+I9M2/9in5/wCE9O3unT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R/5ir/kP/5Fe3f9D/1evST/AIl/6vTr/9Hf&#10;iwX/ABa6b/XqP/cmb3d/iPTNv/Yp+f8AhPTt7p0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kf+Yq/5D/+RXt3/Q/9Xr0k&#10;/wCJf+r06//S34sF/wAWum/16j/3Jm93f4j0zb/2Kfn/AIT07e6dP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H/mKv+Q/&#10;/kV7d/0P/V69JP8AiX/q9Ov/09+LBf8AFrpv9eo/9yZvd3+I9M2/9in5/wCE9O3unT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R/5ir/kP/5Fe3f9D/1evST/AIl/6vTr/9TfiwX/ABa6b/XqP/cmb3d/iPTNv/Yp+f8AhPTt&#10;7p0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kf+Yq/5D/+RXt3/Q/9Xr0k/wCJf+r06//V34sF/wAWum/16j/3Jm93f4j0&#10;zb/2Kfn/AIT07e6dP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H/mKv+Q//kV7d/0P/V69JP8AiX/q9Ov/1t+LBf8AFrpv&#10;9eo/9yZvd3+I9M2/9in5/wCE9O3unT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R/5ir/kP/5Fe3f9D/1evST/AIl/6vTr/9DfiwX/ABa6b/XqP/cmb3d/iPTNv/Yp+f8AhPTt&#10;7p0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kf+Yq/5D/+RXt3/Q/9Xr0k/wCJf+r06//R34sF/wAWum/16j/3Jm93f4j0&#10;zb/2Kfn/AIT07e6dP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H/mKv+Q//kV7d/0P/V69JP8AiX/q9Ov/0t+LBf8AFrpv&#10;9eo/9yZvd3+I9M2/9in5/wCE9O3unT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R/5ir/kP/5Fe3f9D/1evST/AIl/6vTr&#10;/9PfiwX/ABa6b/XqP/cmb3d/iPTNv/Yp+f8AhPTt7p0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kf+Yq/5D/+RXt3/Q/9&#10;Xr0k/wCJf+r06//U34sF/wAWum/16j/3Jm93f4j0zb/2Kfn/AIT07e6dP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H/mK&#10;v+Q//kV7d/0P/V69JP8AiX/q9Ov/1d+LBf8AFrpv9eo/9yZvd3+I9M2/9in5/wCE9O3unT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R/5ir/kP/5Fe3f9D/1evST/AIl/6vTr/9bfiwX/ABa6b/XqP/cmb3d/iPTNv/Yp+f8A&#10;hPTt7p0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kf+Yq/5D/+RXt3/Q/9Xr0k/wCJf+r06//X34sF/wAWum/16j/3Jm93&#10;f4j0zb/2Kfn/AIT07e6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">
                <o:lock v:ext="edit" aspectratio="f"/>
                <v:shape id="图片 6" o:spid="_x0000_s1026" o:spt="75" alt="FIGURE 2（B）" type="#_x0000_t75" style="position:absolute;left:3380;top:1826;height:3187;width:4819;" filled="f" o:preferrelative="t" stroked="f" coordsize="21600,21600" o:gfxdata="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0GUTy5AAAA2gAA&#10;AA8AAAAAAAAAAQAgAAAAIgAAAGRycy9kb3ducmV2LnhtbFBLAQIUABQAAAAIAIdO4kAzLwWeOwAA&#10;ADkAAAAQAAAAAAAAAAEAIAAAAAgBAABkcnMvc2hhcGV4bWwueG1sUEsFBgAAAAAGAAYAWwEAALID&#10;AAAAAA==&#10;">
                  <v:fill on="f" focussize="0,0"/>
                  <v:stroke on="f"/>
                  <v:imagedata r:id="rId9" o:title=""/>
                  <o:lock v:ext="edit" aspectratio="t"/>
                </v:shape>
                <v:shape id="图片 7" o:spid="_x0000_s1026" o:spt="75" alt="FIGURE 2（C）" type="#_x0000_t75" style="position:absolute;left:8858;top:1757;height:3187;width:4819;" filled="f" o:preferrelative="t" stroked="f" coordsize="21600,21600" o:gfxdata="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QpNS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文本框 11" o:spid="_x0000_s1026" o:spt="202" type="#_x0000_t202" style="position:absolute;left:2434;top:1757;height:836;width:946;" filled="f" stroked="f" coordsize="21600,21600" o:gfxdata="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uD9u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（A）</w:t>
                        </w:r>
                      </w:p>
                    </w:txbxContent>
                  </v:textbox>
                </v:shape>
                <v:shape id="文本框 12" o:spid="_x0000_s1026" o:spt="202" type="#_x0000_t202" style="position:absolute;left:8041;top:1757;height:836;width:991;" filled="f" stroked="f" coordsize="21600,21600" o:gfxdata="UEsDBAoAAAAAAIdO4kAAAAAAAAAAAAAAAAAEAAAAZHJzL1BLAwQUAAAACACHTuJAJWKqQLkAAADb&#10;AAAADwAAAGRycy9kb3ducmV2LnhtbEVPTUvDQBC9C/0PyxS82d0o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iqkC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（B）</w:t>
                        </w:r>
                      </w:p>
                    </w:txbxContent>
                  </v:textbox>
                </v:shape>
                <v:shape id="图片 10" o:spid="_x0000_s1026" o:spt="75" alt="FIGURE 2（E）" type="#_x0000_t75" style="position:absolute;left:3351;top:5259;height:3202;width:4819;" filled="f" o:preferrelative="t" stroked="f" coordsize="21600,21600" o:gfxdata="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aeQ9rUAAADbAAAADwAA&#10;AAAAAAABACAAAAAiAAAAZHJzL2Rvd25yZXYueG1sUEsBAhQAFAAAAAgAh07iQDMvBZ47AAAAOQAA&#10;ABAAAAAAAAAAAQAgAAAABAEAAGRycy9zaGFwZXhtbC54bWxQSwUGAAAAAAYABgBbAQAArgMAAAAA&#10;">
                  <v:fill on="f" focussize="0,0"/>
                  <v:stroke on="f"/>
                  <v:imagedata r:id="rId11" o:title=""/>
                  <o:lock v:ext="edit" aspectratio="t"/>
                </v:shape>
                <v:shape id="图片 16" o:spid="_x0000_s1026" o:spt="75" type="#_x0000_t75" style="position:absolute;left:8796;top:5219;height:3242;width:4880;" filled="f" o:preferrelative="t" stroked="f" coordsize="21600,21600" o:gfxdata="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8fbabgAAADbAAAA&#10;DwAAAAAAAAABACAAAAAiAAAAZHJzL2Rvd25yZXYueG1sUEsBAhQAFAAAAAgAh07iQDMvBZ47AAAA&#10;OQAAABAAAAAAAAAAAQAgAAAABwEAAGRycy9zaGFwZXhtbC54bWxQSwUGAAAAAAYABgBbAQAAsQMA&#10;AAAA&#10;">
                  <v:fill on="f" focussize="0,0"/>
                  <v:stroke on="f"/>
                  <v:imagedata r:id="rId12" o:title=""/>
                  <o:lock v:ext="edit" aspectratio="t"/>
                </v:shape>
                <v:shape id="文本框 17" o:spid="_x0000_s1026" o:spt="202" type="#_x0000_t202" style="position:absolute;left:2405;top:5219;height:836;width:946;" filled="f" stroked="f" coordsize="21600,21600" o:gfxdata="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Y4M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（C）</w:t>
                        </w:r>
                      </w:p>
                    </w:txbxContent>
                  </v:textbox>
                </v:shape>
                <v:shape id="文本框 18" o:spid="_x0000_s1026" o:spt="202" type="#_x0000_t202" style="position:absolute;left:7916;top:5166;height:836;width:1028;" filled="f" stroked="f" coordsize="21600,21600" o:gfxdata="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naq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（D）</w:t>
                        </w:r>
                      </w:p>
                    </w:txbxContent>
                  </v:textbox>
                </v:shape>
                <v:shape id="图片 20" o:spid="_x0000_s1026" o:spt="75" alt="FIGURE 2(G)" type="#_x0000_t75" style="position:absolute;left:8796;top:8574;height:3182;width:4819;" filled="f" o:preferrelative="t" stroked="f" coordsize="21600,21600" o:gfxdata="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8UGO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21" o:spid="_x0000_s1026" o:spt="75" alt="FIGURE 2(F)" type="#_x0000_t75" style="position:absolute;left:3351;top:8612;height:3144;width:4819;" filled="f" o:preferrelative="t" stroked="f" coordsize="21600,21600" o:gfxdata="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AJ7vQAA&#10;ANsAAAAPAAAAAAAAAAEAIAAAACIAAABkcnMvZG93bnJldi54bWxQSwECFAAUAAAACACHTuJAMy8F&#10;njsAAAA5AAAAEAAAAAAAAAABACAAAAAMAQAAZHJzL3NoYXBleG1sLnhtbFBLBQYAAAAABgAGAFsB&#10;AAC2AwAAAAA=&#10;">
                  <v:fill on="f" focussize="0,0"/>
                  <v:stroke on="f"/>
                  <v:imagedata r:id="rId14" o:title=""/>
                  <o:lock v:ext="edit" aspectratio="t"/>
                </v:shape>
                <v:shape id="文本框 22" o:spid="_x0000_s1026" o:spt="202" type="#_x0000_t202" style="position:absolute;left:2452;top:8461;height:836;width:1040;" filled="f" stroked="f" coordsize="21600,21600" o:gfxdata="UEsDBAoAAAAAAIdO4kAAAAAAAAAAAAAAAAAEAAAAZHJzL1BLAwQUAAAACACHTuJA6w5g/bsAAADb&#10;AAAADwAAAGRycy9kb3ducmV2LnhtbEWPzWrDMBCE74G+g9hCb7Hkl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5g/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0"/>
                          <w:kinsoku/>
                          <w:ind w:left="0"/>
                          <w:jc w:val="left"/>
                        </w:pPr>
                        <w:r>
                          <w:rPr>
                            <w:rFonts w:ascii="Times New Roman" w:hAnsi="Times New Roman" w:eastAsia="微软雅黑"/>
                            <w:color w:val="000000" w:themeColor="text1"/>
                            <w:kern w:val="24"/>
                            <w:sz w:val="24"/>
                            <w:szCs w:val="24"/>
                            <w14:textFill>
                              <w14:solidFill>
                                <w14:schemeClr w14:val="tx1"/>
                              </w14:solidFill>
                            </w14:textFill>
                          </w:rPr>
                          <w:t>（E）</w:t>
                        </w:r>
                      </w:p>
                    </w:txbxContent>
                  </v:textbox>
                </v:shape>
                <v:shape id="文本框 23" o:spid="_x0000_s1026" o:spt="202" type="#_x0000_t202" style="position:absolute;left:8025;top:8612;height:836;width:927;" filled="f" stroked="f" coordsize="21600,21600"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（F）</w:t>
                        </w:r>
                      </w:p>
                    </w:txbxContent>
                  </v:textbox>
                </v:shape>
              </v:group>
            </w:pict>
          </mc:Fallback>
        </mc:AlternateContent>
      </w:r>
    </w:p>
    <w:p>
      <w:pPr>
        <w:rPr>
          <w:rFonts w:hint="eastAsia" w:eastAsia="宋体" w:cs="Times New Roman"/>
          <w:szCs w:val="24"/>
          <w:lang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ascii="Arial" w:hAnsi="Arial" w:eastAsia="宋体" w:cs="Arial"/>
          <w:b/>
          <w:bCs/>
          <w:color w:val="0063FF"/>
          <w:szCs w:val="24"/>
          <w:u w:val="single"/>
          <w:lang w:val="en-US" w:eastAsia="zh-CN"/>
        </w:rPr>
      </w:pPr>
    </w:p>
    <w:p>
      <w:pPr>
        <w:spacing w:before="240"/>
        <w:jc w:val="left"/>
        <w:rPr>
          <w:rFonts w:hint="eastAsia" w:cs="Times New Roman"/>
          <w:i w:val="0"/>
          <w:iCs w:val="0"/>
          <w:color w:val="000000" w:themeColor="text1"/>
          <w:szCs w:val="24"/>
          <w14:textFill>
            <w14:solidFill>
              <w14:schemeClr w14:val="tx1"/>
            </w14:solidFill>
          </w14:textFill>
        </w:rPr>
      </w:pPr>
      <w:r>
        <mc:AlternateContent>
          <mc:Choice Requires="wpg">
            <w:drawing>
              <wp:anchor distT="0" distB="0" distL="114300" distR="114300" simplePos="0" relativeHeight="251660288" behindDoc="0" locked="0" layoutInCell="1" allowOverlap="1">
                <wp:simplePos x="0" y="0"/>
                <wp:positionH relativeFrom="column">
                  <wp:posOffset>-487045</wp:posOffset>
                </wp:positionH>
                <wp:positionV relativeFrom="paragraph">
                  <wp:posOffset>414655</wp:posOffset>
                </wp:positionV>
                <wp:extent cx="7054850" cy="2305685"/>
                <wp:effectExtent l="0" t="0" r="3175" b="8890"/>
                <wp:wrapNone/>
                <wp:docPr id="28" name="组合 27"/>
                <wp:cNvGraphicFramePr/>
                <a:graphic xmlns:a="http://schemas.openxmlformats.org/drawingml/2006/main">
                  <a:graphicData uri="http://schemas.microsoft.com/office/word/2010/wordprocessingGroup">
                    <wpg:wgp>
                      <wpg:cNvGrpSpPr/>
                      <wpg:grpSpPr>
                        <a:xfrm>
                          <a:off x="0" y="0"/>
                          <a:ext cx="7054850" cy="2305685"/>
                          <a:chOff x="2566" y="1428"/>
                          <a:chExt cx="11110" cy="3631"/>
                        </a:xfrm>
                      </wpg:grpSpPr>
                      <wpg:grpSp>
                        <wpg:cNvPr id="14" name="组合 24"/>
                        <wpg:cNvGrpSpPr/>
                        <wpg:grpSpPr>
                          <a:xfrm>
                            <a:off x="2566" y="1428"/>
                            <a:ext cx="6545" cy="843"/>
                            <a:chOff x="2566" y="1428"/>
                            <a:chExt cx="6545" cy="843"/>
                          </a:xfrm>
                        </wpg:grpSpPr>
                        <wps:wsp>
                          <wps:cNvPr id="15" name="文本框 11"/>
                          <wps:cNvSpPr txBox="1"/>
                          <wps:spPr>
                            <a:xfrm>
                              <a:off x="2566" y="1435"/>
                              <a:ext cx="1029" cy="836"/>
                            </a:xfrm>
                            <a:prstGeom prst="rect">
                              <a:avLst/>
                            </a:prstGeom>
                            <a:noFill/>
                          </wps:spPr>
                          <wps:txbx>
                            <w:txbxContent>
                              <w:p>
                                <w:pPr>
                                  <w:pStyle w:val="20"/>
                                  <w:kinsoku/>
                                  <w:ind w:left="0"/>
                                  <w:jc w:val="both"/>
                                </w:pPr>
                                <w:r>
                                  <w:rPr>
                                    <w:rFonts w:ascii="Times New Roman" w:hAnsi="Times New Roman" w:eastAsia="微软雅黑"/>
                                    <w:color w:val="000000" w:themeColor="text1"/>
                                    <w:kern w:val="24"/>
                                    <w:sz w:val="24"/>
                                    <w:szCs w:val="24"/>
                                    <w14:textFill>
                                      <w14:solidFill>
                                        <w14:schemeClr w14:val="tx1"/>
                                      </w14:solidFill>
                                    </w14:textFill>
                                  </w:rPr>
                                  <w:t>（A）</w:t>
                                </w:r>
                              </w:p>
                            </w:txbxContent>
                          </wps:txbx>
                          <wps:bodyPr wrap="square" rtlCol="0">
                            <a:spAutoFit/>
                          </wps:bodyPr>
                        </wps:wsp>
                        <wps:wsp>
                          <wps:cNvPr id="20" name="文本框 12"/>
                          <wps:cNvSpPr txBox="1"/>
                          <wps:spPr>
                            <a:xfrm>
                              <a:off x="8034" y="1428"/>
                              <a:ext cx="1077" cy="830"/>
                            </a:xfrm>
                            <a:prstGeom prst="rect">
                              <a:avLst/>
                            </a:prstGeom>
                            <a:noFill/>
                          </wps:spPr>
                          <wps:txbx>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（B）</w:t>
                                </w:r>
                              </w:p>
                            </w:txbxContent>
                          </wps:txbx>
                          <wps:bodyPr wrap="square" rtlCol="0">
                            <a:spAutoFit/>
                          </wps:bodyPr>
                        </wps:wsp>
                      </wpg:grpSp>
                      <pic:pic xmlns:pic="http://schemas.openxmlformats.org/drawingml/2006/picture">
                        <pic:nvPicPr>
                          <pic:cNvPr id="26" name="图片 25" descr="FIGURE 4(A)"/>
                          <pic:cNvPicPr>
                            <a:picLocks noChangeAspect="1"/>
                          </pic:cNvPicPr>
                        </pic:nvPicPr>
                        <pic:blipFill>
                          <a:blip r:embed="rId15"/>
                          <a:stretch>
                            <a:fillRect/>
                          </a:stretch>
                        </pic:blipFill>
                        <pic:spPr>
                          <a:xfrm>
                            <a:off x="3318" y="1555"/>
                            <a:ext cx="4819" cy="3504"/>
                          </a:xfrm>
                          <a:prstGeom prst="rect">
                            <a:avLst/>
                          </a:prstGeom>
                        </pic:spPr>
                      </pic:pic>
                      <pic:pic xmlns:pic="http://schemas.openxmlformats.org/drawingml/2006/picture">
                        <pic:nvPicPr>
                          <pic:cNvPr id="27" name="图片 26" descr="FIGURE 4(B)"/>
                          <pic:cNvPicPr>
                            <a:picLocks noChangeAspect="1"/>
                          </pic:cNvPicPr>
                        </pic:nvPicPr>
                        <pic:blipFill>
                          <a:blip r:embed="rId16"/>
                          <a:stretch>
                            <a:fillRect/>
                          </a:stretch>
                        </pic:blipFill>
                        <pic:spPr>
                          <a:xfrm>
                            <a:off x="8857" y="1536"/>
                            <a:ext cx="4819" cy="3504"/>
                          </a:xfrm>
                          <a:prstGeom prst="rect">
                            <a:avLst/>
                          </a:prstGeom>
                        </pic:spPr>
                      </pic:pic>
                    </wpg:wgp>
                  </a:graphicData>
                </a:graphic>
              </wp:anchor>
            </w:drawing>
          </mc:Choice>
          <mc:Fallback>
            <w:pict>
              <v:group id="组合 27" o:spid="_x0000_s1026" o:spt="203" style="position:absolute;left:0pt;margin-left:-38.35pt;margin-top:32.65pt;height:181.55pt;width:555.5pt;z-index:251660288;mso-width-relative:page;mso-height-relative:page;" coordorigin="2566,1428" coordsize="11110,3631" o:gfxdata="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LaAAAAAFJnaHRsb25nAAAD7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ThCSU0EDAAA&#10;AAAQ1gAAAAEAAACgAAAAdAAAAeAAANmAAAAQugAYAAH/2P/tAAxBZG9iZV9DTQAC/+4ADkFkb2Jl&#10;AGSAAAAAAf/bAIQADAgICAkIDAkJDBELCgsRFQ8MDA8VGBMTFRMTGBEMDAwMDAwRDAwMDAwMDAwM&#10;DAwMDAwMDAwMDAwMDAwMDAwMDAENCwsNDg0QDg4QFA4ODhQUDg4ODhQRDAwMDAwREQwMDAwMDBEM&#10;DAwMDAwMDAwMDAwMDAwMDAwMDAwMDAwMDAwM/8AAEQgAd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C2gPsAwERAAIRAQMRAf/dAAQAfv/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xJ/UP8D73THWyMdJD/mLb/8ANj/42968+mtZr1//0d9vA/8A&#10;Fpov+CP/ANbD7sOk1h/YH7enwe9Hp9eHXfvX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osB9SBxf/AGF7f737pJIkSGSRgqDzPWwCeA64iSNm&#10;0h1Lc8A/0+vuxIDBCe4iv5dar1z97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P8AVf6x97PAdWPAdJH/AJi3/px/8be6+fSbz6//0t9vA/8AFpov+CP/&#10;ANbD7sOk1h/YH7enwe9Hp9eHXfvX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BKWv6bfQcfk88/wC8e0sniNM8bU8FojT5uKn/AAZ6cQLQ16rh&#10;273b2jWfza+yfjnVboeTpjBfy+upe58Xsv8AhuNWOm7O3L8gu0tlZrc5yy0wy8r1e2Nt0VKKd5mp&#10;0ERdVDMT7mP+qljD93/YedXiX9+S8yzWLtnV4UdjFOF40prkJ4cR9vSYuDKFBxoB/aSOrJfcTdO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FJ9R/sP8Aez7YuP7GT7B/hHXk&#10;/tD/AKXqo7bH/b9nt7/xlX0Z/wDBWd2+8jb3/wARQ2P/AMX65/7tdt0XW/8AyULz/mnH/wA/dW7e&#10;8eej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4f6r/W&#10;PvZ4Dqx4DpI/8xb/ANOP/jb3Xz6TefX/0N9vA/8AFpov+CP/ANbD7sOk1h/YH7enwe9Hp9eHXfvX&#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F&#10;J9R/sP8Aez7YuP7GT7B/hHXk/tD/AKXqo7bH/b9nt7/xlX0Z/wDBWd2+8jb3/wARQ2P/AMX65/7t&#10;dt0XW/8AyULz/mnH/wA/dW7e8eej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4f6r/WPvZ4Dqx4DpI/8xb/ANOP/jb3Xz6TefX/0d9vA/8AFpov+CP/ANbD&#10;7sOk1h/YH7enwe9Hp9eHXfvX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FJ9R/sP8Aez7YuP7GT7B/hHXk/tD/AKXqo7bH/b9nt7/xlX0Z/wDB&#10;Wd2+8jb3/wARQ2P/AMX65/7tdt0XW/8AyULz/mnH/wA/dW7e8eej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4f6r/WPvZ4Dqx4DpI/8xb/ANOP/jb3Xz6T&#10;efX/0t9vA/8AFpov+CP/ANbD7sOk1h/YH7enwe9Hp9eHXfvXV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FJ9R/sP8Aez7YuP7GT7B/hHXk/tD/&#10;AKXqo7bH/b9nt7/xlX0Z/wDBWd2+8jb3/wARQ2P/AMX65/7tdt0XW/8AyULz/mnH/wA/dW7e8eej&#10;H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f6r/WPvZ4&#10;Dqx4DpI/8xb/ANOP/jb3Xz6TefX/099vA/8AFpov+CP/ANbD7sOk1h/YH7enwe9Hp9eHXfvX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FJ9R/&#10;sP8Aez7YuP7GT7B/hHXk/tD/AKXqo7bH/b9nt7/xlX0Z/wDBWd2+8jb3/wARQ2P/AMX65/7tdt0X&#10;W/8AyULz/mnH/wA/dW7e8ee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4f6r/WPvZ4Dqx4DpI/8xb/ANOP/jb3Xz6TefX/1N9vA/8AFpov+CP/ANbD7sOk&#10;1h/YH7enwe9Hp9eHXfvX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FJ9R/sP8Aez7YuP7GT7B/hHXk/tD/AKXqo7bH/b9nt7/xlX0Z/wDBWd2+&#10;8jb3/wARQ2P/AMX65/7tdt0XW/8AyULz/mnH/wA/dW7e8eej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4f6r/WPvZ4Dqx4DpI/8xb/ANOP/jb3Xz6TefX/&#10;1d9vA/8AFpov+CP/ANbD7sOk1h/YH7enwe9Hp9eHXfvXV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FJ9R/sP8Aez7YuP7GT7B/hHXk/tD/AKXq&#10;o7bH/b9nt7/xlX0Z/wDBWd2+8jb3/wARQ2P/AMX65/7tdt0XW/8AyULz/mnH/wA/dW7e8eej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4f6r/WPvZ4Dqx4&#10;DpI/8xb/ANOP/jb3Xz6TefX/1t9vA/8AFpov+CP/ANbD7sOk1h/YH7enwe9Hp9eHXfvXV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FJ9R/sP8A&#10;ez7YuP7GT7B/hHXk/tD/AKXqo7bH/b9nt7/xlX0Z/wDBWd2+8jb3/wARQ2P/AMX65/7tdt0XW/8A&#10;yULz/mnH/wA/dW7e8eej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FJ9R/sP8Aez7YuP7GT7B/hHXk/tD/AKXqo7bH/b9nt7/xlX0Z&#10;/wDBWd2+8jb3/wARQ2P/AMX65/7tdt0XW/8AyULz/mnH/wA/dW7e8ee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f6r/WPvZ4Dqx4DpI/8xb/ANOP/jb3&#10;Xz6TefX/1t9vA/8AFpov+CP/ANbD7sOk1h/YH7enwe9Hp9eHXfvX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FJ9R/sP8Aez7YuP7GT7B/hHXk&#10;/tD/AKXqo7bH/b9nt7/xlX0Z/wDBWd2+8jb3/wARQ2P/AMX65/7tdt0XW/8AyULz/mnH/wA/dW7e&#10;8eej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4f6r/W&#10;PvZ4Dqx4DpI/8xb/ANOP/jb3Xz6TefX/199vA/8AFpov+CP/ANbD7sOk1h/YH7enwe9Hp9eHXfvX&#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F&#10;J9R/sP8Aez7YuP7GT7B/hHXk/tD/AKXqo7bH/b9nt7/xlX0Z/wDBWd2+8jb3/wARQ2P/AMX65/7t&#10;dt0XW/8AyULz/mnH/wA/dW7e8eej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4f6r/WPvZ4Dqx4DpI/8xb/ANOP/jb3Xz6TefX/0N9vA/8AFpov+CP/ANbD&#10;7sOk1h/YH7enwe9Hp9eHXfvX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FJ9R/sP8Aez7YuP7GT7B/hHXk/tD/AKXqo7bH/b9nt7/xlX0Z/wDB&#10;Wd2+8jb3/wARQ2P/AMX65/7tdt0XW/8AyULz/mnH/wA/dW7e8eej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4f6r/WPvZ4Dqx4DpI/8xb/ANOP/jb3Xz6T&#10;efX/0d9vA/8AFpov+CP/ANbD7sOk1h/YH7enwe9Hp9eHXfvXV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FJ9R/sP8Aez7YuP7GT7B/hHXk/tD/&#10;AKXqo7bH/b9nt7/xlX0Z/wDBWd2+8jb3/wARQ2P/AMX65/7tdt0XW/8AyULz/mnH/wA/dW7e8eej&#10;H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f6r/WPvZ4&#10;Dqx4DpI/8xb/ANOP/jb3Xz6TefX/0t9vA/8AFpov+CP/ANbD7sOk1h/YH7enwe9Hp9eHXfvX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FJ9R/&#10;sP8Aez7YuP7GT7B/hHXk/tD/AKXqo7bH/b9nt7/xlX0Z/wDBWd2+8jb3/wARQ2P/AMX65/7tdt0X&#10;W/8AyULz/mnH/wA/dW7e8ee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FJ9R/sP8Aez7YuP7GT7B/&#10;hHXk/tD/AKXqo7bH/b9nt7/xlX0Z/wDBWd2+8jb3/wARQ2P/AMX65/7tdt0XW/8AyULz/mnH/wA/&#10;dW7e8eejH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4f&#10;6r/WPvZ4Dqx4DpI/8xb/ANOP/jb3Xz6TefX/0d9vA/8AFpov+CP/ANbD7sOk1h/YH7enwe9Hp9eH&#10;XfvXV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FJ9R/sP8Aez7YuP7GT7B/hHXk/tD/AKXqo7bH/b9nt7/xlX0Z/wDBWd2+8jb3/wARQ2P/AMX6&#10;5/7tdt0XW/8AyULz/mnH/wA/dW7e8eejH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4f6r/WPvZ4Dqx4DpI/8xb/ANOP/jb3Xz6TefX/0t9vA/8AFpov+CP/&#10;ANbD7sOk1h/YH7enwe9Hp9eHXfvX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FJ9R/sP8Aez7YuP7GT7B/hHXk/tD/AKXqo7bH/b9nt7/xlX0Z&#10;/wDBWd2+8jb3/wARQ2P/AMX65/7tdt0XW/8AyULz/mnH/wA/dW7e8ee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f6r/WPvZ4Dqx4DpI/8xb/ANOP/jb3&#10;Xz6TefX/099vA/8AFpov+CP/ANbD7sOk1h/YH7enwe9Hp9eHXfvX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FJ9R/sP8Aez7YuP7GT7B/hHXk&#10;/tD/AKXqo7bH/b9nt7/xlX0Z/wDBWd2+8jb3/wARQ2P/AMX65/7tdt0XW/8AyULz/mnH/wA/dW7e&#10;8eej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4f6r/W&#10;PvZ4Dqx4DpI/8xb/ANOP/jb3Xz6TefX/1N9vA/8AFpov+CP/ANbD7sOk1h/YH7enwe9Hp9eHXfvX&#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F&#10;J9R/sP8Aez7YuP7GT7B/hHXk/tD/AKXqo7bH/b9nt7/xlX0Z/wDBWd2+8jb3/wARQ2P/AMX65/7t&#10;dt0XW/8AyULz/mnH/wA/dW7e8eej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4f6r/WPvZ4Dqx4DpI/8xb/ANOP/jb3Xz6TefX/1d9vA/8AFpov+CP/ANbD&#10;7sOk1h/YH7enwe9Hp9eHXfvX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FJ9R/sP8Aez7YuP7GT7B/hHXk/tD/AKXqo7bH/b9nt7/xlX0Z/wDB&#10;Wd2+8jb3/wARQ2P/AMX65/7tdt0XW/8AyULz/mnH/wA/dW7e8eej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xSfUf7D/AHs+2Lj+xk+wf4R15P7Q/wCl6qO2x/2/Z7e/8ZV9Gf8AwVndvvI29/8AEUNj/wDF&#10;+uf+7XbdF1v/AMlC8/5px/8AP3Vu3vHno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H+q/1j72eA6seA6SP/MW/wDTj/42918+k3n1/9TfbwP/ABaaL/gj&#10;/wDWw+7DpNYf2B+3p8HvR6fXh13711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xSfUf7D/AHs+2Lj+xk+wf4R15P7Q/wCl6qO2x/2/Z7e/8ZV9&#10;Gf8AwVndvvI29/8AEUNj/wDF+uf+7XbdF1v/AMlC8/5px/8AP3Vu3vHno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H+q/1j72eA6seA6SP/MW/wDTj/42&#10;918+k3n1/9XfbwP/ABaaL/gj/wDWw+7DpNYf2B+3p8HvR6fXh1371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xSfUf7D/AHs+2Lj+xk+wf4R1&#10;5P7Q/wCl6qO2x/2/Z7e/8ZV9Gf8AwVndvvI29/8AEUNj/wDF+uf+7XbdF1v/AMlC8/5px/8AP3Vu&#10;3vHno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H+q/&#10;1j72eA6seA6SP/MW/wDTj/42918+k3n1/9bfbwP/ABaaL/gj/wDWw+7DpNYf2B+3p8HvR6fXh137&#10;1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xSfUf7D/AHs+2Lj+xk+wf4R15P7Q/wCl6qO2x/2/Z7e/8ZV9Gf8AwVndvvI29/8AEUNj/wDF+uf+&#10;7XbdF1v/AMlC8/5px/8AP3Vu3vHno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H+q/1j72eA6seA6SP/MW/wDTj/42918+k3n1/9ffbwP/ABaaL/gj/wDW&#10;w+7DpNYf2B+3p8HvR6fXh13711b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xSfUf7D/AHs+2Lj+xk+wf4R15P7Q/wCl6qO2x/2/Z7e/8ZV9Gf8A&#10;wVndvvI29/8AEUNj/wDF+uf+7XbdF1v/AMlC8/5px/8AP3Vu3vHnox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H+q/1j72eA6seA6SP/MW/wDTj/42918+&#10;k3n1/9DfbwP/ABaaL/gj/wDWw+7DpNYf2B+3p8HvR6fXh13711b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xSfUf7D/AHs+2Lj+xk+wf4R15P7Q&#10;/wCl6qO2x/2/Z7e/8ZV9Gf8AwVndvvI29/8AEUNj/wDF+uf+7XbdF1v/AMlC8/5px/8AP3Vu3vHn&#10;o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sUn1H+w/wB7Pti4&#10;/sZPsH+EdeT+0P8Apeqjtsf9v2e3v/GVfRn/AMFZ3b7yNvf/ABFDY/8Axfrn/u123Rdb/wDJQvP+&#10;acf/AD91bt7x56M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qv9Y+9ngOrHgOkj/zFv8A04/+NvdfPpN59f/X328D/wAWmi/4I/8A1sPuw6TWH9gft6fB&#10;70en14dd+9dW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sUn1H+w/wB7Pti4/sZPsH+EdeT+0P8Apeqjtsf9v2e3v/GVfRn/AMFZ3b7yNvf/ABFD&#10;Y/8Axfrn/u123Rdb/wDJQvP+acf/AD91bt7x56M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h/qv9Y+9ngOrHgOkj/zFv8A04/+NvdfPpN59f/Q328D/wAW&#10;mi/4I/8A1sPuw6TWH9gft6fB70en14dd+9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sUn1H+w/wB7Pti4/sZPsH+EdeT+0P8Apeqjtsf9v2e3&#10;v/GVfRn/AMFZ3b7yNvf/ABFDY/8Axfrn/u123Rdb/wDJQvP+acf/AD91bt7x56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qv9Y+9ngOrHgOkj/zFv8A&#10;04/+NvdfPpN59f/R328D/wAWmi/4I/8A1sPuw6TWH9gft6fB70en14dd+9dW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sUn1H+w/wB7Pti4/sZP&#10;sH+EdeT+0P8Apeqjtsf9v2e3v/GVfRn/AMFZ3b7yNvf/ABFDY/8Axfrn/u123Rdb/wDJQvP+acf/&#10;AD91bt7x56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h/qv9Y+9ngOrHgOkj/zFv8A04/+NvdfPpN59f/S328D/wAWmi/4I/8A1sPuw6TWH9gft6fB70en&#10;14dd+9d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sUn1H+w/wB7Pti4/sZPsH+EdeT+0P8Apeqjtsf9v2e3v/GVfRn/AMFZ3b7yNvf/ABFDY/8A&#10;xfrn/u123Rdb/wDJQvP+acf/AD91bt7x56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h/qv9Y+9ngOrHgOkj/zFv8A04/+NvdfPpN59f/T328D/wAWmi/4&#10;I/8A1sPuw6TWH9gft6fB70en14dd+9d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Un1H+w/wB7Pti4/sZPsH+EdeT+0P8Apeqjtsf9v2e3v/GV&#10;fRn/AMFZ3b7yNvf/ABFDY/8Axfrn/u123Rdb/wDJQvP+acf/AD91bt7x56M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h/qv9Y+9ngOrHgOkj/zFv8A04/+&#10;NvdfPpN59f/U328D/wAWmi/4I/8A1sPuw6TWH9gft6fB70en14dd+9dW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sT/AFH+w/3s+2Lj+xk+wf4R&#10;15P7Q/6Xqo7bH/b9nt7/AMZV9Gf/AAVndvvI29/8RQ2P/wAX+4/7tdt0XW//ACULz/mnH/z91bt7&#10;x56M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FJ9R/sP8Aez7YuP7GT7B/hHXk/tD/AKXqo7bH/b9nt7/xlX0Z/wDB&#10;Wd2+8jb3/wARQ2P/AMX65/7tdt0XW/8AyULz/mnH/wA/dW7e8eej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4f6r/WPvZ4Dqx4DpI/8xb/ANOP/jb3Xz6T&#10;efX/0t9vA/8AFpov+CP/ANbD7sOk1h/YH7enwe9Hp9eHXfvXV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FJ9R/sP8Aez7YuP7GT7B/hHXk/tD/&#10;AKXqo7bH/b9nt7/xlX0Z/wDBWd2+8jb3/wARQ2P/AMX65/7tdt0XW/8AyULz/mnH/wA/dW7e8eej&#10;H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f6r/WPvZ4&#10;Dqx4DpI/8xb/ANOP/jb3Xz6TefX/099vA/8AFpov+CP/ANbD7sOk1h/YH7enwe9Hp9eHXfvX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FJ9R/&#10;sP8Aez7YuP7GT7B/hHXk/tD/AKXqo7bH/b9nt7/xlX0Z/wDBWd2+8jb3/wARQ2P/AMX65/7tdt0X&#10;W/8AyULz/mnH/wA/dW7e8ee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4f6r/WPvZ4Dqx4DpI/8xb/ANOP/jb3Xz6TefX/1N9vA/8AFpov+CP/ANbD7sOk&#10;1h/YH7enwe9Hp9eHXfvX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FJ9R/sP8Aez7YuP7GT7B/hHXk/tD/AKXqo7bH/b9nt7/xlX0Z/wDBWd2+&#10;8jb3/wARQ2P/AMX65/7tdt0XW/8AyULz/mnH/wA/dW7e8eej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4f6r/WPvZ4Dqx4DpI/8xb/ANOP/jb3Xz6TefX/&#10;1d9vA/8AFpov+CP/ANbD7sOk1h/YH7enwe9Hp9eHXfvXV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FJ9R/sP8Aez7YuP7GT7B/hHXk/tD/AKXq&#10;o7bH/b9nt7/xlX0Z/wDBWd2+8jb3/wARQ2P/AMX65/7tdt0XW/8AyULz/mnH/wA/dW7e8eej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4f6r/WPvZ4Dqx4&#10;DpI/8xb/ANOP/jb3Xz6TefX/1t9vA/8AFpov+CP/ANbD7sOk1h/YH7enwe9Hp9eHXfvXV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FJ9R/sP8A&#10;ez7YuP7GT7B/hHXk/tD/AKXqo7bH/b9nt7/xlX0Z/wDBWd2+8jb3/wARQ2P/AMX65/7tdt0XW/8A&#10;yULz/mnH/wA/dW7e8eej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4f6r/WPvZ4Dqx4DpI/8xb/ANOP/jb3Xz6TefX/199vA/8AFpov+CP/ANbD7sOk1h/Y&#10;H7enwe9Hp9eHXfvXV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FJ9R/sP8Aez7YuP7GT7B/hHXk/tD/AKXqo7bH/b9nt7/xlX0Z/wDBWd2+8jb3&#10;/wARQ2P/AMX65/7tdt0XW/8AyULz/mnH/wA/dW7e8eej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xSfUf7D/AHs+2Lj+xk+wf4R15P7Q/wCl&#10;6qO2x/2/Z7e/8ZV9Gf8AwVndvvI29/8AEUNj/wDF+uf+7XbdF1v/AMlC8/5px/8AP3Vu3vHno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uH+q/1j72eA6s&#10;eA6SP/MW/wDTj/42918+k3n1/9XfbwP/ABaaL/gj/wDWw+7DpNYf2B+3p8HvR6fXh1371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xSfUf7D/&#10;AHs+2Lj+xk+wf4R15P7Q/wCl6qO2x/2/Z7e/8ZV9Gf8AwVndvvI29/8AEUNj/wDF+uf+7XbdF1v/&#10;AMlC8/5px/8AP3Vu3vHn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H+q/1j72eA6seA6SP/MW/wDTj/42918+k3n1/9bfbwP/ABaaL/gj/wDWw+7DpNYf&#10;2B+3p8HvR6fXh1371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xSfUf7D/AHs+2Lj+xk+wf4R15P7Q/wCl6qO2x/2/Z7e/8ZV9Gf8AwVndvvI2&#10;9/8AEUNj/wDF+uf+7XbdF1v/AMlC8/5px/8AP3Vu3vHn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uH+q/1j72eA6seA6SP/MW/wDTj/42918+k3n1/9ff&#10;bwP/ABaaL/gj/wDWw+7DpNYf2B+3p8HvR6fXh1371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xSfUf7D/AHs+2Lj+xk+wf4R15P7Q/wCl6qO2&#10;x/2/Z7e/8ZV9Gf8AwVndvvI29/8AEUNj/wDF+uf+7XbdF1v/AMlC8/5px/8AP3Vu3vHno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H+q/1j72eA6seA6SP/ADFv/Tj/AONv&#10;dfPpN59f/9DfbwP/ABaaL/gj/wDWw+7DpNYf2B+3p8HvR6fXh1371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sAAAAGAAAAAAAAAAAAAALaAAAD&#10;7AAAAAsARgBJAEcAVQBSAEUAIAA0ACgAQQApAAAAAQAAAAAAAAAAAAAAAAAAAAAAAAABAAAAAAAA&#10;AAAAAAPsAAAC2gAAAAAAAAAAAAAAAAAAAAABAAAAAAAAAAAAAAAAAAAAAAAAABAAAAABAAAAAAAA&#10;bnVsbAAAAAIAAAAGYm91bmRzT2JqYwAAAAEAAAAAAABSY3QxAAAABAAAAABUb3AgbG9uZwAAAAAA&#10;AAAATGVmdGxvbmcAAAAAAAAAAEJ0b21sb25nAAAC2gAAAABSZ2h0bG9uZwAAA+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oAAAAAUmdodGxvbmcAAAPs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BViAAAAAQAAAKAAAAB0AAAB4AAA2YAA&#10;ABVGABgAAf/Y/+0ADEFkb2JlX0NNAAL/7gAOQWRvYmUAZIAAAAAB/9sAhAAMCAgICQgMCQkMEQsK&#10;CxEVDwwMDxUYExMVExMYEQwMDAwMDBEMDAwMDAwMDAwMDAwMDAwMDAwMDAwMDAwMDAwMAQ0LCw0O&#10;DRAODhAUDg4OFBQODg4OFBEMDAwMDBERDAwMDAwMEQwMDAwMDAwMDAwMDAwMDAwMDAwMDAwMDAwM&#10;DAz/wAARCAB0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LaA+wDAREAAhEBAxEB/90ABAB+/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En9Q/wPvdMdbIx0kP+Ytv/wA2P/jb3rz6a1mvX//R328D/wAW&#10;mi/4I/8A1sPuw6TWH9gft6fB70en14dd+9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xNPEh0tIoa6qATyWYEgD+pIHtuWWOHwfFcL4jhVr5sQSAPnQH9nXjg&#10;Enh1l9u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h/qv9Y+9ngOrHgOkj/wAxb/04/wDjb3Xz6TefX//Q328D/wAWmi/4I/8A1sPuw6TW&#10;H9gft6fB70en14dd+9d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">
                <o:lock v:ext="edit" aspectratio="f"/>
                <v:group id="组合 24" o:spid="_x0000_s1026" o:spt="203" style="position:absolute;left:2566;top:1428;height:843;width:6545;" coordorigin="2566,1428" coordsize="6545,843"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文本框 11" o:spid="_x0000_s1026" o:spt="202" type="#_x0000_t202" style="position:absolute;left:2566;top:1435;height:836;width:1029;" filled="f" stroked="f" coordsize="21600,21600" o:gfxdata="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Hl6+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20"/>
                            <w:kinsoku/>
                            <w:ind w:left="0"/>
                            <w:jc w:val="both"/>
                          </w:pPr>
                          <w:r>
                            <w:rPr>
                              <w:rFonts w:ascii="Times New Roman" w:hAnsi="Times New Roman" w:eastAsia="微软雅黑"/>
                              <w:color w:val="000000" w:themeColor="text1"/>
                              <w:kern w:val="24"/>
                              <w:sz w:val="24"/>
                              <w:szCs w:val="24"/>
                              <w14:textFill>
                                <w14:solidFill>
                                  <w14:schemeClr w14:val="tx1"/>
                                </w14:solidFill>
                              </w14:textFill>
                            </w:rPr>
                            <w:t>（A）</w:t>
                          </w:r>
                        </w:p>
                      </w:txbxContent>
                    </v:textbox>
                  </v:shape>
                  <v:shape id="文本框 12" o:spid="_x0000_s1026" o:spt="202" type="#_x0000_t202" style="position:absolute;left:8034;top:1428;height:830;width:1077;" filled="f" stroked="f" coordsize="21600,21600" o:gfxdata="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9z+i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（B）</w:t>
                          </w:r>
                        </w:p>
                      </w:txbxContent>
                    </v:textbox>
                  </v:shape>
                </v:group>
                <v:shape id="图片 25" o:spid="_x0000_s1026" o:spt="75" alt="FIGURE 4(A)" type="#_x0000_t75" style="position:absolute;left:3318;top:1555;height:3504;width:4819;" filled="f" o:preferrelative="t" stroked="f" coordsize="21600,21600" o:gfxdata="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ozqL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图片 26" o:spid="_x0000_s1026" o:spt="75" alt="FIGURE 4(B)" type="#_x0000_t75" style="position:absolute;left:8857;top:1536;height:3504;width:4819;" filled="f" o:preferrelative="t" stroked="f" coordsize="21600,21600" o:gfxdata="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7zXyvQAA&#10;ANsAAAAPAAAAAAAAAAEAIAAAACIAAABkcnMvZG93bnJldi54bWxQSwECFAAUAAAACACHTuJAMy8F&#10;njsAAAA5AAAAEAAAAAAAAAABACAAAAAMAQAAZHJzL3NoYXBleG1sLnhtbFBLBQYAAAAABgAGAFsB&#10;AAC2AwAAAAA=&#10;">
                  <v:fill on="f" focussize="0,0"/>
                  <v:stroke on="f"/>
                  <v:imagedata r:id="rId16" o:title=""/>
                  <o:lock v:ext="edit" aspectratio="t"/>
                </v:shape>
              </v:group>
            </w:pict>
          </mc:Fallback>
        </mc:AlternateContent>
      </w:r>
      <w:r>
        <w:rPr>
          <w:rFonts w:hint="eastAsia"/>
          <w:b/>
          <w:bCs/>
        </w:rPr>
        <w:t xml:space="preserve">Supplementary Figure </w:t>
      </w:r>
      <w:r>
        <w:rPr>
          <w:rFonts w:hint="eastAsia" w:eastAsia="宋体"/>
          <w:b/>
          <w:bCs/>
          <w:lang w:val="en-US" w:eastAsia="zh-CN"/>
        </w:rPr>
        <w:t>2</w:t>
      </w:r>
      <w:r>
        <w:rPr>
          <w:rFonts w:hint="eastAsia"/>
          <w:b/>
          <w:bCs/>
        </w:rPr>
        <w:t>.</w:t>
      </w:r>
      <w:r>
        <w:rPr>
          <w:rFonts w:hint="eastAsia"/>
        </w:rPr>
        <w:t xml:space="preserve"> </w:t>
      </w:r>
      <w:r>
        <w:rPr>
          <w:rFonts w:hint="eastAsia" w:cs="Times New Roman"/>
          <w:i w:val="0"/>
          <w:iCs w:val="0"/>
          <w:color w:val="000000" w:themeColor="text1"/>
          <w:szCs w:val="24"/>
          <w14:textFill>
            <w14:solidFill>
              <w14:schemeClr w14:val="tx1"/>
            </w14:solidFill>
          </w14:textFill>
        </w:rPr>
        <w:t>Predictive intervals plot</w:t>
      </w:r>
      <w:r>
        <w:rPr>
          <w:rFonts w:hint="eastAsia" w:cs="Times New Roman"/>
          <w:i w:val="0"/>
          <w:iCs w:val="0"/>
          <w:color w:val="000000" w:themeColor="text1"/>
          <w:szCs w:val="24"/>
          <w:lang w:val="en-US" w:eastAsia="zh-CN"/>
          <w14:textFill>
            <w14:solidFill>
              <w14:schemeClr w14:val="tx1"/>
            </w14:solidFill>
          </w14:textFill>
        </w:rPr>
        <w:t>s</w:t>
      </w:r>
      <w:r>
        <w:rPr>
          <w:rFonts w:hint="eastAsia" w:cs="Times New Roman"/>
          <w:i w:val="0"/>
          <w:iCs w:val="0"/>
          <w:color w:val="000000" w:themeColor="text1"/>
          <w:szCs w:val="24"/>
          <w14:textFill>
            <w14:solidFill>
              <w14:schemeClr w14:val="tx1"/>
            </w14:solidFill>
          </w14:textFill>
        </w:rPr>
        <w:t xml:space="preserve">  for </w:t>
      </w:r>
      <w:r>
        <w:rPr>
          <w:rFonts w:hint="eastAsia" w:cs="Times New Roman"/>
          <w:i w:val="0"/>
          <w:iCs w:val="0"/>
          <w:color w:val="000000" w:themeColor="text1"/>
          <w:szCs w:val="24"/>
          <w:lang w:val="en-US" w:eastAsia="zh-CN"/>
          <w14:textFill>
            <w14:solidFill>
              <w14:schemeClr w14:val="tx1"/>
            </w14:solidFill>
          </w14:textFill>
        </w:rPr>
        <w:t>safety</w:t>
      </w:r>
      <w:r>
        <w:rPr>
          <w:rFonts w:hint="eastAsia" w:cs="Times New Roman"/>
          <w:i w:val="0"/>
          <w:iCs w:val="0"/>
          <w:color w:val="000000" w:themeColor="text1"/>
          <w:szCs w:val="24"/>
          <w14:textFill>
            <w14:solidFill>
              <w14:schemeClr w14:val="tx1"/>
            </w14:solidFill>
          </w14:textFill>
        </w:rPr>
        <w:t xml:space="preserve"> of </w:t>
      </w:r>
      <w:r>
        <w:rPr>
          <w:rFonts w:hint="eastAsia" w:cs="Times New Roman"/>
          <w:i w:val="0"/>
          <w:iCs w:val="0"/>
          <w:color w:val="000000" w:themeColor="text1"/>
          <w:szCs w:val="24"/>
          <w:lang w:val="en-US" w:eastAsia="zh-CN"/>
          <w14:textFill>
            <w14:solidFill>
              <w14:schemeClr w14:val="tx1"/>
            </w14:solidFill>
          </w14:textFill>
        </w:rPr>
        <w:t>i</w:t>
      </w:r>
      <w:r>
        <w:rPr>
          <w:rFonts w:hint="eastAsia" w:cs="Times New Roman"/>
          <w:i w:val="0"/>
          <w:iCs w:val="0"/>
          <w:color w:val="000000" w:themeColor="text1"/>
          <w:szCs w:val="24"/>
          <w14:textFill>
            <w14:solidFill>
              <w14:schemeClr w14:val="tx1"/>
            </w14:solidFill>
          </w14:textFill>
        </w:rPr>
        <w:t xml:space="preserve">mmunochemotherapeutic </w:t>
      </w:r>
      <w:r>
        <w:rPr>
          <w:rFonts w:hint="eastAsia" w:cs="Times New Roman"/>
          <w:i w:val="0"/>
          <w:iCs w:val="0"/>
          <w:color w:val="000000" w:themeColor="text1"/>
          <w:szCs w:val="24"/>
          <w:lang w:val="en-US" w:eastAsia="zh-CN"/>
          <w14:textFill>
            <w14:solidFill>
              <w14:schemeClr w14:val="tx1"/>
            </w14:solidFill>
          </w14:textFill>
        </w:rPr>
        <w:t>s</w:t>
      </w:r>
      <w:r>
        <w:rPr>
          <w:rFonts w:hint="eastAsia" w:cs="Times New Roman"/>
          <w:i w:val="0"/>
          <w:iCs w:val="0"/>
          <w:color w:val="000000" w:themeColor="text1"/>
          <w:szCs w:val="24"/>
          <w14:textFill>
            <w14:solidFill>
              <w14:schemeClr w14:val="tx1"/>
            </w14:solidFill>
          </w14:textFill>
        </w:rPr>
        <w:t>trategies. (</w:t>
      </w:r>
      <w:r>
        <w:rPr>
          <w:rFonts w:hint="eastAsia" w:cs="Times New Roman"/>
          <w:i w:val="0"/>
          <w:iCs w:val="0"/>
          <w:color w:val="000000" w:themeColor="text1"/>
          <w:szCs w:val="24"/>
          <w:lang w:val="en-US" w:eastAsia="zh-CN"/>
          <w14:textFill>
            <w14:solidFill>
              <w14:schemeClr w14:val="tx1"/>
            </w14:solidFill>
          </w14:textFill>
        </w:rPr>
        <w:t>A</w:t>
      </w:r>
      <w:r>
        <w:rPr>
          <w:rFonts w:hint="eastAsia" w:cs="Times New Roman"/>
          <w:i w:val="0"/>
          <w:iCs w:val="0"/>
          <w:color w:val="000000" w:themeColor="text1"/>
          <w:szCs w:val="24"/>
          <w14:textFill>
            <w14:solidFill>
              <w14:schemeClr w14:val="tx1"/>
            </w14:solidFill>
          </w14:textFill>
        </w:rPr>
        <w:t xml:space="preserve">) </w:t>
      </w:r>
      <w:r>
        <w:rPr>
          <w:rFonts w:hint="eastAsia" w:cs="Times New Roman"/>
          <w:i w:val="0"/>
          <w:iCs w:val="0"/>
          <w:color w:val="000000" w:themeColor="text1"/>
          <w:szCs w:val="24"/>
          <w:lang w:val="en-US" w:eastAsia="zh-CN"/>
          <w14:textFill>
            <w14:solidFill>
              <w14:schemeClr w14:val="tx1"/>
            </w14:solidFill>
          </w14:textFill>
        </w:rPr>
        <w:t>A</w:t>
      </w:r>
      <w:r>
        <w:rPr>
          <w:rFonts w:hint="eastAsia" w:cs="Times New Roman"/>
          <w:i w:val="0"/>
          <w:iCs w:val="0"/>
          <w:color w:val="000000" w:themeColor="text1"/>
          <w:szCs w:val="24"/>
          <w14:textFill>
            <w14:solidFill>
              <w14:schemeClr w14:val="tx1"/>
            </w14:solidFill>
          </w14:textFill>
        </w:rPr>
        <w:t xml:space="preserve">ny-grade </w:t>
      </w:r>
      <w:r>
        <w:rPr>
          <w:rFonts w:hint="eastAsia" w:cs="Times New Roman"/>
          <w:i w:val="0"/>
          <w:iCs w:val="0"/>
          <w:color w:val="000000" w:themeColor="text1"/>
          <w:szCs w:val="24"/>
          <w:lang w:val="en-US" w:eastAsia="zh-CN"/>
          <w14:textFill>
            <w14:solidFill>
              <w14:schemeClr w14:val="tx1"/>
            </w14:solidFill>
          </w14:textFill>
        </w:rPr>
        <w:t>TR</w:t>
      </w:r>
      <w:r>
        <w:rPr>
          <w:rFonts w:hint="eastAsia" w:cs="Times New Roman"/>
          <w:i w:val="0"/>
          <w:iCs w:val="0"/>
          <w:color w:val="000000" w:themeColor="text1"/>
          <w:szCs w:val="24"/>
          <w14:textFill>
            <w14:solidFill>
              <w14:schemeClr w14:val="tx1"/>
            </w14:solidFill>
          </w14:textFill>
        </w:rPr>
        <w:t>AEs, (</w:t>
      </w:r>
      <w:r>
        <w:rPr>
          <w:rFonts w:hint="eastAsia" w:cs="Times New Roman"/>
          <w:i w:val="0"/>
          <w:iCs w:val="0"/>
          <w:color w:val="000000" w:themeColor="text1"/>
          <w:szCs w:val="24"/>
          <w:lang w:val="en-US" w:eastAsia="zh-CN"/>
          <w14:textFill>
            <w14:solidFill>
              <w14:schemeClr w14:val="tx1"/>
            </w14:solidFill>
          </w14:textFill>
        </w:rPr>
        <w:t>B</w:t>
      </w:r>
      <w:r>
        <w:rPr>
          <w:rFonts w:hint="eastAsia" w:cs="Times New Roman"/>
          <w:i w:val="0"/>
          <w:iCs w:val="0"/>
          <w:color w:val="000000" w:themeColor="text1"/>
          <w:szCs w:val="24"/>
          <w14:textFill>
            <w14:solidFill>
              <w14:schemeClr w14:val="tx1"/>
            </w14:solidFill>
          </w14:textFill>
        </w:rPr>
        <w:t>)</w:t>
      </w:r>
      <w:r>
        <w:rPr>
          <w:rFonts w:hint="eastAsia" w:cs="Times New Roman"/>
          <w:i w:val="0"/>
          <w:iCs w:val="0"/>
          <w:color w:val="000000" w:themeColor="text1"/>
          <w:szCs w:val="24"/>
          <w:lang w:val="en-US" w:eastAsia="zh-CN"/>
          <w14:textFill>
            <w14:solidFill>
              <w14:schemeClr w14:val="tx1"/>
            </w14:solidFill>
          </w14:textFill>
        </w:rPr>
        <w:t xml:space="preserve"> G</w:t>
      </w:r>
      <w:r>
        <w:rPr>
          <w:rFonts w:hint="eastAsia" w:cs="Times New Roman"/>
          <w:i w:val="0"/>
          <w:iCs w:val="0"/>
          <w:color w:val="000000" w:themeColor="text1"/>
          <w:szCs w:val="24"/>
          <w14:textFill>
            <w14:solidFill>
              <w14:schemeClr w14:val="tx1"/>
            </w14:solidFill>
          </w14:textFill>
        </w:rPr>
        <w:t>rade</w:t>
      </w:r>
      <w:r>
        <w:rPr>
          <w:rFonts w:hint="eastAsia" w:cs="Times New Roman"/>
          <w:i w:val="0"/>
          <w:iCs w:val="0"/>
          <w:color w:val="000000" w:themeColor="text1"/>
          <w:szCs w:val="24"/>
          <w:lang w:val="en-US" w:eastAsia="zh-CN"/>
          <w14:textFill>
            <w14:solidFill>
              <w14:schemeClr w14:val="tx1"/>
            </w14:solidFill>
          </w14:textFill>
        </w:rPr>
        <w:t>≥3</w:t>
      </w:r>
      <w:r>
        <w:rPr>
          <w:rFonts w:hint="eastAsia" w:cs="Times New Roman"/>
          <w:i w:val="0"/>
          <w:iCs w:val="0"/>
          <w:color w:val="000000" w:themeColor="text1"/>
          <w:szCs w:val="24"/>
          <w14:textFill>
            <w14:solidFill>
              <w14:schemeClr w14:val="tx1"/>
            </w14:solidFill>
          </w14:textFill>
        </w:rPr>
        <w:t xml:space="preserve"> </w:t>
      </w:r>
      <w:r>
        <w:rPr>
          <w:rFonts w:hint="eastAsia" w:cs="Times New Roman"/>
          <w:i w:val="0"/>
          <w:iCs w:val="0"/>
          <w:color w:val="000000" w:themeColor="text1"/>
          <w:szCs w:val="24"/>
          <w:lang w:val="en-US" w:eastAsia="zh-CN"/>
          <w14:textFill>
            <w14:solidFill>
              <w14:schemeClr w14:val="tx1"/>
            </w14:solidFill>
          </w14:textFill>
        </w:rPr>
        <w:t>TR</w:t>
      </w:r>
      <w:r>
        <w:rPr>
          <w:rFonts w:hint="eastAsia" w:cs="Times New Roman"/>
          <w:i w:val="0"/>
          <w:iCs w:val="0"/>
          <w:color w:val="000000" w:themeColor="text1"/>
          <w:szCs w:val="24"/>
          <w14:textFill>
            <w14:solidFill>
              <w14:schemeClr w14:val="tx1"/>
            </w14:solidFill>
          </w14:textFill>
        </w:rPr>
        <w:t>AEs.</w:t>
      </w: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lang w:val="en-US" w:eastAsia="zh-CN"/>
          <w14:textFill>
            <w14:solidFill>
              <w14:schemeClr w14:val="tx1"/>
            </w14:solidFill>
          </w14:textFill>
        </w:rPr>
      </w:pPr>
    </w:p>
    <w:p>
      <w:pPr>
        <w:spacing w:before="240"/>
        <w:jc w:val="left"/>
        <w:rPr>
          <w:rFonts w:hint="eastAsia" w:cs="Times New Roman"/>
          <w:i w:val="0"/>
          <w:iCs w:val="0"/>
          <w:color w:val="000000" w:themeColor="text1"/>
          <w:szCs w:val="24"/>
          <w14:textFill>
            <w14:solidFill>
              <w14:schemeClr w14:val="tx1"/>
            </w14:solidFill>
          </w14:textFill>
        </w:rPr>
      </w:pPr>
      <w:r>
        <mc:AlternateContent>
          <mc:Choice Requires="wpg">
            <w:drawing>
              <wp:anchor distT="0" distB="0" distL="114300" distR="114300" simplePos="0" relativeHeight="251661312" behindDoc="0" locked="0" layoutInCell="1" allowOverlap="1">
                <wp:simplePos x="0" y="0"/>
                <wp:positionH relativeFrom="column">
                  <wp:posOffset>-796290</wp:posOffset>
                </wp:positionH>
                <wp:positionV relativeFrom="paragraph">
                  <wp:posOffset>454660</wp:posOffset>
                </wp:positionV>
                <wp:extent cx="7249795" cy="2235835"/>
                <wp:effectExtent l="0" t="0" r="8255" b="2540"/>
                <wp:wrapNone/>
                <wp:docPr id="31" name="组合 30"/>
                <wp:cNvGraphicFramePr/>
                <a:graphic xmlns:a="http://schemas.openxmlformats.org/drawingml/2006/main">
                  <a:graphicData uri="http://schemas.microsoft.com/office/word/2010/wordprocessingGroup">
                    <wpg:wgp>
                      <wpg:cNvGrpSpPr/>
                      <wpg:grpSpPr>
                        <a:xfrm>
                          <a:off x="0" y="0"/>
                          <a:ext cx="7249795" cy="2235835"/>
                          <a:chOff x="2248" y="1519"/>
                          <a:chExt cx="11417" cy="3521"/>
                        </a:xfrm>
                      </wpg:grpSpPr>
                      <wpg:grpSp>
                        <wpg:cNvPr id="29" name="组合 24"/>
                        <wpg:cNvGrpSpPr/>
                        <wpg:grpSpPr>
                          <a:xfrm rot="0">
                            <a:off x="2248" y="1519"/>
                            <a:ext cx="7123" cy="853"/>
                            <a:chOff x="2248" y="1519"/>
                            <a:chExt cx="7123" cy="853"/>
                          </a:xfrm>
                        </wpg:grpSpPr>
                        <wps:wsp>
                          <wps:cNvPr id="30" name="文本框 11"/>
                          <wps:cNvSpPr txBox="1"/>
                          <wps:spPr>
                            <a:xfrm>
                              <a:off x="2248" y="1536"/>
                              <a:ext cx="1441" cy="836"/>
                            </a:xfrm>
                            <a:prstGeom prst="rect">
                              <a:avLst/>
                            </a:prstGeom>
                            <a:noFill/>
                          </wps:spPr>
                          <wps:txbx>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（A）</w:t>
                                </w:r>
                              </w:p>
                            </w:txbxContent>
                          </wps:txbx>
                          <wps:bodyPr wrap="square" rtlCol="0">
                            <a:spAutoFit/>
                          </wps:bodyPr>
                        </wps:wsp>
                        <wps:wsp>
                          <wps:cNvPr id="32" name="文本框 12"/>
                          <wps:cNvSpPr txBox="1"/>
                          <wps:spPr>
                            <a:xfrm>
                              <a:off x="7629" y="1519"/>
                              <a:ext cx="1742" cy="836"/>
                            </a:xfrm>
                            <a:prstGeom prst="rect">
                              <a:avLst/>
                            </a:prstGeom>
                            <a:noFill/>
                          </wps:spPr>
                          <wps:txbx>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（B）</w:t>
                                </w:r>
                              </w:p>
                            </w:txbxContent>
                          </wps:txbx>
                          <wps:bodyPr wrap="square" rtlCol="0">
                            <a:spAutoFit/>
                          </wps:bodyPr>
                        </wps:wsp>
                      </wpg:grpSp>
                      <pic:pic xmlns:pic="http://schemas.openxmlformats.org/drawingml/2006/picture">
                        <pic:nvPicPr>
                          <pic:cNvPr id="33" name="图片 28" descr="FIGURE 6（A）"/>
                          <pic:cNvPicPr>
                            <a:picLocks noChangeAspect="1"/>
                          </pic:cNvPicPr>
                        </pic:nvPicPr>
                        <pic:blipFill>
                          <a:blip r:embed="rId17"/>
                          <a:stretch>
                            <a:fillRect/>
                          </a:stretch>
                        </pic:blipFill>
                        <pic:spPr>
                          <a:xfrm>
                            <a:off x="3295" y="1536"/>
                            <a:ext cx="4819" cy="3504"/>
                          </a:xfrm>
                          <a:prstGeom prst="rect">
                            <a:avLst/>
                          </a:prstGeom>
                        </pic:spPr>
                      </pic:pic>
                      <pic:pic xmlns:pic="http://schemas.openxmlformats.org/drawingml/2006/picture">
                        <pic:nvPicPr>
                          <pic:cNvPr id="34" name="图片 29" descr="FIGURE 6（B）"/>
                          <pic:cNvPicPr>
                            <a:picLocks noChangeAspect="1"/>
                          </pic:cNvPicPr>
                        </pic:nvPicPr>
                        <pic:blipFill>
                          <a:blip r:embed="rId18"/>
                          <a:stretch>
                            <a:fillRect/>
                          </a:stretch>
                        </pic:blipFill>
                        <pic:spPr>
                          <a:xfrm>
                            <a:off x="8846" y="1536"/>
                            <a:ext cx="4819" cy="3504"/>
                          </a:xfrm>
                          <a:prstGeom prst="rect">
                            <a:avLst/>
                          </a:prstGeom>
                        </pic:spPr>
                      </pic:pic>
                    </wpg:wgp>
                  </a:graphicData>
                </a:graphic>
              </wp:anchor>
            </w:drawing>
          </mc:Choice>
          <mc:Fallback>
            <w:pict>
              <v:group id="组合 30" o:spid="_x0000_s1026" o:spt="203" style="position:absolute;left:0pt;margin-left:-62.7pt;margin-top:35.8pt;height:176.05pt;width:570.85pt;z-index:251661312;mso-width-relative:page;mso-height-relative:page;" coordorigin="2248,1519" coordsize="11417,3521" o:gfxdata="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">
                <o:lock v:ext="edit" aspectratio="f"/>
                <v:group id="组合 24" o:spid="_x0000_s1026" o:spt="203" style="position:absolute;left:2248;top:1519;height:853;width:7123;" coordorigin="2248,1519" coordsize="7123,853"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文本框 11" o:spid="_x0000_s1026" o:spt="202" type="#_x0000_t202" style="position:absolute;left:2248;top:1536;height:836;width:1441;" filled="f" stroked="f" coordsize="21600,21600" o:gfxdata="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gVoV7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（A）</w:t>
                          </w:r>
                        </w:p>
                      </w:txbxContent>
                    </v:textbox>
                  </v:shape>
                  <v:shape id="文本框 12" o:spid="_x0000_s1026" o:spt="202" type="#_x0000_t202" style="position:absolute;left:7629;top:1519;height:836;width:1742;" filled="f" stroked="f" coordsize="21600,21600" o:gfxdata="UEsDBAoAAAAAAIdO4kAAAAAAAAAAAAAAAAAEAAAAZHJzL1BLAwQUAAAACACHTuJAAZtTu7sAAADb&#10;AAAADwAAAGRycy9kb3ducmV2LnhtbEWPzWrDMBCE74G+g9hCb7Hkl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tTu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0"/>
                            <w:kinsoku/>
                            <w:ind w:left="0"/>
                            <w:jc w:val="center"/>
                          </w:pPr>
                          <w:r>
                            <w:rPr>
                              <w:rFonts w:ascii="Times New Roman" w:hAnsi="Times New Roman" w:eastAsia="微软雅黑"/>
                              <w:color w:val="000000" w:themeColor="text1"/>
                              <w:kern w:val="24"/>
                              <w:sz w:val="24"/>
                              <w:szCs w:val="24"/>
                              <w14:textFill>
                                <w14:solidFill>
                                  <w14:schemeClr w14:val="tx1"/>
                                </w14:solidFill>
                              </w14:textFill>
                            </w:rPr>
                            <w:t>（B）</w:t>
                          </w:r>
                        </w:p>
                      </w:txbxContent>
                    </v:textbox>
                  </v:shape>
                </v:group>
                <v:shape id="图片 28" o:spid="_x0000_s1026" o:spt="75" alt="FIGURE 6（A）" type="#_x0000_t75" style="position:absolute;left:3295;top:1536;height:3504;width:4819;" filled="f" o:preferrelative="t" stroked="f" coordsize="21600,21600" o:gfxdata="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RFn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图片 29" o:spid="_x0000_s1026" o:spt="75" alt="FIGURE 6（B）" type="#_x0000_t75" style="position:absolute;left:8846;top:1536;height:3504;width:4819;" filled="f" o:preferrelative="t" stroked="f" coordsize="21600,21600" o:gfxdata="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swPc&#10;wAAAANsAAAAPAAAAAAAAAAEAIAAAACIAAABkcnMvZG93bnJldi54bWxQSwECFAAUAAAACACHTuJA&#10;My8FnjsAAAA5AAAAEAAAAAAAAAABACAAAAAPAQAAZHJzL3NoYXBleG1sLnhtbFBLBQYAAAAABgAG&#10;AFsBAAC5AwAAAAA=&#10;">
                  <v:fill on="f" focussize="0,0"/>
                  <v:stroke on="f"/>
                  <v:imagedata r:id="rId18" o:title=""/>
                  <o:lock v:ext="edit" aspectratio="t"/>
                </v:shape>
              </v:group>
            </w:pict>
          </mc:Fallback>
        </mc:AlternateContent>
      </w:r>
      <w:r>
        <w:rPr>
          <w:rFonts w:hint="eastAsia"/>
          <w:b/>
          <w:bCs/>
        </w:rPr>
        <w:t xml:space="preserve">Supplementary Figure </w:t>
      </w:r>
      <w:r>
        <w:rPr>
          <w:rFonts w:hint="eastAsia" w:eastAsia="宋体"/>
          <w:b/>
          <w:bCs/>
          <w:lang w:val="en-US" w:eastAsia="zh-CN"/>
        </w:rPr>
        <w:t>3</w:t>
      </w:r>
      <w:r>
        <w:rPr>
          <w:rFonts w:hint="eastAsia"/>
          <w:b/>
          <w:bCs/>
        </w:rPr>
        <w:t>.</w:t>
      </w:r>
      <w:r>
        <w:rPr>
          <w:rFonts w:hint="eastAsia"/>
        </w:rPr>
        <w:t xml:space="preserve"> </w:t>
      </w:r>
      <w:r>
        <w:rPr>
          <w:rFonts w:hint="eastAsia" w:cs="Times New Roman"/>
          <w:i w:val="0"/>
          <w:iCs w:val="0"/>
          <w:color w:val="000000" w:themeColor="text1"/>
          <w:szCs w:val="24"/>
          <w:lang w:val="en-US" w:eastAsia="zh-CN"/>
          <w14:textFill>
            <w14:solidFill>
              <w14:schemeClr w14:val="tx1"/>
            </w14:solidFill>
          </w14:textFill>
        </w:rPr>
        <w:t>C</w:t>
      </w:r>
      <w:r>
        <w:rPr>
          <w:rFonts w:hint="eastAsia" w:cs="Times New Roman"/>
          <w:i w:val="0"/>
          <w:iCs w:val="0"/>
          <w:color w:val="000000" w:themeColor="text1"/>
          <w:szCs w:val="24"/>
          <w14:textFill>
            <w14:solidFill>
              <w14:schemeClr w14:val="tx1"/>
            </w14:solidFill>
          </w14:textFill>
        </w:rPr>
        <w:t>umulative ranking probability graph</w:t>
      </w:r>
      <w:r>
        <w:rPr>
          <w:rFonts w:hint="eastAsia" w:cs="Times New Roman"/>
          <w:i w:val="0"/>
          <w:iCs w:val="0"/>
          <w:color w:val="000000" w:themeColor="text1"/>
          <w:szCs w:val="24"/>
          <w:lang w:val="en-US" w:eastAsia="zh-CN"/>
          <w14:textFill>
            <w14:solidFill>
              <w14:schemeClr w14:val="tx1"/>
            </w14:solidFill>
          </w14:textFill>
        </w:rPr>
        <w:t>s</w:t>
      </w:r>
      <w:r>
        <w:rPr>
          <w:rFonts w:hint="eastAsia" w:cs="Times New Roman"/>
          <w:i w:val="0"/>
          <w:iCs w:val="0"/>
          <w:color w:val="000000" w:themeColor="text1"/>
          <w:szCs w:val="24"/>
          <w14:textFill>
            <w14:solidFill>
              <w14:schemeClr w14:val="tx1"/>
            </w14:solidFill>
          </w14:textFill>
        </w:rPr>
        <w:t xml:space="preserve"> for </w:t>
      </w:r>
      <w:r>
        <w:rPr>
          <w:rFonts w:hint="eastAsia" w:cs="Times New Roman"/>
          <w:i w:val="0"/>
          <w:iCs w:val="0"/>
          <w:color w:val="000000" w:themeColor="text1"/>
          <w:szCs w:val="24"/>
          <w:lang w:val="en-US" w:eastAsia="zh-CN"/>
          <w14:textFill>
            <w14:solidFill>
              <w14:schemeClr w14:val="tx1"/>
            </w14:solidFill>
          </w14:textFill>
        </w:rPr>
        <w:t>safety</w:t>
      </w:r>
      <w:r>
        <w:rPr>
          <w:rFonts w:hint="eastAsia" w:cs="Times New Roman"/>
          <w:i w:val="0"/>
          <w:iCs w:val="0"/>
          <w:color w:val="000000" w:themeColor="text1"/>
          <w:szCs w:val="24"/>
          <w14:textFill>
            <w14:solidFill>
              <w14:schemeClr w14:val="tx1"/>
            </w14:solidFill>
          </w14:textFill>
        </w:rPr>
        <w:t xml:space="preserve"> of </w:t>
      </w:r>
      <w:r>
        <w:rPr>
          <w:rFonts w:hint="eastAsia" w:cs="Times New Roman"/>
          <w:i w:val="0"/>
          <w:iCs w:val="0"/>
          <w:color w:val="000000" w:themeColor="text1"/>
          <w:szCs w:val="24"/>
          <w:lang w:val="en-US" w:eastAsia="zh-CN"/>
          <w14:textFill>
            <w14:solidFill>
              <w14:schemeClr w14:val="tx1"/>
            </w14:solidFill>
          </w14:textFill>
        </w:rPr>
        <w:t>i</w:t>
      </w:r>
      <w:r>
        <w:rPr>
          <w:rFonts w:hint="eastAsia" w:cs="Times New Roman"/>
          <w:i w:val="0"/>
          <w:iCs w:val="0"/>
          <w:color w:val="000000" w:themeColor="text1"/>
          <w:szCs w:val="24"/>
          <w14:textFill>
            <w14:solidFill>
              <w14:schemeClr w14:val="tx1"/>
            </w14:solidFill>
          </w14:textFill>
        </w:rPr>
        <w:t xml:space="preserve">mmunochemotherapeutic </w:t>
      </w:r>
      <w:r>
        <w:rPr>
          <w:rFonts w:hint="eastAsia" w:cs="Times New Roman"/>
          <w:i w:val="0"/>
          <w:iCs w:val="0"/>
          <w:color w:val="000000" w:themeColor="text1"/>
          <w:szCs w:val="24"/>
          <w:lang w:val="en-US" w:eastAsia="zh-CN"/>
          <w14:textFill>
            <w14:solidFill>
              <w14:schemeClr w14:val="tx1"/>
            </w14:solidFill>
          </w14:textFill>
        </w:rPr>
        <w:t>s</w:t>
      </w:r>
      <w:r>
        <w:rPr>
          <w:rFonts w:hint="eastAsia" w:cs="Times New Roman"/>
          <w:i w:val="0"/>
          <w:iCs w:val="0"/>
          <w:color w:val="000000" w:themeColor="text1"/>
          <w:szCs w:val="24"/>
          <w14:textFill>
            <w14:solidFill>
              <w14:schemeClr w14:val="tx1"/>
            </w14:solidFill>
          </w14:textFill>
        </w:rPr>
        <w:t>trategies. (</w:t>
      </w:r>
      <w:r>
        <w:rPr>
          <w:rFonts w:hint="eastAsia" w:cs="Times New Roman"/>
          <w:i w:val="0"/>
          <w:iCs w:val="0"/>
          <w:color w:val="000000" w:themeColor="text1"/>
          <w:szCs w:val="24"/>
          <w:lang w:val="en-US" w:eastAsia="zh-CN"/>
          <w14:textFill>
            <w14:solidFill>
              <w14:schemeClr w14:val="tx1"/>
            </w14:solidFill>
          </w14:textFill>
        </w:rPr>
        <w:t>A</w:t>
      </w:r>
      <w:r>
        <w:rPr>
          <w:rFonts w:hint="eastAsia" w:cs="Times New Roman"/>
          <w:i w:val="0"/>
          <w:iCs w:val="0"/>
          <w:color w:val="000000" w:themeColor="text1"/>
          <w:szCs w:val="24"/>
          <w14:textFill>
            <w14:solidFill>
              <w14:schemeClr w14:val="tx1"/>
            </w14:solidFill>
          </w14:textFill>
        </w:rPr>
        <w:t xml:space="preserve">) </w:t>
      </w:r>
      <w:r>
        <w:rPr>
          <w:rFonts w:hint="eastAsia" w:cs="Times New Roman"/>
          <w:i w:val="0"/>
          <w:iCs w:val="0"/>
          <w:color w:val="000000" w:themeColor="text1"/>
          <w:szCs w:val="24"/>
          <w:lang w:val="en-US" w:eastAsia="zh-CN"/>
          <w14:textFill>
            <w14:solidFill>
              <w14:schemeClr w14:val="tx1"/>
            </w14:solidFill>
          </w14:textFill>
        </w:rPr>
        <w:t>A</w:t>
      </w:r>
      <w:r>
        <w:rPr>
          <w:rFonts w:hint="eastAsia" w:cs="Times New Roman"/>
          <w:i w:val="0"/>
          <w:iCs w:val="0"/>
          <w:color w:val="000000" w:themeColor="text1"/>
          <w:szCs w:val="24"/>
          <w14:textFill>
            <w14:solidFill>
              <w14:schemeClr w14:val="tx1"/>
            </w14:solidFill>
          </w14:textFill>
        </w:rPr>
        <w:t xml:space="preserve">ny-grade </w:t>
      </w:r>
      <w:r>
        <w:rPr>
          <w:rFonts w:hint="eastAsia" w:cs="Times New Roman"/>
          <w:i w:val="0"/>
          <w:iCs w:val="0"/>
          <w:color w:val="000000" w:themeColor="text1"/>
          <w:szCs w:val="24"/>
          <w:lang w:val="en-US" w:eastAsia="zh-CN"/>
          <w14:textFill>
            <w14:solidFill>
              <w14:schemeClr w14:val="tx1"/>
            </w14:solidFill>
          </w14:textFill>
        </w:rPr>
        <w:t>TR</w:t>
      </w:r>
      <w:r>
        <w:rPr>
          <w:rFonts w:hint="eastAsia" w:cs="Times New Roman"/>
          <w:i w:val="0"/>
          <w:iCs w:val="0"/>
          <w:color w:val="000000" w:themeColor="text1"/>
          <w:szCs w:val="24"/>
          <w14:textFill>
            <w14:solidFill>
              <w14:schemeClr w14:val="tx1"/>
            </w14:solidFill>
          </w14:textFill>
        </w:rPr>
        <w:t>AEs, (</w:t>
      </w:r>
      <w:r>
        <w:rPr>
          <w:rFonts w:hint="eastAsia" w:cs="Times New Roman"/>
          <w:i w:val="0"/>
          <w:iCs w:val="0"/>
          <w:color w:val="000000" w:themeColor="text1"/>
          <w:szCs w:val="24"/>
          <w:lang w:val="en-US" w:eastAsia="zh-CN"/>
          <w14:textFill>
            <w14:solidFill>
              <w14:schemeClr w14:val="tx1"/>
            </w14:solidFill>
          </w14:textFill>
        </w:rPr>
        <w:t>B</w:t>
      </w:r>
      <w:r>
        <w:rPr>
          <w:rFonts w:hint="eastAsia" w:cs="Times New Roman"/>
          <w:i w:val="0"/>
          <w:iCs w:val="0"/>
          <w:color w:val="000000" w:themeColor="text1"/>
          <w:szCs w:val="24"/>
          <w14:textFill>
            <w14:solidFill>
              <w14:schemeClr w14:val="tx1"/>
            </w14:solidFill>
          </w14:textFill>
        </w:rPr>
        <w:t>)</w:t>
      </w:r>
      <w:r>
        <w:rPr>
          <w:rFonts w:hint="eastAsia" w:cs="Times New Roman"/>
          <w:i w:val="0"/>
          <w:iCs w:val="0"/>
          <w:color w:val="000000" w:themeColor="text1"/>
          <w:szCs w:val="24"/>
          <w:lang w:val="en-US" w:eastAsia="zh-CN"/>
          <w14:textFill>
            <w14:solidFill>
              <w14:schemeClr w14:val="tx1"/>
            </w14:solidFill>
          </w14:textFill>
        </w:rPr>
        <w:t xml:space="preserve"> G</w:t>
      </w:r>
      <w:r>
        <w:rPr>
          <w:rFonts w:hint="eastAsia" w:cs="Times New Roman"/>
          <w:i w:val="0"/>
          <w:iCs w:val="0"/>
          <w:color w:val="000000" w:themeColor="text1"/>
          <w:szCs w:val="24"/>
          <w14:textFill>
            <w14:solidFill>
              <w14:schemeClr w14:val="tx1"/>
            </w14:solidFill>
          </w14:textFill>
        </w:rPr>
        <w:t>rade</w:t>
      </w:r>
      <w:r>
        <w:rPr>
          <w:rFonts w:hint="eastAsia" w:cs="Times New Roman"/>
          <w:i w:val="0"/>
          <w:iCs w:val="0"/>
          <w:color w:val="000000" w:themeColor="text1"/>
          <w:szCs w:val="24"/>
          <w:lang w:val="en-US" w:eastAsia="zh-CN"/>
          <w14:textFill>
            <w14:solidFill>
              <w14:schemeClr w14:val="tx1"/>
            </w14:solidFill>
          </w14:textFill>
        </w:rPr>
        <w:t>≥3</w:t>
      </w:r>
      <w:r>
        <w:rPr>
          <w:rFonts w:hint="eastAsia" w:cs="Times New Roman"/>
          <w:i w:val="0"/>
          <w:iCs w:val="0"/>
          <w:color w:val="000000" w:themeColor="text1"/>
          <w:szCs w:val="24"/>
          <w14:textFill>
            <w14:solidFill>
              <w14:schemeClr w14:val="tx1"/>
            </w14:solidFill>
          </w14:textFill>
        </w:rPr>
        <w:t xml:space="preserve"> </w:t>
      </w:r>
      <w:r>
        <w:rPr>
          <w:rFonts w:hint="eastAsia" w:cs="Times New Roman"/>
          <w:i w:val="0"/>
          <w:iCs w:val="0"/>
          <w:color w:val="000000" w:themeColor="text1"/>
          <w:szCs w:val="24"/>
          <w:lang w:val="en-US" w:eastAsia="zh-CN"/>
          <w14:textFill>
            <w14:solidFill>
              <w14:schemeClr w14:val="tx1"/>
            </w14:solidFill>
          </w14:textFill>
        </w:rPr>
        <w:t>TR</w:t>
      </w:r>
      <w:r>
        <w:rPr>
          <w:rFonts w:hint="eastAsia" w:cs="Times New Roman"/>
          <w:i w:val="0"/>
          <w:iCs w:val="0"/>
          <w:color w:val="000000" w:themeColor="text1"/>
          <w:szCs w:val="24"/>
          <w14:textFill>
            <w14:solidFill>
              <w14:schemeClr w14:val="tx1"/>
            </w14:solidFill>
          </w14:textFill>
        </w:rPr>
        <w:t>AEs.</w:t>
      </w:r>
    </w:p>
    <w:p>
      <w:pPr>
        <w:spacing w:before="240"/>
        <w:jc w:val="left"/>
        <w:rPr>
          <w:rFonts w:hint="eastAsia" w:cs="Times New Roman"/>
          <w:i w:val="0"/>
          <w:iCs w:val="0"/>
          <w:color w:val="000000" w:themeColor="text1"/>
          <w:szCs w:val="24"/>
          <w:lang w:val="en-US" w:eastAsia="zh-CN"/>
          <w14:textFill>
            <w14:solidFill>
              <w14:schemeClr w14:val="tx1"/>
            </w14:solidFill>
          </w14:textFill>
        </w:rPr>
      </w:pPr>
    </w:p>
    <w:sectPr>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Times New Roman Regular">
    <w:altName w:val="Times New Roman"/>
    <w:panose1 w:val="00000000000000000000"/>
    <w:charset w:val="00"/>
    <w:family w:val="auto"/>
    <w:pitch w:val="default"/>
    <w:sig w:usb0="00000000" w:usb1="00000000" w:usb2="00000001" w:usb3="00000000" w:csb0="400001BF" w:csb1="DFF70000"/>
  </w:font>
  <w:font w:name="Songti SC Regular">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616.3pt;margin-top:546.5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616.3pt;margin-top:546.5pt;height:31.15pt;width:118.8pt;mso-position-horizontal-relative:page;mso-position-vertical-relative:page;z-index:251661312;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attachedTemplate r:id="rId1"/>
  <w:documentProtection w:enforcement="0"/>
  <w:defaultTabStop w:val="720"/>
  <w:evenAndOddHeaders w:val="1"/>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BiZGVkOWVjYTUxOGRmODk1YjFlOGM5ZGY3Y2FiY2QifQ=="/>
  </w:docVars>
  <w:rsids>
    <w:rsidRoot w:val="00ED20B5"/>
    <w:rsid w:val="00007FD5"/>
    <w:rsid w:val="0001436A"/>
    <w:rsid w:val="00021A3C"/>
    <w:rsid w:val="00034304"/>
    <w:rsid w:val="00035434"/>
    <w:rsid w:val="00046BA8"/>
    <w:rsid w:val="00052A14"/>
    <w:rsid w:val="00056FC4"/>
    <w:rsid w:val="00077D53"/>
    <w:rsid w:val="000D74AB"/>
    <w:rsid w:val="00105FD9"/>
    <w:rsid w:val="00117666"/>
    <w:rsid w:val="00136515"/>
    <w:rsid w:val="001549D3"/>
    <w:rsid w:val="00160065"/>
    <w:rsid w:val="00177D84"/>
    <w:rsid w:val="00191A49"/>
    <w:rsid w:val="002148F0"/>
    <w:rsid w:val="00267D18"/>
    <w:rsid w:val="00274347"/>
    <w:rsid w:val="002868E2"/>
    <w:rsid w:val="002869C3"/>
    <w:rsid w:val="002936E4"/>
    <w:rsid w:val="002B4A57"/>
    <w:rsid w:val="002C74CA"/>
    <w:rsid w:val="002E6B66"/>
    <w:rsid w:val="003123F4"/>
    <w:rsid w:val="003316CA"/>
    <w:rsid w:val="003544FB"/>
    <w:rsid w:val="003A3A24"/>
    <w:rsid w:val="003D2F2D"/>
    <w:rsid w:val="003F4ACF"/>
    <w:rsid w:val="00401590"/>
    <w:rsid w:val="00407FCD"/>
    <w:rsid w:val="00441C8D"/>
    <w:rsid w:val="00447801"/>
    <w:rsid w:val="00452E9C"/>
    <w:rsid w:val="00461D79"/>
    <w:rsid w:val="004735C8"/>
    <w:rsid w:val="00484B4A"/>
    <w:rsid w:val="004947A6"/>
    <w:rsid w:val="00496191"/>
    <w:rsid w:val="004961FF"/>
    <w:rsid w:val="00517A89"/>
    <w:rsid w:val="005250F2"/>
    <w:rsid w:val="00544394"/>
    <w:rsid w:val="0056117C"/>
    <w:rsid w:val="005631BE"/>
    <w:rsid w:val="005923F3"/>
    <w:rsid w:val="00593EEA"/>
    <w:rsid w:val="005A5EEE"/>
    <w:rsid w:val="005B6550"/>
    <w:rsid w:val="005D38E8"/>
    <w:rsid w:val="006375C7"/>
    <w:rsid w:val="006479AE"/>
    <w:rsid w:val="00653725"/>
    <w:rsid w:val="0065394B"/>
    <w:rsid w:val="00654E8F"/>
    <w:rsid w:val="00660D05"/>
    <w:rsid w:val="006820B1"/>
    <w:rsid w:val="00683886"/>
    <w:rsid w:val="006B7D14"/>
    <w:rsid w:val="00701727"/>
    <w:rsid w:val="0070566C"/>
    <w:rsid w:val="00714C50"/>
    <w:rsid w:val="007237A0"/>
    <w:rsid w:val="00725A7D"/>
    <w:rsid w:val="007501BE"/>
    <w:rsid w:val="00790BB3"/>
    <w:rsid w:val="007C206C"/>
    <w:rsid w:val="00817DD6"/>
    <w:rsid w:val="0083759F"/>
    <w:rsid w:val="00885156"/>
    <w:rsid w:val="008859A2"/>
    <w:rsid w:val="008B7BE4"/>
    <w:rsid w:val="009151AA"/>
    <w:rsid w:val="0093429D"/>
    <w:rsid w:val="00935C11"/>
    <w:rsid w:val="00943573"/>
    <w:rsid w:val="00964134"/>
    <w:rsid w:val="00970F7D"/>
    <w:rsid w:val="009823F1"/>
    <w:rsid w:val="00994A3D"/>
    <w:rsid w:val="009A1DDB"/>
    <w:rsid w:val="009C2B12"/>
    <w:rsid w:val="009E5347"/>
    <w:rsid w:val="00A174D9"/>
    <w:rsid w:val="00A20358"/>
    <w:rsid w:val="00AA4D24"/>
    <w:rsid w:val="00AB6715"/>
    <w:rsid w:val="00AD10F0"/>
    <w:rsid w:val="00B0378F"/>
    <w:rsid w:val="00B12ED3"/>
    <w:rsid w:val="00B1671E"/>
    <w:rsid w:val="00B25EB8"/>
    <w:rsid w:val="00B37F4D"/>
    <w:rsid w:val="00B53645"/>
    <w:rsid w:val="00B811F7"/>
    <w:rsid w:val="00B84469"/>
    <w:rsid w:val="00BB0477"/>
    <w:rsid w:val="00BE136C"/>
    <w:rsid w:val="00C52A7B"/>
    <w:rsid w:val="00C56BAF"/>
    <w:rsid w:val="00C679AA"/>
    <w:rsid w:val="00C75972"/>
    <w:rsid w:val="00CD066B"/>
    <w:rsid w:val="00CE4FEE"/>
    <w:rsid w:val="00D060CF"/>
    <w:rsid w:val="00D111B7"/>
    <w:rsid w:val="00D80517"/>
    <w:rsid w:val="00DB59C3"/>
    <w:rsid w:val="00DC259A"/>
    <w:rsid w:val="00DC7C1D"/>
    <w:rsid w:val="00DE23E8"/>
    <w:rsid w:val="00E52377"/>
    <w:rsid w:val="00E537AD"/>
    <w:rsid w:val="00E64E17"/>
    <w:rsid w:val="00E866C9"/>
    <w:rsid w:val="00EA3D3C"/>
    <w:rsid w:val="00EB0753"/>
    <w:rsid w:val="00EB4D56"/>
    <w:rsid w:val="00EC090A"/>
    <w:rsid w:val="00ED20B5"/>
    <w:rsid w:val="00EE6503"/>
    <w:rsid w:val="00F140D1"/>
    <w:rsid w:val="00F46900"/>
    <w:rsid w:val="00F61D89"/>
    <w:rsid w:val="00F97704"/>
    <w:rsid w:val="00FC1319"/>
    <w:rsid w:val="00FC2A59"/>
    <w:rsid w:val="010C325C"/>
    <w:rsid w:val="010F5128"/>
    <w:rsid w:val="01121C71"/>
    <w:rsid w:val="011A4EA2"/>
    <w:rsid w:val="011D4998"/>
    <w:rsid w:val="011F453F"/>
    <w:rsid w:val="01202D4E"/>
    <w:rsid w:val="01542480"/>
    <w:rsid w:val="015C5EC3"/>
    <w:rsid w:val="016444A0"/>
    <w:rsid w:val="017249AC"/>
    <w:rsid w:val="0173728B"/>
    <w:rsid w:val="0175588C"/>
    <w:rsid w:val="017D1A61"/>
    <w:rsid w:val="01905A91"/>
    <w:rsid w:val="019F37CD"/>
    <w:rsid w:val="01A64B70"/>
    <w:rsid w:val="01AF7A9B"/>
    <w:rsid w:val="01DB1435"/>
    <w:rsid w:val="01E66D3E"/>
    <w:rsid w:val="01F21F3C"/>
    <w:rsid w:val="01F3521E"/>
    <w:rsid w:val="01FA010D"/>
    <w:rsid w:val="0204221B"/>
    <w:rsid w:val="02274EC8"/>
    <w:rsid w:val="022A7551"/>
    <w:rsid w:val="022F2FC3"/>
    <w:rsid w:val="026E04AC"/>
    <w:rsid w:val="02722D1A"/>
    <w:rsid w:val="02870CEF"/>
    <w:rsid w:val="02994540"/>
    <w:rsid w:val="02A4638E"/>
    <w:rsid w:val="02BC0488"/>
    <w:rsid w:val="02C96C5A"/>
    <w:rsid w:val="02DA15AB"/>
    <w:rsid w:val="02DB26FA"/>
    <w:rsid w:val="02DB5769"/>
    <w:rsid w:val="02EE4CAD"/>
    <w:rsid w:val="02F05C02"/>
    <w:rsid w:val="02F70B27"/>
    <w:rsid w:val="03017F18"/>
    <w:rsid w:val="03094478"/>
    <w:rsid w:val="030F3604"/>
    <w:rsid w:val="032655D8"/>
    <w:rsid w:val="03274117"/>
    <w:rsid w:val="033377EF"/>
    <w:rsid w:val="03377BE4"/>
    <w:rsid w:val="03466EA1"/>
    <w:rsid w:val="03524D5E"/>
    <w:rsid w:val="035662FB"/>
    <w:rsid w:val="035845FE"/>
    <w:rsid w:val="036B1E57"/>
    <w:rsid w:val="03734601"/>
    <w:rsid w:val="03741DB1"/>
    <w:rsid w:val="03744BB4"/>
    <w:rsid w:val="03755379"/>
    <w:rsid w:val="037D66B0"/>
    <w:rsid w:val="0380578B"/>
    <w:rsid w:val="0387340F"/>
    <w:rsid w:val="038F7624"/>
    <w:rsid w:val="03B9133B"/>
    <w:rsid w:val="03C2478F"/>
    <w:rsid w:val="03DF212F"/>
    <w:rsid w:val="03E8457D"/>
    <w:rsid w:val="03EA591C"/>
    <w:rsid w:val="040355B3"/>
    <w:rsid w:val="0405748B"/>
    <w:rsid w:val="04171E98"/>
    <w:rsid w:val="041952AC"/>
    <w:rsid w:val="04212517"/>
    <w:rsid w:val="04277191"/>
    <w:rsid w:val="043727F2"/>
    <w:rsid w:val="04373798"/>
    <w:rsid w:val="043B10FF"/>
    <w:rsid w:val="045C464C"/>
    <w:rsid w:val="046902A0"/>
    <w:rsid w:val="048869E0"/>
    <w:rsid w:val="048E4F3D"/>
    <w:rsid w:val="04AC4234"/>
    <w:rsid w:val="04AC5E30"/>
    <w:rsid w:val="04AE1400"/>
    <w:rsid w:val="04B25885"/>
    <w:rsid w:val="04B43D78"/>
    <w:rsid w:val="04BB394E"/>
    <w:rsid w:val="04BD2B17"/>
    <w:rsid w:val="04C10D97"/>
    <w:rsid w:val="04CC4E70"/>
    <w:rsid w:val="04D7630B"/>
    <w:rsid w:val="04E200C3"/>
    <w:rsid w:val="04E55BE6"/>
    <w:rsid w:val="04F16B55"/>
    <w:rsid w:val="04F459FA"/>
    <w:rsid w:val="04F86BF9"/>
    <w:rsid w:val="04F95669"/>
    <w:rsid w:val="04FC3E2A"/>
    <w:rsid w:val="05026199"/>
    <w:rsid w:val="050F5FBE"/>
    <w:rsid w:val="05162795"/>
    <w:rsid w:val="051D0806"/>
    <w:rsid w:val="052732CA"/>
    <w:rsid w:val="05315D8F"/>
    <w:rsid w:val="0534414E"/>
    <w:rsid w:val="05457C79"/>
    <w:rsid w:val="054927AB"/>
    <w:rsid w:val="054F43BE"/>
    <w:rsid w:val="05524952"/>
    <w:rsid w:val="05563A2E"/>
    <w:rsid w:val="0565333C"/>
    <w:rsid w:val="05697D82"/>
    <w:rsid w:val="057A3D86"/>
    <w:rsid w:val="059211F2"/>
    <w:rsid w:val="0593254F"/>
    <w:rsid w:val="059A68C4"/>
    <w:rsid w:val="05AA7589"/>
    <w:rsid w:val="05B06EA0"/>
    <w:rsid w:val="05B60D7B"/>
    <w:rsid w:val="05B66C8F"/>
    <w:rsid w:val="05BC3D01"/>
    <w:rsid w:val="05BE327A"/>
    <w:rsid w:val="05C20EA0"/>
    <w:rsid w:val="05C9527D"/>
    <w:rsid w:val="05DB1175"/>
    <w:rsid w:val="05EC6D99"/>
    <w:rsid w:val="05ED74B2"/>
    <w:rsid w:val="05F81055"/>
    <w:rsid w:val="05FB6124"/>
    <w:rsid w:val="060C2D53"/>
    <w:rsid w:val="061369BB"/>
    <w:rsid w:val="06163281"/>
    <w:rsid w:val="06185F04"/>
    <w:rsid w:val="064A5629"/>
    <w:rsid w:val="064C4611"/>
    <w:rsid w:val="066C6826"/>
    <w:rsid w:val="067872A2"/>
    <w:rsid w:val="067950CB"/>
    <w:rsid w:val="06A1325D"/>
    <w:rsid w:val="06AE3CD9"/>
    <w:rsid w:val="06B36E64"/>
    <w:rsid w:val="06DB44D3"/>
    <w:rsid w:val="06DC11F4"/>
    <w:rsid w:val="06EB1459"/>
    <w:rsid w:val="06F268D2"/>
    <w:rsid w:val="06F63B20"/>
    <w:rsid w:val="071449C8"/>
    <w:rsid w:val="0719513E"/>
    <w:rsid w:val="07416B71"/>
    <w:rsid w:val="07421B4D"/>
    <w:rsid w:val="07594D47"/>
    <w:rsid w:val="075E15DC"/>
    <w:rsid w:val="07603356"/>
    <w:rsid w:val="07641A50"/>
    <w:rsid w:val="07656172"/>
    <w:rsid w:val="079267E9"/>
    <w:rsid w:val="079616D9"/>
    <w:rsid w:val="079D3969"/>
    <w:rsid w:val="07AF6F40"/>
    <w:rsid w:val="07C531E2"/>
    <w:rsid w:val="07CE3511"/>
    <w:rsid w:val="07F532DF"/>
    <w:rsid w:val="080D4B60"/>
    <w:rsid w:val="08146C78"/>
    <w:rsid w:val="0833303A"/>
    <w:rsid w:val="083A14F4"/>
    <w:rsid w:val="083C3B08"/>
    <w:rsid w:val="083C3B21"/>
    <w:rsid w:val="08501CB0"/>
    <w:rsid w:val="08557615"/>
    <w:rsid w:val="08577745"/>
    <w:rsid w:val="089A7833"/>
    <w:rsid w:val="089B129A"/>
    <w:rsid w:val="089D0540"/>
    <w:rsid w:val="08AD0BF8"/>
    <w:rsid w:val="08BD20E2"/>
    <w:rsid w:val="08C61294"/>
    <w:rsid w:val="08C950E2"/>
    <w:rsid w:val="08CD2E7E"/>
    <w:rsid w:val="08D72135"/>
    <w:rsid w:val="08EE75ED"/>
    <w:rsid w:val="090E0957"/>
    <w:rsid w:val="0914686F"/>
    <w:rsid w:val="092A0385"/>
    <w:rsid w:val="092D503F"/>
    <w:rsid w:val="092E5D76"/>
    <w:rsid w:val="09322F37"/>
    <w:rsid w:val="094507A5"/>
    <w:rsid w:val="09593A48"/>
    <w:rsid w:val="096802A0"/>
    <w:rsid w:val="09706C98"/>
    <w:rsid w:val="097367EF"/>
    <w:rsid w:val="097F52FC"/>
    <w:rsid w:val="09840769"/>
    <w:rsid w:val="098E1224"/>
    <w:rsid w:val="099258BF"/>
    <w:rsid w:val="09A17BC7"/>
    <w:rsid w:val="09A25403"/>
    <w:rsid w:val="09B864FC"/>
    <w:rsid w:val="09BD2BD8"/>
    <w:rsid w:val="09C35E1E"/>
    <w:rsid w:val="09C82747"/>
    <w:rsid w:val="09DA0EE8"/>
    <w:rsid w:val="09E518F1"/>
    <w:rsid w:val="0A032BD3"/>
    <w:rsid w:val="0A105277"/>
    <w:rsid w:val="0A1B42D0"/>
    <w:rsid w:val="0A23743A"/>
    <w:rsid w:val="0A5075AD"/>
    <w:rsid w:val="0A5400D5"/>
    <w:rsid w:val="0A6408AF"/>
    <w:rsid w:val="0A7B1111"/>
    <w:rsid w:val="0A8954FE"/>
    <w:rsid w:val="0A921D63"/>
    <w:rsid w:val="0AA52699"/>
    <w:rsid w:val="0AB610FD"/>
    <w:rsid w:val="0AC45CFA"/>
    <w:rsid w:val="0AD955CA"/>
    <w:rsid w:val="0AE77A5D"/>
    <w:rsid w:val="0AF12517"/>
    <w:rsid w:val="0B174A26"/>
    <w:rsid w:val="0B1D5EB2"/>
    <w:rsid w:val="0B1E33DE"/>
    <w:rsid w:val="0B2E5A32"/>
    <w:rsid w:val="0B3D18DB"/>
    <w:rsid w:val="0B450B7A"/>
    <w:rsid w:val="0B515444"/>
    <w:rsid w:val="0B520BE5"/>
    <w:rsid w:val="0B5705A9"/>
    <w:rsid w:val="0B5A630E"/>
    <w:rsid w:val="0B5C1304"/>
    <w:rsid w:val="0B5C67AD"/>
    <w:rsid w:val="0B60002B"/>
    <w:rsid w:val="0B6F2744"/>
    <w:rsid w:val="0B845D6D"/>
    <w:rsid w:val="0B854AF9"/>
    <w:rsid w:val="0B94225A"/>
    <w:rsid w:val="0B994142"/>
    <w:rsid w:val="0BB259D2"/>
    <w:rsid w:val="0BD842A7"/>
    <w:rsid w:val="0BD93222"/>
    <w:rsid w:val="0BF7590B"/>
    <w:rsid w:val="0BF96DFC"/>
    <w:rsid w:val="0C1A5B80"/>
    <w:rsid w:val="0C1C6898"/>
    <w:rsid w:val="0C561FBA"/>
    <w:rsid w:val="0C580238"/>
    <w:rsid w:val="0C6311F3"/>
    <w:rsid w:val="0C69010A"/>
    <w:rsid w:val="0C70516F"/>
    <w:rsid w:val="0C783A2D"/>
    <w:rsid w:val="0C86491E"/>
    <w:rsid w:val="0CA00F2B"/>
    <w:rsid w:val="0CD709CF"/>
    <w:rsid w:val="0CD85EAD"/>
    <w:rsid w:val="0CE673E5"/>
    <w:rsid w:val="0CF07ABB"/>
    <w:rsid w:val="0D0B0A5C"/>
    <w:rsid w:val="0D100282"/>
    <w:rsid w:val="0D156991"/>
    <w:rsid w:val="0D194877"/>
    <w:rsid w:val="0D1D1A6F"/>
    <w:rsid w:val="0D3047F7"/>
    <w:rsid w:val="0D4C0638"/>
    <w:rsid w:val="0D4C2F9F"/>
    <w:rsid w:val="0D4C3CDD"/>
    <w:rsid w:val="0D4D43A3"/>
    <w:rsid w:val="0D5168B0"/>
    <w:rsid w:val="0D59645F"/>
    <w:rsid w:val="0D650D8D"/>
    <w:rsid w:val="0D774F56"/>
    <w:rsid w:val="0DA9532B"/>
    <w:rsid w:val="0DAC65FA"/>
    <w:rsid w:val="0DAC7C1B"/>
    <w:rsid w:val="0DAF0B93"/>
    <w:rsid w:val="0DB84528"/>
    <w:rsid w:val="0DCC4395"/>
    <w:rsid w:val="0DE663E6"/>
    <w:rsid w:val="0DE747C7"/>
    <w:rsid w:val="0E032235"/>
    <w:rsid w:val="0E1930C2"/>
    <w:rsid w:val="0E20356E"/>
    <w:rsid w:val="0E211FEB"/>
    <w:rsid w:val="0E2F66C8"/>
    <w:rsid w:val="0E361F2D"/>
    <w:rsid w:val="0E3E72B2"/>
    <w:rsid w:val="0E462324"/>
    <w:rsid w:val="0E67672A"/>
    <w:rsid w:val="0E6928AB"/>
    <w:rsid w:val="0E7D22D2"/>
    <w:rsid w:val="0E824F7D"/>
    <w:rsid w:val="0E837298"/>
    <w:rsid w:val="0E8A515C"/>
    <w:rsid w:val="0E96785A"/>
    <w:rsid w:val="0E9F170A"/>
    <w:rsid w:val="0EA154CD"/>
    <w:rsid w:val="0EB90C03"/>
    <w:rsid w:val="0EBA57AA"/>
    <w:rsid w:val="0EBC5802"/>
    <w:rsid w:val="0EC56195"/>
    <w:rsid w:val="0ED2247A"/>
    <w:rsid w:val="0ED3355D"/>
    <w:rsid w:val="0ED426C9"/>
    <w:rsid w:val="0ED8149E"/>
    <w:rsid w:val="0EDA04B9"/>
    <w:rsid w:val="0EDE00F8"/>
    <w:rsid w:val="0EE10978"/>
    <w:rsid w:val="0EE62A0A"/>
    <w:rsid w:val="0EEB583D"/>
    <w:rsid w:val="0EEB7A28"/>
    <w:rsid w:val="0EED6A0E"/>
    <w:rsid w:val="0EF22A10"/>
    <w:rsid w:val="0EFF3753"/>
    <w:rsid w:val="0F016A92"/>
    <w:rsid w:val="0F184953"/>
    <w:rsid w:val="0F200AB5"/>
    <w:rsid w:val="0F202097"/>
    <w:rsid w:val="0F3C3258"/>
    <w:rsid w:val="0F431A2D"/>
    <w:rsid w:val="0F5432F5"/>
    <w:rsid w:val="0F6005E4"/>
    <w:rsid w:val="0F665187"/>
    <w:rsid w:val="0F704352"/>
    <w:rsid w:val="0F802A09"/>
    <w:rsid w:val="0FA53CE2"/>
    <w:rsid w:val="0FB01F0A"/>
    <w:rsid w:val="0FB351A9"/>
    <w:rsid w:val="0FB9154B"/>
    <w:rsid w:val="0FBF3B6D"/>
    <w:rsid w:val="0FC251CC"/>
    <w:rsid w:val="0FCC0E79"/>
    <w:rsid w:val="0FCD3553"/>
    <w:rsid w:val="0FCF275C"/>
    <w:rsid w:val="0FE5615F"/>
    <w:rsid w:val="100441EE"/>
    <w:rsid w:val="100A0F5C"/>
    <w:rsid w:val="10161464"/>
    <w:rsid w:val="1021762C"/>
    <w:rsid w:val="10265203"/>
    <w:rsid w:val="10270341"/>
    <w:rsid w:val="104010D0"/>
    <w:rsid w:val="10535D92"/>
    <w:rsid w:val="105378A0"/>
    <w:rsid w:val="105D3AF3"/>
    <w:rsid w:val="109B1962"/>
    <w:rsid w:val="10A06C9F"/>
    <w:rsid w:val="10A5627E"/>
    <w:rsid w:val="10BC2777"/>
    <w:rsid w:val="10C449B5"/>
    <w:rsid w:val="10CF2891"/>
    <w:rsid w:val="10D426BF"/>
    <w:rsid w:val="10EB2AE2"/>
    <w:rsid w:val="10EF30D3"/>
    <w:rsid w:val="10F905D9"/>
    <w:rsid w:val="10FE4FEF"/>
    <w:rsid w:val="110A614B"/>
    <w:rsid w:val="1111686C"/>
    <w:rsid w:val="112F2F45"/>
    <w:rsid w:val="113D0264"/>
    <w:rsid w:val="113E1C36"/>
    <w:rsid w:val="113F222E"/>
    <w:rsid w:val="11401DDD"/>
    <w:rsid w:val="115B175F"/>
    <w:rsid w:val="116C4FD3"/>
    <w:rsid w:val="11773FF7"/>
    <w:rsid w:val="11835DBC"/>
    <w:rsid w:val="118C2F9A"/>
    <w:rsid w:val="118D676F"/>
    <w:rsid w:val="11A57B29"/>
    <w:rsid w:val="11AF2822"/>
    <w:rsid w:val="11C24C0D"/>
    <w:rsid w:val="11FA02EB"/>
    <w:rsid w:val="12016F8F"/>
    <w:rsid w:val="121B1364"/>
    <w:rsid w:val="122136E2"/>
    <w:rsid w:val="122414ED"/>
    <w:rsid w:val="12252AC4"/>
    <w:rsid w:val="122E5B1D"/>
    <w:rsid w:val="12310232"/>
    <w:rsid w:val="12420E62"/>
    <w:rsid w:val="12495572"/>
    <w:rsid w:val="124A73A6"/>
    <w:rsid w:val="124F7FC1"/>
    <w:rsid w:val="1255529D"/>
    <w:rsid w:val="126D08C3"/>
    <w:rsid w:val="127105F2"/>
    <w:rsid w:val="12783711"/>
    <w:rsid w:val="127C2989"/>
    <w:rsid w:val="12865C3B"/>
    <w:rsid w:val="128925D5"/>
    <w:rsid w:val="128E75F1"/>
    <w:rsid w:val="12902616"/>
    <w:rsid w:val="1291022C"/>
    <w:rsid w:val="129702A0"/>
    <w:rsid w:val="12AD6941"/>
    <w:rsid w:val="12B22A27"/>
    <w:rsid w:val="12B454A3"/>
    <w:rsid w:val="12BB0A9A"/>
    <w:rsid w:val="12CB3B41"/>
    <w:rsid w:val="12DA5FFB"/>
    <w:rsid w:val="12E214DD"/>
    <w:rsid w:val="12ED7A68"/>
    <w:rsid w:val="12F6338D"/>
    <w:rsid w:val="131270F2"/>
    <w:rsid w:val="13222891"/>
    <w:rsid w:val="13274D28"/>
    <w:rsid w:val="13275B28"/>
    <w:rsid w:val="133F2230"/>
    <w:rsid w:val="134C07E8"/>
    <w:rsid w:val="134D0507"/>
    <w:rsid w:val="136022D5"/>
    <w:rsid w:val="136105A7"/>
    <w:rsid w:val="137818EA"/>
    <w:rsid w:val="137874A3"/>
    <w:rsid w:val="13812C7B"/>
    <w:rsid w:val="1393116E"/>
    <w:rsid w:val="139525D9"/>
    <w:rsid w:val="13995F1E"/>
    <w:rsid w:val="139B20D8"/>
    <w:rsid w:val="139E0ACC"/>
    <w:rsid w:val="13B4136C"/>
    <w:rsid w:val="13BE7CAF"/>
    <w:rsid w:val="13DF51CB"/>
    <w:rsid w:val="1425478F"/>
    <w:rsid w:val="142D1F62"/>
    <w:rsid w:val="14304275"/>
    <w:rsid w:val="14385654"/>
    <w:rsid w:val="143A2A33"/>
    <w:rsid w:val="1440307F"/>
    <w:rsid w:val="1452147E"/>
    <w:rsid w:val="145A28F3"/>
    <w:rsid w:val="14604B1C"/>
    <w:rsid w:val="146855F8"/>
    <w:rsid w:val="146D0A6E"/>
    <w:rsid w:val="146D3B00"/>
    <w:rsid w:val="147F5058"/>
    <w:rsid w:val="148B12F2"/>
    <w:rsid w:val="148E0ADE"/>
    <w:rsid w:val="148F4146"/>
    <w:rsid w:val="149A3C1F"/>
    <w:rsid w:val="14A33C9B"/>
    <w:rsid w:val="14AA2509"/>
    <w:rsid w:val="14CD50F9"/>
    <w:rsid w:val="14D06B2E"/>
    <w:rsid w:val="14D26F15"/>
    <w:rsid w:val="14DF281D"/>
    <w:rsid w:val="14E60029"/>
    <w:rsid w:val="14E95108"/>
    <w:rsid w:val="14F3668C"/>
    <w:rsid w:val="14F62DF0"/>
    <w:rsid w:val="151329E0"/>
    <w:rsid w:val="15316D56"/>
    <w:rsid w:val="153D02B0"/>
    <w:rsid w:val="15405587"/>
    <w:rsid w:val="154A255F"/>
    <w:rsid w:val="15560F6F"/>
    <w:rsid w:val="155838BF"/>
    <w:rsid w:val="157474A4"/>
    <w:rsid w:val="158107E0"/>
    <w:rsid w:val="158B0369"/>
    <w:rsid w:val="158C54FD"/>
    <w:rsid w:val="158E17A1"/>
    <w:rsid w:val="15985C78"/>
    <w:rsid w:val="15BE749A"/>
    <w:rsid w:val="15C77BD1"/>
    <w:rsid w:val="15D11340"/>
    <w:rsid w:val="15D867AD"/>
    <w:rsid w:val="15E11968"/>
    <w:rsid w:val="15E6713B"/>
    <w:rsid w:val="15EE4340"/>
    <w:rsid w:val="15F332E5"/>
    <w:rsid w:val="15F37E4F"/>
    <w:rsid w:val="15F70AC9"/>
    <w:rsid w:val="16232CE9"/>
    <w:rsid w:val="16272629"/>
    <w:rsid w:val="162767D8"/>
    <w:rsid w:val="162869C3"/>
    <w:rsid w:val="163D6EB6"/>
    <w:rsid w:val="16491F3E"/>
    <w:rsid w:val="164B02F0"/>
    <w:rsid w:val="16723C50"/>
    <w:rsid w:val="16731CA9"/>
    <w:rsid w:val="16960C20"/>
    <w:rsid w:val="169B065D"/>
    <w:rsid w:val="169C6E6A"/>
    <w:rsid w:val="16A47DA7"/>
    <w:rsid w:val="16B34178"/>
    <w:rsid w:val="16BE55E7"/>
    <w:rsid w:val="16C73DFA"/>
    <w:rsid w:val="16C80212"/>
    <w:rsid w:val="16CF6A82"/>
    <w:rsid w:val="16E42EF4"/>
    <w:rsid w:val="16F12F29"/>
    <w:rsid w:val="16FA31AD"/>
    <w:rsid w:val="16FB28B6"/>
    <w:rsid w:val="170B47E1"/>
    <w:rsid w:val="171D6CF8"/>
    <w:rsid w:val="17300EB1"/>
    <w:rsid w:val="173171AD"/>
    <w:rsid w:val="175A3D88"/>
    <w:rsid w:val="178C06BE"/>
    <w:rsid w:val="17952852"/>
    <w:rsid w:val="179E2351"/>
    <w:rsid w:val="17AF2B29"/>
    <w:rsid w:val="17B00086"/>
    <w:rsid w:val="17CA25C7"/>
    <w:rsid w:val="17D33776"/>
    <w:rsid w:val="17DE55E8"/>
    <w:rsid w:val="17E17203"/>
    <w:rsid w:val="17F5681F"/>
    <w:rsid w:val="17F90C3B"/>
    <w:rsid w:val="18067089"/>
    <w:rsid w:val="180C0990"/>
    <w:rsid w:val="181B5CA3"/>
    <w:rsid w:val="18210F72"/>
    <w:rsid w:val="182F7C53"/>
    <w:rsid w:val="184833BA"/>
    <w:rsid w:val="184D53DA"/>
    <w:rsid w:val="185C6A35"/>
    <w:rsid w:val="1875453F"/>
    <w:rsid w:val="187D53EA"/>
    <w:rsid w:val="188609BA"/>
    <w:rsid w:val="188F20B1"/>
    <w:rsid w:val="18954E2A"/>
    <w:rsid w:val="18A1330E"/>
    <w:rsid w:val="18A1557C"/>
    <w:rsid w:val="18B073AD"/>
    <w:rsid w:val="18B12E5A"/>
    <w:rsid w:val="18B91AD0"/>
    <w:rsid w:val="18BF33AE"/>
    <w:rsid w:val="18CC36C7"/>
    <w:rsid w:val="18D15685"/>
    <w:rsid w:val="18D64235"/>
    <w:rsid w:val="18D8128C"/>
    <w:rsid w:val="18E04268"/>
    <w:rsid w:val="18E25180"/>
    <w:rsid w:val="18ED0C20"/>
    <w:rsid w:val="18F012E5"/>
    <w:rsid w:val="18FB6576"/>
    <w:rsid w:val="190C1C6A"/>
    <w:rsid w:val="190D3EDF"/>
    <w:rsid w:val="19230E07"/>
    <w:rsid w:val="19294068"/>
    <w:rsid w:val="192E12F4"/>
    <w:rsid w:val="19404D95"/>
    <w:rsid w:val="194412B6"/>
    <w:rsid w:val="19487ADA"/>
    <w:rsid w:val="1949262F"/>
    <w:rsid w:val="19494A91"/>
    <w:rsid w:val="194F75B0"/>
    <w:rsid w:val="196016C6"/>
    <w:rsid w:val="196F2556"/>
    <w:rsid w:val="19751004"/>
    <w:rsid w:val="19762210"/>
    <w:rsid w:val="197B4645"/>
    <w:rsid w:val="198B3FC7"/>
    <w:rsid w:val="198F1879"/>
    <w:rsid w:val="19991A6A"/>
    <w:rsid w:val="19B2004D"/>
    <w:rsid w:val="19C158AD"/>
    <w:rsid w:val="19CB7022"/>
    <w:rsid w:val="19DE050D"/>
    <w:rsid w:val="19E0751C"/>
    <w:rsid w:val="19E130E6"/>
    <w:rsid w:val="19E76784"/>
    <w:rsid w:val="19EB197A"/>
    <w:rsid w:val="19F3245C"/>
    <w:rsid w:val="19F67B20"/>
    <w:rsid w:val="19F90073"/>
    <w:rsid w:val="19FD60AD"/>
    <w:rsid w:val="1A2602D6"/>
    <w:rsid w:val="1A53774B"/>
    <w:rsid w:val="1A5B44D8"/>
    <w:rsid w:val="1A7667ED"/>
    <w:rsid w:val="1A78472A"/>
    <w:rsid w:val="1AB12002"/>
    <w:rsid w:val="1AB41964"/>
    <w:rsid w:val="1AB67DCF"/>
    <w:rsid w:val="1ABF263E"/>
    <w:rsid w:val="1ADD3E4F"/>
    <w:rsid w:val="1AE4240F"/>
    <w:rsid w:val="1AEA1A63"/>
    <w:rsid w:val="1B097409"/>
    <w:rsid w:val="1B0B372D"/>
    <w:rsid w:val="1B113CA3"/>
    <w:rsid w:val="1B201DC0"/>
    <w:rsid w:val="1B3677B8"/>
    <w:rsid w:val="1B3A1B4E"/>
    <w:rsid w:val="1B4913D4"/>
    <w:rsid w:val="1B8470E9"/>
    <w:rsid w:val="1B88006C"/>
    <w:rsid w:val="1B8A57BE"/>
    <w:rsid w:val="1B8A5B10"/>
    <w:rsid w:val="1B9A4263"/>
    <w:rsid w:val="1B9E096A"/>
    <w:rsid w:val="1BBB5DBD"/>
    <w:rsid w:val="1BC142F3"/>
    <w:rsid w:val="1BC81617"/>
    <w:rsid w:val="1BCA1541"/>
    <w:rsid w:val="1BE91714"/>
    <w:rsid w:val="1BF94532"/>
    <w:rsid w:val="1C080873"/>
    <w:rsid w:val="1C152C03"/>
    <w:rsid w:val="1C1D3F49"/>
    <w:rsid w:val="1C273BA4"/>
    <w:rsid w:val="1C3320E7"/>
    <w:rsid w:val="1C4032FE"/>
    <w:rsid w:val="1C56042C"/>
    <w:rsid w:val="1C5B6B0A"/>
    <w:rsid w:val="1C5C6542"/>
    <w:rsid w:val="1C6647F3"/>
    <w:rsid w:val="1C6C2672"/>
    <w:rsid w:val="1C6F24AD"/>
    <w:rsid w:val="1C7B60E4"/>
    <w:rsid w:val="1C8B05CC"/>
    <w:rsid w:val="1C8D2C5C"/>
    <w:rsid w:val="1C8D52C4"/>
    <w:rsid w:val="1C910865"/>
    <w:rsid w:val="1C98681C"/>
    <w:rsid w:val="1CA82D5E"/>
    <w:rsid w:val="1CAE715F"/>
    <w:rsid w:val="1CBC26F0"/>
    <w:rsid w:val="1CE4770F"/>
    <w:rsid w:val="1CFA1348"/>
    <w:rsid w:val="1D133313"/>
    <w:rsid w:val="1D1A17DA"/>
    <w:rsid w:val="1D1F4C26"/>
    <w:rsid w:val="1D274978"/>
    <w:rsid w:val="1D2D73DF"/>
    <w:rsid w:val="1D301167"/>
    <w:rsid w:val="1D40545A"/>
    <w:rsid w:val="1D4C408B"/>
    <w:rsid w:val="1D515487"/>
    <w:rsid w:val="1D602CF2"/>
    <w:rsid w:val="1D7738EA"/>
    <w:rsid w:val="1D906B9C"/>
    <w:rsid w:val="1D970CFC"/>
    <w:rsid w:val="1D9A259A"/>
    <w:rsid w:val="1D9C59DA"/>
    <w:rsid w:val="1D9D574D"/>
    <w:rsid w:val="1DA0506C"/>
    <w:rsid w:val="1DC579A4"/>
    <w:rsid w:val="1DCD0E42"/>
    <w:rsid w:val="1DE340FB"/>
    <w:rsid w:val="1DED4DC0"/>
    <w:rsid w:val="1DF734AA"/>
    <w:rsid w:val="1DFA5E12"/>
    <w:rsid w:val="1DFC4993"/>
    <w:rsid w:val="1E2767C0"/>
    <w:rsid w:val="1E3A0CB1"/>
    <w:rsid w:val="1E3A4B5E"/>
    <w:rsid w:val="1E405393"/>
    <w:rsid w:val="1E41729C"/>
    <w:rsid w:val="1E470974"/>
    <w:rsid w:val="1E63183B"/>
    <w:rsid w:val="1E6A41F0"/>
    <w:rsid w:val="1E755DD7"/>
    <w:rsid w:val="1E80560C"/>
    <w:rsid w:val="1E840A53"/>
    <w:rsid w:val="1E850434"/>
    <w:rsid w:val="1E9C5629"/>
    <w:rsid w:val="1EAF6230"/>
    <w:rsid w:val="1EB73E0F"/>
    <w:rsid w:val="1EB80991"/>
    <w:rsid w:val="1EBA3D19"/>
    <w:rsid w:val="1EC73863"/>
    <w:rsid w:val="1ED146E2"/>
    <w:rsid w:val="1EE01FB7"/>
    <w:rsid w:val="1F0D4B4D"/>
    <w:rsid w:val="1F234F3D"/>
    <w:rsid w:val="1F2D1786"/>
    <w:rsid w:val="1F2E5B87"/>
    <w:rsid w:val="1F572467"/>
    <w:rsid w:val="1F5804A6"/>
    <w:rsid w:val="1F6E459B"/>
    <w:rsid w:val="1F9A1E87"/>
    <w:rsid w:val="1FBA5B18"/>
    <w:rsid w:val="1FCA3F30"/>
    <w:rsid w:val="1FCF351B"/>
    <w:rsid w:val="1FCF73F2"/>
    <w:rsid w:val="1FD04017"/>
    <w:rsid w:val="1FD6512C"/>
    <w:rsid w:val="1FE837D9"/>
    <w:rsid w:val="1FEA59B2"/>
    <w:rsid w:val="1FF15853"/>
    <w:rsid w:val="1FF927E1"/>
    <w:rsid w:val="1FFE5062"/>
    <w:rsid w:val="2002338A"/>
    <w:rsid w:val="200B6CBC"/>
    <w:rsid w:val="202D7B37"/>
    <w:rsid w:val="20307AB4"/>
    <w:rsid w:val="2040733B"/>
    <w:rsid w:val="204440ED"/>
    <w:rsid w:val="205A2CC5"/>
    <w:rsid w:val="205C768D"/>
    <w:rsid w:val="206E6CF8"/>
    <w:rsid w:val="20977707"/>
    <w:rsid w:val="20A6412E"/>
    <w:rsid w:val="20AE32AB"/>
    <w:rsid w:val="20B22B78"/>
    <w:rsid w:val="20BF657A"/>
    <w:rsid w:val="20D12793"/>
    <w:rsid w:val="20E55FD4"/>
    <w:rsid w:val="20F81E07"/>
    <w:rsid w:val="20FA0593"/>
    <w:rsid w:val="210F2E7B"/>
    <w:rsid w:val="211C319C"/>
    <w:rsid w:val="21264B1E"/>
    <w:rsid w:val="212D20A3"/>
    <w:rsid w:val="21305CEF"/>
    <w:rsid w:val="21332BD2"/>
    <w:rsid w:val="21362F25"/>
    <w:rsid w:val="2159611E"/>
    <w:rsid w:val="217001E2"/>
    <w:rsid w:val="21771570"/>
    <w:rsid w:val="219A525F"/>
    <w:rsid w:val="21A87E2C"/>
    <w:rsid w:val="21AA1CB7"/>
    <w:rsid w:val="21B72F26"/>
    <w:rsid w:val="21CD20E5"/>
    <w:rsid w:val="21CE063D"/>
    <w:rsid w:val="21D4456E"/>
    <w:rsid w:val="21E860B2"/>
    <w:rsid w:val="21E965B8"/>
    <w:rsid w:val="21EB22E2"/>
    <w:rsid w:val="21F55D94"/>
    <w:rsid w:val="21F86C03"/>
    <w:rsid w:val="21FB6B3C"/>
    <w:rsid w:val="2202537C"/>
    <w:rsid w:val="221D2814"/>
    <w:rsid w:val="22286932"/>
    <w:rsid w:val="222A2232"/>
    <w:rsid w:val="223A0FA8"/>
    <w:rsid w:val="223F32D8"/>
    <w:rsid w:val="22445E4C"/>
    <w:rsid w:val="22446DBB"/>
    <w:rsid w:val="22456994"/>
    <w:rsid w:val="225A23E2"/>
    <w:rsid w:val="22682C67"/>
    <w:rsid w:val="2269020F"/>
    <w:rsid w:val="22700280"/>
    <w:rsid w:val="228054A9"/>
    <w:rsid w:val="228D7470"/>
    <w:rsid w:val="22A11DC5"/>
    <w:rsid w:val="22A657A6"/>
    <w:rsid w:val="22B37EC0"/>
    <w:rsid w:val="22B5455C"/>
    <w:rsid w:val="22BB1B8B"/>
    <w:rsid w:val="22C8003A"/>
    <w:rsid w:val="22CB3715"/>
    <w:rsid w:val="22D92509"/>
    <w:rsid w:val="22E55E71"/>
    <w:rsid w:val="22E70CA9"/>
    <w:rsid w:val="22F93C80"/>
    <w:rsid w:val="23215A09"/>
    <w:rsid w:val="232E2103"/>
    <w:rsid w:val="23357F63"/>
    <w:rsid w:val="233E0879"/>
    <w:rsid w:val="23452706"/>
    <w:rsid w:val="23511774"/>
    <w:rsid w:val="2352594A"/>
    <w:rsid w:val="235C075D"/>
    <w:rsid w:val="23733CC5"/>
    <w:rsid w:val="237C69FE"/>
    <w:rsid w:val="237E6D74"/>
    <w:rsid w:val="238277EB"/>
    <w:rsid w:val="2384238C"/>
    <w:rsid w:val="2386355F"/>
    <w:rsid w:val="238B43E8"/>
    <w:rsid w:val="23980A76"/>
    <w:rsid w:val="23B34718"/>
    <w:rsid w:val="23BA5511"/>
    <w:rsid w:val="23C6202A"/>
    <w:rsid w:val="23CB1D8C"/>
    <w:rsid w:val="23D010A6"/>
    <w:rsid w:val="23D15186"/>
    <w:rsid w:val="23D91F8C"/>
    <w:rsid w:val="240B41F2"/>
    <w:rsid w:val="241E511A"/>
    <w:rsid w:val="2432220F"/>
    <w:rsid w:val="243D09E1"/>
    <w:rsid w:val="24400A51"/>
    <w:rsid w:val="244F0435"/>
    <w:rsid w:val="24591E66"/>
    <w:rsid w:val="245E0C4D"/>
    <w:rsid w:val="245F009A"/>
    <w:rsid w:val="246A2A9B"/>
    <w:rsid w:val="24883FD4"/>
    <w:rsid w:val="248C6367"/>
    <w:rsid w:val="249E51C4"/>
    <w:rsid w:val="24A23019"/>
    <w:rsid w:val="24B278A2"/>
    <w:rsid w:val="24C148B0"/>
    <w:rsid w:val="24C14ED5"/>
    <w:rsid w:val="24C65FB8"/>
    <w:rsid w:val="24CA156B"/>
    <w:rsid w:val="24CD2486"/>
    <w:rsid w:val="24E955DA"/>
    <w:rsid w:val="24EC2695"/>
    <w:rsid w:val="24EF67F8"/>
    <w:rsid w:val="24F86027"/>
    <w:rsid w:val="250813F1"/>
    <w:rsid w:val="25104253"/>
    <w:rsid w:val="251A0B90"/>
    <w:rsid w:val="252A68FA"/>
    <w:rsid w:val="25344698"/>
    <w:rsid w:val="2536704D"/>
    <w:rsid w:val="25381017"/>
    <w:rsid w:val="254A48EC"/>
    <w:rsid w:val="254B29B8"/>
    <w:rsid w:val="25545725"/>
    <w:rsid w:val="255D39F9"/>
    <w:rsid w:val="2567034A"/>
    <w:rsid w:val="25670D71"/>
    <w:rsid w:val="25697458"/>
    <w:rsid w:val="25730EA5"/>
    <w:rsid w:val="25790D52"/>
    <w:rsid w:val="2586447B"/>
    <w:rsid w:val="25903ADF"/>
    <w:rsid w:val="259572F7"/>
    <w:rsid w:val="25973F8F"/>
    <w:rsid w:val="259C10B0"/>
    <w:rsid w:val="25B539DB"/>
    <w:rsid w:val="25B6399F"/>
    <w:rsid w:val="25D07E4E"/>
    <w:rsid w:val="25D213F4"/>
    <w:rsid w:val="25E90035"/>
    <w:rsid w:val="25F11237"/>
    <w:rsid w:val="25F7182B"/>
    <w:rsid w:val="25FB23F7"/>
    <w:rsid w:val="26075B4D"/>
    <w:rsid w:val="261C11D7"/>
    <w:rsid w:val="261D76FC"/>
    <w:rsid w:val="263042A2"/>
    <w:rsid w:val="263A0E83"/>
    <w:rsid w:val="263E038B"/>
    <w:rsid w:val="26577599"/>
    <w:rsid w:val="265A6D6B"/>
    <w:rsid w:val="26612C3C"/>
    <w:rsid w:val="26694F7E"/>
    <w:rsid w:val="26734EFC"/>
    <w:rsid w:val="26812E84"/>
    <w:rsid w:val="268529DE"/>
    <w:rsid w:val="26911BFA"/>
    <w:rsid w:val="26A138E8"/>
    <w:rsid w:val="26A1499A"/>
    <w:rsid w:val="26A60202"/>
    <w:rsid w:val="26BD2610"/>
    <w:rsid w:val="26C83FAE"/>
    <w:rsid w:val="26CB09C7"/>
    <w:rsid w:val="26CD39E1"/>
    <w:rsid w:val="26D14959"/>
    <w:rsid w:val="26D21F61"/>
    <w:rsid w:val="26D72677"/>
    <w:rsid w:val="26D9680E"/>
    <w:rsid w:val="26E17FD7"/>
    <w:rsid w:val="26E257D3"/>
    <w:rsid w:val="26EF2DD5"/>
    <w:rsid w:val="26F70A5D"/>
    <w:rsid w:val="27012B72"/>
    <w:rsid w:val="27024179"/>
    <w:rsid w:val="27130344"/>
    <w:rsid w:val="271635D9"/>
    <w:rsid w:val="27183229"/>
    <w:rsid w:val="27193477"/>
    <w:rsid w:val="27220980"/>
    <w:rsid w:val="272317C9"/>
    <w:rsid w:val="272513F2"/>
    <w:rsid w:val="272C0F58"/>
    <w:rsid w:val="27300AC4"/>
    <w:rsid w:val="27376B17"/>
    <w:rsid w:val="273D2914"/>
    <w:rsid w:val="27450F04"/>
    <w:rsid w:val="275B5572"/>
    <w:rsid w:val="27614AE3"/>
    <w:rsid w:val="2766588C"/>
    <w:rsid w:val="27694363"/>
    <w:rsid w:val="276B5C97"/>
    <w:rsid w:val="277A0B6D"/>
    <w:rsid w:val="27802215"/>
    <w:rsid w:val="278E42FB"/>
    <w:rsid w:val="27970F3C"/>
    <w:rsid w:val="279A6112"/>
    <w:rsid w:val="279F7978"/>
    <w:rsid w:val="27AC71C8"/>
    <w:rsid w:val="27C14130"/>
    <w:rsid w:val="27C546B8"/>
    <w:rsid w:val="27D07AAD"/>
    <w:rsid w:val="27D63742"/>
    <w:rsid w:val="27F356C9"/>
    <w:rsid w:val="27F53E13"/>
    <w:rsid w:val="27FF6770"/>
    <w:rsid w:val="280335F3"/>
    <w:rsid w:val="2806465A"/>
    <w:rsid w:val="280E5DF0"/>
    <w:rsid w:val="28346158"/>
    <w:rsid w:val="283E736F"/>
    <w:rsid w:val="284B72D0"/>
    <w:rsid w:val="284D299E"/>
    <w:rsid w:val="28563A94"/>
    <w:rsid w:val="285752D4"/>
    <w:rsid w:val="285A675B"/>
    <w:rsid w:val="286F3952"/>
    <w:rsid w:val="288602EB"/>
    <w:rsid w:val="28A235D1"/>
    <w:rsid w:val="28AC074D"/>
    <w:rsid w:val="28B15173"/>
    <w:rsid w:val="28CE4C43"/>
    <w:rsid w:val="28CE5218"/>
    <w:rsid w:val="28D876D7"/>
    <w:rsid w:val="28DC43AF"/>
    <w:rsid w:val="28DF195A"/>
    <w:rsid w:val="28DF6B7B"/>
    <w:rsid w:val="28E14646"/>
    <w:rsid w:val="29007B27"/>
    <w:rsid w:val="29114058"/>
    <w:rsid w:val="291700A5"/>
    <w:rsid w:val="29397E65"/>
    <w:rsid w:val="294D101B"/>
    <w:rsid w:val="29505B15"/>
    <w:rsid w:val="295C6903"/>
    <w:rsid w:val="295D72B8"/>
    <w:rsid w:val="29697A84"/>
    <w:rsid w:val="296E5604"/>
    <w:rsid w:val="29707977"/>
    <w:rsid w:val="297F5466"/>
    <w:rsid w:val="29814F81"/>
    <w:rsid w:val="298539F1"/>
    <w:rsid w:val="298E3FB3"/>
    <w:rsid w:val="29994A6A"/>
    <w:rsid w:val="29A11849"/>
    <w:rsid w:val="29A61461"/>
    <w:rsid w:val="29AA1364"/>
    <w:rsid w:val="29B52C0D"/>
    <w:rsid w:val="29C552D7"/>
    <w:rsid w:val="29CA4207"/>
    <w:rsid w:val="29E001DF"/>
    <w:rsid w:val="29E23BCD"/>
    <w:rsid w:val="29E33A6C"/>
    <w:rsid w:val="29E93304"/>
    <w:rsid w:val="29FD282F"/>
    <w:rsid w:val="29FE3997"/>
    <w:rsid w:val="2A1320BE"/>
    <w:rsid w:val="2A336E8C"/>
    <w:rsid w:val="2A4F17D2"/>
    <w:rsid w:val="2A5661E3"/>
    <w:rsid w:val="2A5E0997"/>
    <w:rsid w:val="2A63281B"/>
    <w:rsid w:val="2A6544AA"/>
    <w:rsid w:val="2A6F0FDB"/>
    <w:rsid w:val="2A73664D"/>
    <w:rsid w:val="2A7F71D8"/>
    <w:rsid w:val="2A815796"/>
    <w:rsid w:val="2ABD7B10"/>
    <w:rsid w:val="2ACC3508"/>
    <w:rsid w:val="2AD21ADD"/>
    <w:rsid w:val="2AF754D0"/>
    <w:rsid w:val="2B0C31AD"/>
    <w:rsid w:val="2B1178C9"/>
    <w:rsid w:val="2B15579A"/>
    <w:rsid w:val="2B160D32"/>
    <w:rsid w:val="2B1E175C"/>
    <w:rsid w:val="2B2F56E6"/>
    <w:rsid w:val="2B337E85"/>
    <w:rsid w:val="2B3C7EB1"/>
    <w:rsid w:val="2B5244B4"/>
    <w:rsid w:val="2B632EE5"/>
    <w:rsid w:val="2B69077F"/>
    <w:rsid w:val="2B69676A"/>
    <w:rsid w:val="2B7308DA"/>
    <w:rsid w:val="2B7724D4"/>
    <w:rsid w:val="2B82083C"/>
    <w:rsid w:val="2B8E3971"/>
    <w:rsid w:val="2B9176D3"/>
    <w:rsid w:val="2B955006"/>
    <w:rsid w:val="2BA85B4C"/>
    <w:rsid w:val="2BAC16DF"/>
    <w:rsid w:val="2BB66553"/>
    <w:rsid w:val="2BD66C01"/>
    <w:rsid w:val="2BDD5B9E"/>
    <w:rsid w:val="2C010028"/>
    <w:rsid w:val="2C01009E"/>
    <w:rsid w:val="2C0E60BD"/>
    <w:rsid w:val="2C245E51"/>
    <w:rsid w:val="2C261FAF"/>
    <w:rsid w:val="2C2D19F6"/>
    <w:rsid w:val="2C3E7610"/>
    <w:rsid w:val="2C493994"/>
    <w:rsid w:val="2C4B0227"/>
    <w:rsid w:val="2C505A24"/>
    <w:rsid w:val="2C6903B4"/>
    <w:rsid w:val="2C6A30DB"/>
    <w:rsid w:val="2C6B2739"/>
    <w:rsid w:val="2C955378"/>
    <w:rsid w:val="2CAB5BDA"/>
    <w:rsid w:val="2CB274D5"/>
    <w:rsid w:val="2CBC2F50"/>
    <w:rsid w:val="2CBE4D70"/>
    <w:rsid w:val="2CEC246E"/>
    <w:rsid w:val="2CF50BB7"/>
    <w:rsid w:val="2D0412FA"/>
    <w:rsid w:val="2D046994"/>
    <w:rsid w:val="2D087E2E"/>
    <w:rsid w:val="2D091B07"/>
    <w:rsid w:val="2D0A773C"/>
    <w:rsid w:val="2D0B3C21"/>
    <w:rsid w:val="2D1057C3"/>
    <w:rsid w:val="2D274FF8"/>
    <w:rsid w:val="2D2B2420"/>
    <w:rsid w:val="2D35434C"/>
    <w:rsid w:val="2D377E06"/>
    <w:rsid w:val="2D44443C"/>
    <w:rsid w:val="2D4633D8"/>
    <w:rsid w:val="2D560F0E"/>
    <w:rsid w:val="2D5D169C"/>
    <w:rsid w:val="2D63417F"/>
    <w:rsid w:val="2D7A74FB"/>
    <w:rsid w:val="2D8D66E9"/>
    <w:rsid w:val="2D8E32C7"/>
    <w:rsid w:val="2D901080"/>
    <w:rsid w:val="2D9F412D"/>
    <w:rsid w:val="2DA43125"/>
    <w:rsid w:val="2DB37BB4"/>
    <w:rsid w:val="2DB420F5"/>
    <w:rsid w:val="2DC02831"/>
    <w:rsid w:val="2DC50752"/>
    <w:rsid w:val="2DCE2518"/>
    <w:rsid w:val="2DF8582A"/>
    <w:rsid w:val="2DFE4C9C"/>
    <w:rsid w:val="2DFF1DB5"/>
    <w:rsid w:val="2E063ED5"/>
    <w:rsid w:val="2E084746"/>
    <w:rsid w:val="2E195677"/>
    <w:rsid w:val="2E297948"/>
    <w:rsid w:val="2E356397"/>
    <w:rsid w:val="2E43312D"/>
    <w:rsid w:val="2E5A0DF4"/>
    <w:rsid w:val="2E5C64A1"/>
    <w:rsid w:val="2E5F404E"/>
    <w:rsid w:val="2E612E51"/>
    <w:rsid w:val="2E72757C"/>
    <w:rsid w:val="2E800512"/>
    <w:rsid w:val="2E821BFA"/>
    <w:rsid w:val="2E89313A"/>
    <w:rsid w:val="2E8C70D9"/>
    <w:rsid w:val="2EB82CB9"/>
    <w:rsid w:val="2EC14322"/>
    <w:rsid w:val="2ECE02F6"/>
    <w:rsid w:val="2EEF52F4"/>
    <w:rsid w:val="2F0C03FE"/>
    <w:rsid w:val="2F27405D"/>
    <w:rsid w:val="2F436F36"/>
    <w:rsid w:val="2F473C0E"/>
    <w:rsid w:val="2F5215AF"/>
    <w:rsid w:val="2F5731FE"/>
    <w:rsid w:val="2F5C1DA5"/>
    <w:rsid w:val="2F66646C"/>
    <w:rsid w:val="2F6E6E80"/>
    <w:rsid w:val="2F6F3154"/>
    <w:rsid w:val="2F766898"/>
    <w:rsid w:val="2F8B61E7"/>
    <w:rsid w:val="2F957C77"/>
    <w:rsid w:val="2F984DE7"/>
    <w:rsid w:val="2FAB188D"/>
    <w:rsid w:val="2FB11073"/>
    <w:rsid w:val="2FC55B9D"/>
    <w:rsid w:val="2FC700FD"/>
    <w:rsid w:val="2FC736C3"/>
    <w:rsid w:val="2FD358EB"/>
    <w:rsid w:val="2FD665AB"/>
    <w:rsid w:val="2FEA00ED"/>
    <w:rsid w:val="2FFA03F5"/>
    <w:rsid w:val="2FFB09A4"/>
    <w:rsid w:val="30011051"/>
    <w:rsid w:val="30026D5D"/>
    <w:rsid w:val="30055D47"/>
    <w:rsid w:val="300C0DF9"/>
    <w:rsid w:val="30290D12"/>
    <w:rsid w:val="303746A9"/>
    <w:rsid w:val="304C1F22"/>
    <w:rsid w:val="30573937"/>
    <w:rsid w:val="305C6C4B"/>
    <w:rsid w:val="306F151F"/>
    <w:rsid w:val="307B44AD"/>
    <w:rsid w:val="307E6891"/>
    <w:rsid w:val="30825DE3"/>
    <w:rsid w:val="309D12F6"/>
    <w:rsid w:val="30A220EA"/>
    <w:rsid w:val="30B6158E"/>
    <w:rsid w:val="30D0255A"/>
    <w:rsid w:val="30D96892"/>
    <w:rsid w:val="30E97669"/>
    <w:rsid w:val="31235DA4"/>
    <w:rsid w:val="31237366"/>
    <w:rsid w:val="314415B0"/>
    <w:rsid w:val="314C7CE0"/>
    <w:rsid w:val="314E6827"/>
    <w:rsid w:val="31514780"/>
    <w:rsid w:val="31682C84"/>
    <w:rsid w:val="318959A3"/>
    <w:rsid w:val="319C52D0"/>
    <w:rsid w:val="31AD6AC1"/>
    <w:rsid w:val="31B27207"/>
    <w:rsid w:val="31B5308C"/>
    <w:rsid w:val="31B554CA"/>
    <w:rsid w:val="31BF4C2D"/>
    <w:rsid w:val="31C00BCA"/>
    <w:rsid w:val="31CE0011"/>
    <w:rsid w:val="31CE32BB"/>
    <w:rsid w:val="31CF3290"/>
    <w:rsid w:val="31D06E02"/>
    <w:rsid w:val="31D2525F"/>
    <w:rsid w:val="31D95F49"/>
    <w:rsid w:val="31E32925"/>
    <w:rsid w:val="31E452C5"/>
    <w:rsid w:val="31F071CE"/>
    <w:rsid w:val="31F91B2E"/>
    <w:rsid w:val="31FA58F3"/>
    <w:rsid w:val="32017AF8"/>
    <w:rsid w:val="32045B93"/>
    <w:rsid w:val="320F6043"/>
    <w:rsid w:val="32157D82"/>
    <w:rsid w:val="321E7230"/>
    <w:rsid w:val="32250B59"/>
    <w:rsid w:val="322A00BF"/>
    <w:rsid w:val="32355EE4"/>
    <w:rsid w:val="32410D8C"/>
    <w:rsid w:val="3253123B"/>
    <w:rsid w:val="327B165B"/>
    <w:rsid w:val="3285195B"/>
    <w:rsid w:val="328F0EFC"/>
    <w:rsid w:val="32A96443"/>
    <w:rsid w:val="32B12005"/>
    <w:rsid w:val="32B21E1A"/>
    <w:rsid w:val="32CC083A"/>
    <w:rsid w:val="32CE18B2"/>
    <w:rsid w:val="32D35370"/>
    <w:rsid w:val="32D70793"/>
    <w:rsid w:val="32E12ABD"/>
    <w:rsid w:val="32F013AD"/>
    <w:rsid w:val="32FB5E49"/>
    <w:rsid w:val="32FD2E06"/>
    <w:rsid w:val="330063C3"/>
    <w:rsid w:val="3301513E"/>
    <w:rsid w:val="331831ED"/>
    <w:rsid w:val="332703A7"/>
    <w:rsid w:val="333078CD"/>
    <w:rsid w:val="3332683F"/>
    <w:rsid w:val="33352DE5"/>
    <w:rsid w:val="333A2B3A"/>
    <w:rsid w:val="33724BDD"/>
    <w:rsid w:val="337C128D"/>
    <w:rsid w:val="337E7005"/>
    <w:rsid w:val="33851162"/>
    <w:rsid w:val="33A02C84"/>
    <w:rsid w:val="33B72EEA"/>
    <w:rsid w:val="33C034E2"/>
    <w:rsid w:val="33C10BD1"/>
    <w:rsid w:val="33CA2D23"/>
    <w:rsid w:val="33D67176"/>
    <w:rsid w:val="33D777DC"/>
    <w:rsid w:val="33DD6554"/>
    <w:rsid w:val="33F019B4"/>
    <w:rsid w:val="34045C9B"/>
    <w:rsid w:val="34053849"/>
    <w:rsid w:val="341F1D12"/>
    <w:rsid w:val="34545741"/>
    <w:rsid w:val="34626E81"/>
    <w:rsid w:val="346A0AC1"/>
    <w:rsid w:val="3470574C"/>
    <w:rsid w:val="34771D46"/>
    <w:rsid w:val="347B0608"/>
    <w:rsid w:val="34843174"/>
    <w:rsid w:val="348E7DA8"/>
    <w:rsid w:val="34912F4C"/>
    <w:rsid w:val="349B5F04"/>
    <w:rsid w:val="34B1049E"/>
    <w:rsid w:val="34B363D8"/>
    <w:rsid w:val="34BE1BF2"/>
    <w:rsid w:val="34C50625"/>
    <w:rsid w:val="34CD31EF"/>
    <w:rsid w:val="34DD1293"/>
    <w:rsid w:val="34E46770"/>
    <w:rsid w:val="350C1338"/>
    <w:rsid w:val="351242E2"/>
    <w:rsid w:val="351803F3"/>
    <w:rsid w:val="3519797C"/>
    <w:rsid w:val="352A140D"/>
    <w:rsid w:val="353537E3"/>
    <w:rsid w:val="353E10FF"/>
    <w:rsid w:val="35425876"/>
    <w:rsid w:val="354325D3"/>
    <w:rsid w:val="35580EC0"/>
    <w:rsid w:val="355E1AF1"/>
    <w:rsid w:val="3567400F"/>
    <w:rsid w:val="35714FE6"/>
    <w:rsid w:val="3586494F"/>
    <w:rsid w:val="35866C81"/>
    <w:rsid w:val="35A46A5D"/>
    <w:rsid w:val="35B329AA"/>
    <w:rsid w:val="35B46FD8"/>
    <w:rsid w:val="35BC04D0"/>
    <w:rsid w:val="35CC2D7E"/>
    <w:rsid w:val="35DB2759"/>
    <w:rsid w:val="35E6061B"/>
    <w:rsid w:val="35EB1ADC"/>
    <w:rsid w:val="35EE4D66"/>
    <w:rsid w:val="35F44323"/>
    <w:rsid w:val="35FC1BEC"/>
    <w:rsid w:val="35FE4D59"/>
    <w:rsid w:val="360D765E"/>
    <w:rsid w:val="361909F0"/>
    <w:rsid w:val="361D1625"/>
    <w:rsid w:val="363D2AA1"/>
    <w:rsid w:val="363F73DB"/>
    <w:rsid w:val="364610BA"/>
    <w:rsid w:val="364B77E3"/>
    <w:rsid w:val="3652180C"/>
    <w:rsid w:val="3659486A"/>
    <w:rsid w:val="365A5516"/>
    <w:rsid w:val="36870F50"/>
    <w:rsid w:val="36A70E55"/>
    <w:rsid w:val="36AE1E67"/>
    <w:rsid w:val="36B65A97"/>
    <w:rsid w:val="36BE0CCE"/>
    <w:rsid w:val="36BF12AE"/>
    <w:rsid w:val="36CC5C75"/>
    <w:rsid w:val="36CD0E48"/>
    <w:rsid w:val="36D5660E"/>
    <w:rsid w:val="36DB5CA6"/>
    <w:rsid w:val="36DE1BB9"/>
    <w:rsid w:val="370149AA"/>
    <w:rsid w:val="370B25FE"/>
    <w:rsid w:val="37113475"/>
    <w:rsid w:val="371B78C4"/>
    <w:rsid w:val="3728746F"/>
    <w:rsid w:val="373B5391"/>
    <w:rsid w:val="37425D25"/>
    <w:rsid w:val="375872F6"/>
    <w:rsid w:val="376822FE"/>
    <w:rsid w:val="376F3950"/>
    <w:rsid w:val="37734F06"/>
    <w:rsid w:val="378E448B"/>
    <w:rsid w:val="37966AF4"/>
    <w:rsid w:val="379C2C2F"/>
    <w:rsid w:val="379E6779"/>
    <w:rsid w:val="37A84700"/>
    <w:rsid w:val="37C03E43"/>
    <w:rsid w:val="37CF4EA0"/>
    <w:rsid w:val="37F01B13"/>
    <w:rsid w:val="37F52D97"/>
    <w:rsid w:val="37F82BF3"/>
    <w:rsid w:val="38060463"/>
    <w:rsid w:val="38067EE6"/>
    <w:rsid w:val="380754A4"/>
    <w:rsid w:val="380A6D3E"/>
    <w:rsid w:val="3824409D"/>
    <w:rsid w:val="3827685F"/>
    <w:rsid w:val="383F32C1"/>
    <w:rsid w:val="38422BEB"/>
    <w:rsid w:val="384D4981"/>
    <w:rsid w:val="38516F58"/>
    <w:rsid w:val="385D5A00"/>
    <w:rsid w:val="38725432"/>
    <w:rsid w:val="388946AA"/>
    <w:rsid w:val="388E0AE7"/>
    <w:rsid w:val="38A810B8"/>
    <w:rsid w:val="38A86F31"/>
    <w:rsid w:val="38C16C15"/>
    <w:rsid w:val="38C36DA5"/>
    <w:rsid w:val="38CF4AE8"/>
    <w:rsid w:val="38CF5521"/>
    <w:rsid w:val="38DB126E"/>
    <w:rsid w:val="38DE0F93"/>
    <w:rsid w:val="38FF264A"/>
    <w:rsid w:val="39084FCE"/>
    <w:rsid w:val="390E362C"/>
    <w:rsid w:val="391E713D"/>
    <w:rsid w:val="392D6FD5"/>
    <w:rsid w:val="393E0E1C"/>
    <w:rsid w:val="394026A2"/>
    <w:rsid w:val="39430184"/>
    <w:rsid w:val="394A64EA"/>
    <w:rsid w:val="394B1CAF"/>
    <w:rsid w:val="3966317B"/>
    <w:rsid w:val="396D6137"/>
    <w:rsid w:val="39894D7C"/>
    <w:rsid w:val="39925CC7"/>
    <w:rsid w:val="39950CDA"/>
    <w:rsid w:val="399536FD"/>
    <w:rsid w:val="39BB22CA"/>
    <w:rsid w:val="39BF2767"/>
    <w:rsid w:val="39C13CE8"/>
    <w:rsid w:val="39C82C0A"/>
    <w:rsid w:val="39CE640F"/>
    <w:rsid w:val="39D03507"/>
    <w:rsid w:val="39D31443"/>
    <w:rsid w:val="39DD411A"/>
    <w:rsid w:val="39E13C9A"/>
    <w:rsid w:val="39E223D7"/>
    <w:rsid w:val="39E405BF"/>
    <w:rsid w:val="39F51EFD"/>
    <w:rsid w:val="3A011D4B"/>
    <w:rsid w:val="3A023B1C"/>
    <w:rsid w:val="3A036151"/>
    <w:rsid w:val="3A0D31B8"/>
    <w:rsid w:val="3A1A355C"/>
    <w:rsid w:val="3A1C69E9"/>
    <w:rsid w:val="3A1D24A8"/>
    <w:rsid w:val="3A1D29CC"/>
    <w:rsid w:val="3A1D7E6F"/>
    <w:rsid w:val="3A2305F0"/>
    <w:rsid w:val="3A350622"/>
    <w:rsid w:val="3A6230D5"/>
    <w:rsid w:val="3A79380C"/>
    <w:rsid w:val="3A863C86"/>
    <w:rsid w:val="3A905173"/>
    <w:rsid w:val="3AAA2F59"/>
    <w:rsid w:val="3AAA7E69"/>
    <w:rsid w:val="3ABC6073"/>
    <w:rsid w:val="3ACE5408"/>
    <w:rsid w:val="3AD238EE"/>
    <w:rsid w:val="3AFC5A6C"/>
    <w:rsid w:val="3B032EE2"/>
    <w:rsid w:val="3B0F5E67"/>
    <w:rsid w:val="3B131ECF"/>
    <w:rsid w:val="3B1E0762"/>
    <w:rsid w:val="3B26405D"/>
    <w:rsid w:val="3B31249A"/>
    <w:rsid w:val="3B344D2B"/>
    <w:rsid w:val="3B392E86"/>
    <w:rsid w:val="3B3B028C"/>
    <w:rsid w:val="3B3E1495"/>
    <w:rsid w:val="3B400B5F"/>
    <w:rsid w:val="3B401368"/>
    <w:rsid w:val="3B404329"/>
    <w:rsid w:val="3B4145F9"/>
    <w:rsid w:val="3B47336E"/>
    <w:rsid w:val="3B5414C6"/>
    <w:rsid w:val="3B854432"/>
    <w:rsid w:val="3B8E648B"/>
    <w:rsid w:val="3B8F2DDB"/>
    <w:rsid w:val="3B9D6DC4"/>
    <w:rsid w:val="3BA071FC"/>
    <w:rsid w:val="3BA63C41"/>
    <w:rsid w:val="3BAA4F4B"/>
    <w:rsid w:val="3BC803DE"/>
    <w:rsid w:val="3BD01BAF"/>
    <w:rsid w:val="3BD7438E"/>
    <w:rsid w:val="3BED191F"/>
    <w:rsid w:val="3BF477AF"/>
    <w:rsid w:val="3BFB7901"/>
    <w:rsid w:val="3C150B82"/>
    <w:rsid w:val="3C246871"/>
    <w:rsid w:val="3C2661C2"/>
    <w:rsid w:val="3C2E693B"/>
    <w:rsid w:val="3C3A317B"/>
    <w:rsid w:val="3C3B0F85"/>
    <w:rsid w:val="3C412594"/>
    <w:rsid w:val="3C572CD5"/>
    <w:rsid w:val="3C62543D"/>
    <w:rsid w:val="3C693674"/>
    <w:rsid w:val="3C7438E0"/>
    <w:rsid w:val="3C8A1543"/>
    <w:rsid w:val="3CA01523"/>
    <w:rsid w:val="3CB71257"/>
    <w:rsid w:val="3CBA3F36"/>
    <w:rsid w:val="3CDC7E1D"/>
    <w:rsid w:val="3CFA642C"/>
    <w:rsid w:val="3CFD1C06"/>
    <w:rsid w:val="3D220889"/>
    <w:rsid w:val="3D286CF7"/>
    <w:rsid w:val="3D356DFD"/>
    <w:rsid w:val="3D3907EF"/>
    <w:rsid w:val="3D3C51A5"/>
    <w:rsid w:val="3D3F4845"/>
    <w:rsid w:val="3D420DC3"/>
    <w:rsid w:val="3D5A3792"/>
    <w:rsid w:val="3D5E176E"/>
    <w:rsid w:val="3D5F7DB5"/>
    <w:rsid w:val="3D607CF5"/>
    <w:rsid w:val="3D625E3B"/>
    <w:rsid w:val="3D6403CF"/>
    <w:rsid w:val="3D6B0079"/>
    <w:rsid w:val="3D713758"/>
    <w:rsid w:val="3D7C6159"/>
    <w:rsid w:val="3D7D419A"/>
    <w:rsid w:val="3D82068F"/>
    <w:rsid w:val="3D841690"/>
    <w:rsid w:val="3D863CB5"/>
    <w:rsid w:val="3D8E6BFC"/>
    <w:rsid w:val="3DA51F8A"/>
    <w:rsid w:val="3DA778EC"/>
    <w:rsid w:val="3DAB63D2"/>
    <w:rsid w:val="3DBF241C"/>
    <w:rsid w:val="3DC254CA"/>
    <w:rsid w:val="3DC60F0C"/>
    <w:rsid w:val="3DDB32D0"/>
    <w:rsid w:val="3DED2634"/>
    <w:rsid w:val="3DFB7B0B"/>
    <w:rsid w:val="3DFD4D8D"/>
    <w:rsid w:val="3E011EE5"/>
    <w:rsid w:val="3E060350"/>
    <w:rsid w:val="3E0A33CE"/>
    <w:rsid w:val="3E143B51"/>
    <w:rsid w:val="3E1544DD"/>
    <w:rsid w:val="3E1C1F24"/>
    <w:rsid w:val="3E273273"/>
    <w:rsid w:val="3E402C5F"/>
    <w:rsid w:val="3E4733EF"/>
    <w:rsid w:val="3E4C67ED"/>
    <w:rsid w:val="3E5367A8"/>
    <w:rsid w:val="3E550175"/>
    <w:rsid w:val="3E67275E"/>
    <w:rsid w:val="3E6D1A00"/>
    <w:rsid w:val="3E6F0419"/>
    <w:rsid w:val="3E7055ED"/>
    <w:rsid w:val="3E86299B"/>
    <w:rsid w:val="3E8C3283"/>
    <w:rsid w:val="3E8F1850"/>
    <w:rsid w:val="3E93117E"/>
    <w:rsid w:val="3EA36230"/>
    <w:rsid w:val="3EB26C20"/>
    <w:rsid w:val="3EBA4CF5"/>
    <w:rsid w:val="3EBB00DB"/>
    <w:rsid w:val="3EC71A06"/>
    <w:rsid w:val="3ED95A5C"/>
    <w:rsid w:val="3EDA71F3"/>
    <w:rsid w:val="3EDB62CE"/>
    <w:rsid w:val="3EE01879"/>
    <w:rsid w:val="3EE14E16"/>
    <w:rsid w:val="3EE54C37"/>
    <w:rsid w:val="3EE64FF5"/>
    <w:rsid w:val="3EF54B9D"/>
    <w:rsid w:val="3EF61B4A"/>
    <w:rsid w:val="3F01358E"/>
    <w:rsid w:val="3F091294"/>
    <w:rsid w:val="3F0E76B3"/>
    <w:rsid w:val="3F1456A2"/>
    <w:rsid w:val="3F240F6A"/>
    <w:rsid w:val="3F275E18"/>
    <w:rsid w:val="3F3B4FE9"/>
    <w:rsid w:val="3F5234FB"/>
    <w:rsid w:val="3F536CD8"/>
    <w:rsid w:val="3F683EE3"/>
    <w:rsid w:val="3F686059"/>
    <w:rsid w:val="3F6E6768"/>
    <w:rsid w:val="3F724CCD"/>
    <w:rsid w:val="3F7C21B1"/>
    <w:rsid w:val="3F8936A0"/>
    <w:rsid w:val="3F89585D"/>
    <w:rsid w:val="3F936B40"/>
    <w:rsid w:val="3F941F46"/>
    <w:rsid w:val="3FC86844"/>
    <w:rsid w:val="3FD871E1"/>
    <w:rsid w:val="3FDE0098"/>
    <w:rsid w:val="3FE21E53"/>
    <w:rsid w:val="3FE31700"/>
    <w:rsid w:val="3FEA26ED"/>
    <w:rsid w:val="3FF24024"/>
    <w:rsid w:val="3FF40303"/>
    <w:rsid w:val="3FFE6778"/>
    <w:rsid w:val="400C71DD"/>
    <w:rsid w:val="400F71F6"/>
    <w:rsid w:val="40193F0C"/>
    <w:rsid w:val="40477F08"/>
    <w:rsid w:val="40490124"/>
    <w:rsid w:val="40530D32"/>
    <w:rsid w:val="4056269D"/>
    <w:rsid w:val="40747B0F"/>
    <w:rsid w:val="40834935"/>
    <w:rsid w:val="40855B9B"/>
    <w:rsid w:val="40860B9B"/>
    <w:rsid w:val="408A0ECD"/>
    <w:rsid w:val="408B6FFF"/>
    <w:rsid w:val="409F53FD"/>
    <w:rsid w:val="40A35A86"/>
    <w:rsid w:val="40BB2DD0"/>
    <w:rsid w:val="40BE3A90"/>
    <w:rsid w:val="40D66862"/>
    <w:rsid w:val="40E16BAD"/>
    <w:rsid w:val="40E9558F"/>
    <w:rsid w:val="40EA6351"/>
    <w:rsid w:val="40EC4BD7"/>
    <w:rsid w:val="40EE063E"/>
    <w:rsid w:val="40F82F35"/>
    <w:rsid w:val="40FC062B"/>
    <w:rsid w:val="40FF5185"/>
    <w:rsid w:val="41013632"/>
    <w:rsid w:val="41033B10"/>
    <w:rsid w:val="410858E9"/>
    <w:rsid w:val="410F6777"/>
    <w:rsid w:val="41325830"/>
    <w:rsid w:val="413B2A5F"/>
    <w:rsid w:val="41435FA4"/>
    <w:rsid w:val="41486116"/>
    <w:rsid w:val="41492C77"/>
    <w:rsid w:val="414D77A0"/>
    <w:rsid w:val="415A0F90"/>
    <w:rsid w:val="415B5F9D"/>
    <w:rsid w:val="41643C16"/>
    <w:rsid w:val="417750E0"/>
    <w:rsid w:val="4182498C"/>
    <w:rsid w:val="41842884"/>
    <w:rsid w:val="418C151F"/>
    <w:rsid w:val="418D4040"/>
    <w:rsid w:val="41CC1F0B"/>
    <w:rsid w:val="41CD55A7"/>
    <w:rsid w:val="41D4575A"/>
    <w:rsid w:val="41DB7FE4"/>
    <w:rsid w:val="41ED5BE0"/>
    <w:rsid w:val="420E27C8"/>
    <w:rsid w:val="420F2DB0"/>
    <w:rsid w:val="4215788E"/>
    <w:rsid w:val="421C5B1C"/>
    <w:rsid w:val="422068C5"/>
    <w:rsid w:val="42225B3C"/>
    <w:rsid w:val="42260481"/>
    <w:rsid w:val="422D1C9B"/>
    <w:rsid w:val="42351FC8"/>
    <w:rsid w:val="42476C76"/>
    <w:rsid w:val="4253528A"/>
    <w:rsid w:val="425818E5"/>
    <w:rsid w:val="425A6618"/>
    <w:rsid w:val="42664FBD"/>
    <w:rsid w:val="42673129"/>
    <w:rsid w:val="426E3E72"/>
    <w:rsid w:val="42723962"/>
    <w:rsid w:val="428F224A"/>
    <w:rsid w:val="42AD3CF7"/>
    <w:rsid w:val="42CF2291"/>
    <w:rsid w:val="42ED4439"/>
    <w:rsid w:val="42FC6D37"/>
    <w:rsid w:val="430E2B53"/>
    <w:rsid w:val="431A270E"/>
    <w:rsid w:val="43282273"/>
    <w:rsid w:val="43317E0A"/>
    <w:rsid w:val="43336BB6"/>
    <w:rsid w:val="434E4717"/>
    <w:rsid w:val="4355378A"/>
    <w:rsid w:val="4369240A"/>
    <w:rsid w:val="436B74DF"/>
    <w:rsid w:val="436F15AB"/>
    <w:rsid w:val="43AC6F36"/>
    <w:rsid w:val="43B32D66"/>
    <w:rsid w:val="43B405AA"/>
    <w:rsid w:val="43BD00CF"/>
    <w:rsid w:val="43E62DD9"/>
    <w:rsid w:val="43EA3476"/>
    <w:rsid w:val="43EA66CB"/>
    <w:rsid w:val="43F70DE7"/>
    <w:rsid w:val="43FD54AD"/>
    <w:rsid w:val="44102101"/>
    <w:rsid w:val="441106AD"/>
    <w:rsid w:val="44136B02"/>
    <w:rsid w:val="441C4625"/>
    <w:rsid w:val="441E3DDF"/>
    <w:rsid w:val="44303FE9"/>
    <w:rsid w:val="443B6B31"/>
    <w:rsid w:val="443D66FB"/>
    <w:rsid w:val="4441633C"/>
    <w:rsid w:val="44511F6A"/>
    <w:rsid w:val="44553FBE"/>
    <w:rsid w:val="44566687"/>
    <w:rsid w:val="445D36DF"/>
    <w:rsid w:val="44621DA2"/>
    <w:rsid w:val="44643A54"/>
    <w:rsid w:val="447A00AA"/>
    <w:rsid w:val="447B05CE"/>
    <w:rsid w:val="44800C74"/>
    <w:rsid w:val="448758A8"/>
    <w:rsid w:val="44B70A88"/>
    <w:rsid w:val="44B81681"/>
    <w:rsid w:val="44BC0EC5"/>
    <w:rsid w:val="44BE5B6F"/>
    <w:rsid w:val="44CB19E0"/>
    <w:rsid w:val="44CB38DD"/>
    <w:rsid w:val="44CE7CF0"/>
    <w:rsid w:val="44DE52DF"/>
    <w:rsid w:val="44E866AE"/>
    <w:rsid w:val="4508186C"/>
    <w:rsid w:val="450E2FE1"/>
    <w:rsid w:val="451A6872"/>
    <w:rsid w:val="453364D8"/>
    <w:rsid w:val="453E18DA"/>
    <w:rsid w:val="453E667A"/>
    <w:rsid w:val="454D4169"/>
    <w:rsid w:val="45561319"/>
    <w:rsid w:val="45565887"/>
    <w:rsid w:val="455C32F0"/>
    <w:rsid w:val="455E7320"/>
    <w:rsid w:val="455F7AA2"/>
    <w:rsid w:val="4565750A"/>
    <w:rsid w:val="457B660E"/>
    <w:rsid w:val="457E776B"/>
    <w:rsid w:val="458011D0"/>
    <w:rsid w:val="4592432E"/>
    <w:rsid w:val="459535B4"/>
    <w:rsid w:val="45A51841"/>
    <w:rsid w:val="45AF5F16"/>
    <w:rsid w:val="45B7607E"/>
    <w:rsid w:val="45CC15DB"/>
    <w:rsid w:val="45DB6A77"/>
    <w:rsid w:val="45E36925"/>
    <w:rsid w:val="45EA380F"/>
    <w:rsid w:val="45ED62D6"/>
    <w:rsid w:val="45F57678"/>
    <w:rsid w:val="460B6628"/>
    <w:rsid w:val="461066D9"/>
    <w:rsid w:val="461E0658"/>
    <w:rsid w:val="461F029C"/>
    <w:rsid w:val="46321E5F"/>
    <w:rsid w:val="46357180"/>
    <w:rsid w:val="463729CB"/>
    <w:rsid w:val="46374BFA"/>
    <w:rsid w:val="463767F3"/>
    <w:rsid w:val="464B4C62"/>
    <w:rsid w:val="464E2D0F"/>
    <w:rsid w:val="46565170"/>
    <w:rsid w:val="46660794"/>
    <w:rsid w:val="46690D7D"/>
    <w:rsid w:val="467744DE"/>
    <w:rsid w:val="46852C42"/>
    <w:rsid w:val="468A28B6"/>
    <w:rsid w:val="468E5D34"/>
    <w:rsid w:val="46980043"/>
    <w:rsid w:val="46B97E54"/>
    <w:rsid w:val="46C93633"/>
    <w:rsid w:val="46D767C8"/>
    <w:rsid w:val="46DF533E"/>
    <w:rsid w:val="46F10BCE"/>
    <w:rsid w:val="470B1C8F"/>
    <w:rsid w:val="470E352E"/>
    <w:rsid w:val="471D24EE"/>
    <w:rsid w:val="47221211"/>
    <w:rsid w:val="47263F75"/>
    <w:rsid w:val="47365CE2"/>
    <w:rsid w:val="473D6B45"/>
    <w:rsid w:val="474B3BED"/>
    <w:rsid w:val="475F5F00"/>
    <w:rsid w:val="476177AB"/>
    <w:rsid w:val="47634DA1"/>
    <w:rsid w:val="47760EE4"/>
    <w:rsid w:val="47960013"/>
    <w:rsid w:val="47963E5F"/>
    <w:rsid w:val="47967EED"/>
    <w:rsid w:val="479E6FA7"/>
    <w:rsid w:val="48012E27"/>
    <w:rsid w:val="481B04E5"/>
    <w:rsid w:val="481B5E72"/>
    <w:rsid w:val="48231704"/>
    <w:rsid w:val="48265F8B"/>
    <w:rsid w:val="482A184F"/>
    <w:rsid w:val="483D0DC9"/>
    <w:rsid w:val="483D40CA"/>
    <w:rsid w:val="484157D9"/>
    <w:rsid w:val="48476785"/>
    <w:rsid w:val="484A4E1E"/>
    <w:rsid w:val="484D4D17"/>
    <w:rsid w:val="486D5343"/>
    <w:rsid w:val="48713811"/>
    <w:rsid w:val="48716D44"/>
    <w:rsid w:val="48732C45"/>
    <w:rsid w:val="48780287"/>
    <w:rsid w:val="487E7DC2"/>
    <w:rsid w:val="488A12DA"/>
    <w:rsid w:val="489529E2"/>
    <w:rsid w:val="48A24875"/>
    <w:rsid w:val="48AB7ABE"/>
    <w:rsid w:val="48AE0BC5"/>
    <w:rsid w:val="48B246FD"/>
    <w:rsid w:val="48B774CB"/>
    <w:rsid w:val="48BA1E52"/>
    <w:rsid w:val="48CA0210"/>
    <w:rsid w:val="48D61ACF"/>
    <w:rsid w:val="48D97EC8"/>
    <w:rsid w:val="48DD06CE"/>
    <w:rsid w:val="48DF4D97"/>
    <w:rsid w:val="48EC1092"/>
    <w:rsid w:val="48F74BC1"/>
    <w:rsid w:val="48FA70DB"/>
    <w:rsid w:val="49016A7E"/>
    <w:rsid w:val="490A522A"/>
    <w:rsid w:val="4913198C"/>
    <w:rsid w:val="491D3339"/>
    <w:rsid w:val="49310699"/>
    <w:rsid w:val="4933371F"/>
    <w:rsid w:val="49381E84"/>
    <w:rsid w:val="494A0D51"/>
    <w:rsid w:val="495221A5"/>
    <w:rsid w:val="495D33EF"/>
    <w:rsid w:val="496415A4"/>
    <w:rsid w:val="49680660"/>
    <w:rsid w:val="49684772"/>
    <w:rsid w:val="4972249A"/>
    <w:rsid w:val="497E0946"/>
    <w:rsid w:val="49845E6C"/>
    <w:rsid w:val="49872DDC"/>
    <w:rsid w:val="49962FF5"/>
    <w:rsid w:val="49995B4C"/>
    <w:rsid w:val="499F177B"/>
    <w:rsid w:val="49A24D1A"/>
    <w:rsid w:val="49B41C26"/>
    <w:rsid w:val="49BA41E6"/>
    <w:rsid w:val="49BE1BDC"/>
    <w:rsid w:val="49C0017C"/>
    <w:rsid w:val="49C01F91"/>
    <w:rsid w:val="49D25279"/>
    <w:rsid w:val="49E8199D"/>
    <w:rsid w:val="49E93074"/>
    <w:rsid w:val="49ED11C0"/>
    <w:rsid w:val="49EF7082"/>
    <w:rsid w:val="49FE3D2D"/>
    <w:rsid w:val="4A0537AF"/>
    <w:rsid w:val="4A114BEA"/>
    <w:rsid w:val="4A201FAF"/>
    <w:rsid w:val="4A267D15"/>
    <w:rsid w:val="4A292A86"/>
    <w:rsid w:val="4A391CA3"/>
    <w:rsid w:val="4A44376B"/>
    <w:rsid w:val="4A4862BC"/>
    <w:rsid w:val="4A4C00B0"/>
    <w:rsid w:val="4A67601B"/>
    <w:rsid w:val="4A841423"/>
    <w:rsid w:val="4A856464"/>
    <w:rsid w:val="4A901DD9"/>
    <w:rsid w:val="4A9A13D0"/>
    <w:rsid w:val="4A9B5A20"/>
    <w:rsid w:val="4AAC41E3"/>
    <w:rsid w:val="4AC116E3"/>
    <w:rsid w:val="4AC26A52"/>
    <w:rsid w:val="4AE24BE0"/>
    <w:rsid w:val="4AE507A0"/>
    <w:rsid w:val="4AEB5BE0"/>
    <w:rsid w:val="4AEC4546"/>
    <w:rsid w:val="4B0C039E"/>
    <w:rsid w:val="4B145512"/>
    <w:rsid w:val="4B2D7DE6"/>
    <w:rsid w:val="4B3D4D04"/>
    <w:rsid w:val="4B4147D2"/>
    <w:rsid w:val="4B4836B3"/>
    <w:rsid w:val="4B4B5A30"/>
    <w:rsid w:val="4B632FFC"/>
    <w:rsid w:val="4B660182"/>
    <w:rsid w:val="4B8156C1"/>
    <w:rsid w:val="4B874931"/>
    <w:rsid w:val="4B8E7B5F"/>
    <w:rsid w:val="4BA07F8D"/>
    <w:rsid w:val="4BA35AA5"/>
    <w:rsid w:val="4BB23021"/>
    <w:rsid w:val="4BB467CA"/>
    <w:rsid w:val="4BBF1E6C"/>
    <w:rsid w:val="4BC3493C"/>
    <w:rsid w:val="4BCA31CC"/>
    <w:rsid w:val="4BCE14DD"/>
    <w:rsid w:val="4BD56709"/>
    <w:rsid w:val="4BDE248A"/>
    <w:rsid w:val="4BDF7A5F"/>
    <w:rsid w:val="4BE85EB6"/>
    <w:rsid w:val="4BE94F3F"/>
    <w:rsid w:val="4BED2EED"/>
    <w:rsid w:val="4C0726C2"/>
    <w:rsid w:val="4C072CDD"/>
    <w:rsid w:val="4C0825D0"/>
    <w:rsid w:val="4C0B612E"/>
    <w:rsid w:val="4C0F0DC7"/>
    <w:rsid w:val="4C141C6F"/>
    <w:rsid w:val="4C222CDD"/>
    <w:rsid w:val="4C235CCD"/>
    <w:rsid w:val="4C2838A3"/>
    <w:rsid w:val="4C3547AF"/>
    <w:rsid w:val="4C371EF3"/>
    <w:rsid w:val="4C3D05FB"/>
    <w:rsid w:val="4C403EC1"/>
    <w:rsid w:val="4C470F31"/>
    <w:rsid w:val="4C4E2A2B"/>
    <w:rsid w:val="4C52375D"/>
    <w:rsid w:val="4C533D35"/>
    <w:rsid w:val="4C5D69DE"/>
    <w:rsid w:val="4C675BBA"/>
    <w:rsid w:val="4C6B2F9E"/>
    <w:rsid w:val="4C6D0587"/>
    <w:rsid w:val="4C815246"/>
    <w:rsid w:val="4C856040"/>
    <w:rsid w:val="4C9E7102"/>
    <w:rsid w:val="4CAD5BB3"/>
    <w:rsid w:val="4CAE3CDE"/>
    <w:rsid w:val="4CC3572B"/>
    <w:rsid w:val="4CD363CC"/>
    <w:rsid w:val="4CD5798B"/>
    <w:rsid w:val="4CDA2830"/>
    <w:rsid w:val="4CE30D08"/>
    <w:rsid w:val="4CE31FF7"/>
    <w:rsid w:val="4CF6076E"/>
    <w:rsid w:val="4CF65B0A"/>
    <w:rsid w:val="4CFD18E3"/>
    <w:rsid w:val="4D0740C6"/>
    <w:rsid w:val="4D151F15"/>
    <w:rsid w:val="4D1A3493"/>
    <w:rsid w:val="4D1C4A94"/>
    <w:rsid w:val="4D301598"/>
    <w:rsid w:val="4D3549EC"/>
    <w:rsid w:val="4D3B11F1"/>
    <w:rsid w:val="4D424D06"/>
    <w:rsid w:val="4D4C4751"/>
    <w:rsid w:val="4D5A49E6"/>
    <w:rsid w:val="4D610E93"/>
    <w:rsid w:val="4D9042C5"/>
    <w:rsid w:val="4D9C4D1B"/>
    <w:rsid w:val="4DA41F16"/>
    <w:rsid w:val="4DA968E6"/>
    <w:rsid w:val="4DB861B1"/>
    <w:rsid w:val="4DC27369"/>
    <w:rsid w:val="4DD55B96"/>
    <w:rsid w:val="4DE61FCF"/>
    <w:rsid w:val="4DEB4653"/>
    <w:rsid w:val="4DF25256"/>
    <w:rsid w:val="4DFA15B2"/>
    <w:rsid w:val="4E105DDD"/>
    <w:rsid w:val="4E4B5067"/>
    <w:rsid w:val="4E5D2FBB"/>
    <w:rsid w:val="4E7A29A4"/>
    <w:rsid w:val="4E8E071A"/>
    <w:rsid w:val="4E9B3773"/>
    <w:rsid w:val="4EA35745"/>
    <w:rsid w:val="4EA54B3A"/>
    <w:rsid w:val="4EAA6FA6"/>
    <w:rsid w:val="4EAC1B06"/>
    <w:rsid w:val="4EB800FD"/>
    <w:rsid w:val="4ECC264C"/>
    <w:rsid w:val="4ED330F2"/>
    <w:rsid w:val="4EDE5CFF"/>
    <w:rsid w:val="4EEF7C88"/>
    <w:rsid w:val="4EF37BD9"/>
    <w:rsid w:val="4EF87E75"/>
    <w:rsid w:val="4F0D4BF4"/>
    <w:rsid w:val="4F1638C7"/>
    <w:rsid w:val="4F1F0AF1"/>
    <w:rsid w:val="4F38383D"/>
    <w:rsid w:val="4F3E3225"/>
    <w:rsid w:val="4F4364E3"/>
    <w:rsid w:val="4F5129E4"/>
    <w:rsid w:val="4F7C659E"/>
    <w:rsid w:val="4F897E2D"/>
    <w:rsid w:val="4F984A93"/>
    <w:rsid w:val="4FA425BE"/>
    <w:rsid w:val="4FA556A2"/>
    <w:rsid w:val="4FB034EE"/>
    <w:rsid w:val="4FB74A67"/>
    <w:rsid w:val="4FE65E39"/>
    <w:rsid w:val="4FEB6E7F"/>
    <w:rsid w:val="4FF060B3"/>
    <w:rsid w:val="4FFD595B"/>
    <w:rsid w:val="500100D3"/>
    <w:rsid w:val="500155C9"/>
    <w:rsid w:val="50033FFE"/>
    <w:rsid w:val="500463D6"/>
    <w:rsid w:val="5006495C"/>
    <w:rsid w:val="500A3C40"/>
    <w:rsid w:val="500D474F"/>
    <w:rsid w:val="50181916"/>
    <w:rsid w:val="50202681"/>
    <w:rsid w:val="5042647A"/>
    <w:rsid w:val="50583B56"/>
    <w:rsid w:val="505B5680"/>
    <w:rsid w:val="506D3763"/>
    <w:rsid w:val="507C023D"/>
    <w:rsid w:val="509239B3"/>
    <w:rsid w:val="509605E5"/>
    <w:rsid w:val="50A50074"/>
    <w:rsid w:val="50A87D4D"/>
    <w:rsid w:val="50AC46F9"/>
    <w:rsid w:val="50B43398"/>
    <w:rsid w:val="50B72D08"/>
    <w:rsid w:val="50C16B8A"/>
    <w:rsid w:val="50C64C41"/>
    <w:rsid w:val="50F50202"/>
    <w:rsid w:val="51085EE9"/>
    <w:rsid w:val="51147FF9"/>
    <w:rsid w:val="51491D32"/>
    <w:rsid w:val="514B5C3D"/>
    <w:rsid w:val="515856F2"/>
    <w:rsid w:val="51811678"/>
    <w:rsid w:val="51875996"/>
    <w:rsid w:val="51A868FC"/>
    <w:rsid w:val="51AC406F"/>
    <w:rsid w:val="51AD06D4"/>
    <w:rsid w:val="51B7464E"/>
    <w:rsid w:val="51CB3353"/>
    <w:rsid w:val="51E66A30"/>
    <w:rsid w:val="51E94E75"/>
    <w:rsid w:val="51EC14EA"/>
    <w:rsid w:val="51F223CA"/>
    <w:rsid w:val="51FF6BDA"/>
    <w:rsid w:val="5217598C"/>
    <w:rsid w:val="521A7D02"/>
    <w:rsid w:val="52262073"/>
    <w:rsid w:val="52296A8F"/>
    <w:rsid w:val="522D1654"/>
    <w:rsid w:val="523115E8"/>
    <w:rsid w:val="525860B0"/>
    <w:rsid w:val="52627FFD"/>
    <w:rsid w:val="527D37A9"/>
    <w:rsid w:val="52992845"/>
    <w:rsid w:val="52A128C0"/>
    <w:rsid w:val="52BF1991"/>
    <w:rsid w:val="52C16D6C"/>
    <w:rsid w:val="52C542AE"/>
    <w:rsid w:val="52EB153B"/>
    <w:rsid w:val="52FE6D7C"/>
    <w:rsid w:val="53050450"/>
    <w:rsid w:val="53236294"/>
    <w:rsid w:val="532E1E60"/>
    <w:rsid w:val="53322BEC"/>
    <w:rsid w:val="53346EA5"/>
    <w:rsid w:val="534F2486"/>
    <w:rsid w:val="535A6478"/>
    <w:rsid w:val="53715570"/>
    <w:rsid w:val="53726876"/>
    <w:rsid w:val="53785E86"/>
    <w:rsid w:val="53866E5E"/>
    <w:rsid w:val="53894668"/>
    <w:rsid w:val="53A02645"/>
    <w:rsid w:val="53A162E5"/>
    <w:rsid w:val="53A5311F"/>
    <w:rsid w:val="53A54817"/>
    <w:rsid w:val="53A90DF5"/>
    <w:rsid w:val="53B22469"/>
    <w:rsid w:val="53BB68FC"/>
    <w:rsid w:val="53BC6E4D"/>
    <w:rsid w:val="53BF081E"/>
    <w:rsid w:val="53C44CC9"/>
    <w:rsid w:val="53CE29C2"/>
    <w:rsid w:val="53CF505A"/>
    <w:rsid w:val="53D64653"/>
    <w:rsid w:val="53E82A9D"/>
    <w:rsid w:val="53ED303C"/>
    <w:rsid w:val="53FB05CE"/>
    <w:rsid w:val="540E1011"/>
    <w:rsid w:val="5420226A"/>
    <w:rsid w:val="54335CBD"/>
    <w:rsid w:val="543547EF"/>
    <w:rsid w:val="54476342"/>
    <w:rsid w:val="544F5818"/>
    <w:rsid w:val="545B109B"/>
    <w:rsid w:val="546A29D4"/>
    <w:rsid w:val="546A5CFA"/>
    <w:rsid w:val="547C629E"/>
    <w:rsid w:val="547E78EE"/>
    <w:rsid w:val="548A3229"/>
    <w:rsid w:val="549D2C82"/>
    <w:rsid w:val="54B82D5F"/>
    <w:rsid w:val="54B83FEB"/>
    <w:rsid w:val="54CB0D7A"/>
    <w:rsid w:val="54CD7EDF"/>
    <w:rsid w:val="54D62C8F"/>
    <w:rsid w:val="54D7702C"/>
    <w:rsid w:val="54D9770F"/>
    <w:rsid w:val="54E04D1D"/>
    <w:rsid w:val="54EB0D93"/>
    <w:rsid w:val="54F03C7E"/>
    <w:rsid w:val="54F13BB4"/>
    <w:rsid w:val="54F37574"/>
    <w:rsid w:val="54FD48BB"/>
    <w:rsid w:val="55020B76"/>
    <w:rsid w:val="55033108"/>
    <w:rsid w:val="550B33E4"/>
    <w:rsid w:val="550B5760"/>
    <w:rsid w:val="551866FF"/>
    <w:rsid w:val="55221C81"/>
    <w:rsid w:val="55306D65"/>
    <w:rsid w:val="554A6C6B"/>
    <w:rsid w:val="556557E6"/>
    <w:rsid w:val="55681B65"/>
    <w:rsid w:val="55783596"/>
    <w:rsid w:val="55922F87"/>
    <w:rsid w:val="55AB2D2E"/>
    <w:rsid w:val="55AD6FC2"/>
    <w:rsid w:val="55B101A5"/>
    <w:rsid w:val="55B94D6C"/>
    <w:rsid w:val="55FB53CF"/>
    <w:rsid w:val="560309F2"/>
    <w:rsid w:val="56056AA6"/>
    <w:rsid w:val="56095F34"/>
    <w:rsid w:val="560C3AD1"/>
    <w:rsid w:val="561B75C6"/>
    <w:rsid w:val="563D1016"/>
    <w:rsid w:val="565B07F4"/>
    <w:rsid w:val="565F3DA6"/>
    <w:rsid w:val="56651D0A"/>
    <w:rsid w:val="566749F3"/>
    <w:rsid w:val="566B58CD"/>
    <w:rsid w:val="567231DA"/>
    <w:rsid w:val="56971B02"/>
    <w:rsid w:val="56A17534"/>
    <w:rsid w:val="56A47102"/>
    <w:rsid w:val="56AA7C83"/>
    <w:rsid w:val="56AE3CF9"/>
    <w:rsid w:val="56BF39D4"/>
    <w:rsid w:val="56C719B1"/>
    <w:rsid w:val="570926C1"/>
    <w:rsid w:val="5729018B"/>
    <w:rsid w:val="5729614A"/>
    <w:rsid w:val="573D33A2"/>
    <w:rsid w:val="576C24CC"/>
    <w:rsid w:val="578B2ECC"/>
    <w:rsid w:val="579A1360"/>
    <w:rsid w:val="579E1BE5"/>
    <w:rsid w:val="579F6ED3"/>
    <w:rsid w:val="57A001D2"/>
    <w:rsid w:val="57A81C48"/>
    <w:rsid w:val="57AB1DAA"/>
    <w:rsid w:val="57B24DC9"/>
    <w:rsid w:val="57B35712"/>
    <w:rsid w:val="57D01357"/>
    <w:rsid w:val="57D23AA2"/>
    <w:rsid w:val="57D86D26"/>
    <w:rsid w:val="57DC1E61"/>
    <w:rsid w:val="581A6718"/>
    <w:rsid w:val="5821117D"/>
    <w:rsid w:val="583C439E"/>
    <w:rsid w:val="583E159B"/>
    <w:rsid w:val="584035F3"/>
    <w:rsid w:val="58431AEA"/>
    <w:rsid w:val="584E1D2D"/>
    <w:rsid w:val="5853062A"/>
    <w:rsid w:val="585B250A"/>
    <w:rsid w:val="585C70C7"/>
    <w:rsid w:val="587438D0"/>
    <w:rsid w:val="5885133D"/>
    <w:rsid w:val="5885665F"/>
    <w:rsid w:val="588B6AED"/>
    <w:rsid w:val="58977827"/>
    <w:rsid w:val="58985E09"/>
    <w:rsid w:val="589D31F7"/>
    <w:rsid w:val="58A63C43"/>
    <w:rsid w:val="58AA77A2"/>
    <w:rsid w:val="58B66F90"/>
    <w:rsid w:val="58C23924"/>
    <w:rsid w:val="58C476CC"/>
    <w:rsid w:val="58C52E67"/>
    <w:rsid w:val="58D03A78"/>
    <w:rsid w:val="58D51F4A"/>
    <w:rsid w:val="58D7472A"/>
    <w:rsid w:val="58EA36A1"/>
    <w:rsid w:val="58F870C5"/>
    <w:rsid w:val="59074DE5"/>
    <w:rsid w:val="59174750"/>
    <w:rsid w:val="59244C31"/>
    <w:rsid w:val="5924659F"/>
    <w:rsid w:val="592F64E2"/>
    <w:rsid w:val="59321085"/>
    <w:rsid w:val="5937485C"/>
    <w:rsid w:val="5939498E"/>
    <w:rsid w:val="593C3F2A"/>
    <w:rsid w:val="59442864"/>
    <w:rsid w:val="59457096"/>
    <w:rsid w:val="59495A17"/>
    <w:rsid w:val="59577CEE"/>
    <w:rsid w:val="595A4E6A"/>
    <w:rsid w:val="596B28DD"/>
    <w:rsid w:val="596C2A61"/>
    <w:rsid w:val="596D27FC"/>
    <w:rsid w:val="597A3049"/>
    <w:rsid w:val="59856294"/>
    <w:rsid w:val="598A2A25"/>
    <w:rsid w:val="59A95997"/>
    <w:rsid w:val="59AA0F3E"/>
    <w:rsid w:val="59B71C10"/>
    <w:rsid w:val="59C50C6F"/>
    <w:rsid w:val="59C83A55"/>
    <w:rsid w:val="59D56A1A"/>
    <w:rsid w:val="59DB7BE7"/>
    <w:rsid w:val="59E839C1"/>
    <w:rsid w:val="59EA6EE6"/>
    <w:rsid w:val="59F169F5"/>
    <w:rsid w:val="5A0B3355"/>
    <w:rsid w:val="5A0F7E3D"/>
    <w:rsid w:val="5A296596"/>
    <w:rsid w:val="5A3E3CD2"/>
    <w:rsid w:val="5A701C35"/>
    <w:rsid w:val="5A8A5E5E"/>
    <w:rsid w:val="5A8B0627"/>
    <w:rsid w:val="5A8E5B97"/>
    <w:rsid w:val="5AD771AB"/>
    <w:rsid w:val="5ADC113B"/>
    <w:rsid w:val="5B032744"/>
    <w:rsid w:val="5B0506EA"/>
    <w:rsid w:val="5B082014"/>
    <w:rsid w:val="5B0B1E06"/>
    <w:rsid w:val="5B1671D9"/>
    <w:rsid w:val="5B282A09"/>
    <w:rsid w:val="5B2A390F"/>
    <w:rsid w:val="5B316238"/>
    <w:rsid w:val="5B381B88"/>
    <w:rsid w:val="5B3D2841"/>
    <w:rsid w:val="5B3E36B2"/>
    <w:rsid w:val="5B3E6680"/>
    <w:rsid w:val="5B495396"/>
    <w:rsid w:val="5B5B1FF0"/>
    <w:rsid w:val="5B6378BD"/>
    <w:rsid w:val="5B662C04"/>
    <w:rsid w:val="5B6A0864"/>
    <w:rsid w:val="5B752462"/>
    <w:rsid w:val="5B9A7068"/>
    <w:rsid w:val="5B9E213D"/>
    <w:rsid w:val="5BA41738"/>
    <w:rsid w:val="5BBA0E2E"/>
    <w:rsid w:val="5BCF2A5D"/>
    <w:rsid w:val="5BD21973"/>
    <w:rsid w:val="5BE3206A"/>
    <w:rsid w:val="5BE45B07"/>
    <w:rsid w:val="5BF65296"/>
    <w:rsid w:val="5BFB00CD"/>
    <w:rsid w:val="5C106A92"/>
    <w:rsid w:val="5C1875AC"/>
    <w:rsid w:val="5C276829"/>
    <w:rsid w:val="5C3B2BBF"/>
    <w:rsid w:val="5C4528BB"/>
    <w:rsid w:val="5C471896"/>
    <w:rsid w:val="5C593A3A"/>
    <w:rsid w:val="5C5F7EA0"/>
    <w:rsid w:val="5C623A91"/>
    <w:rsid w:val="5C6339A5"/>
    <w:rsid w:val="5C6F1C86"/>
    <w:rsid w:val="5C826A8E"/>
    <w:rsid w:val="5C8A419F"/>
    <w:rsid w:val="5C9123B3"/>
    <w:rsid w:val="5CA62A6F"/>
    <w:rsid w:val="5CB8205F"/>
    <w:rsid w:val="5CB87FDB"/>
    <w:rsid w:val="5CC34540"/>
    <w:rsid w:val="5CCD0964"/>
    <w:rsid w:val="5CCF5D8D"/>
    <w:rsid w:val="5CF406B4"/>
    <w:rsid w:val="5CF755DE"/>
    <w:rsid w:val="5CFB65D6"/>
    <w:rsid w:val="5CFD1C22"/>
    <w:rsid w:val="5D0062C4"/>
    <w:rsid w:val="5D0E2BF0"/>
    <w:rsid w:val="5D1175C2"/>
    <w:rsid w:val="5D120813"/>
    <w:rsid w:val="5D1634B2"/>
    <w:rsid w:val="5D1A66EA"/>
    <w:rsid w:val="5D1C297A"/>
    <w:rsid w:val="5D1D74D7"/>
    <w:rsid w:val="5D271C0D"/>
    <w:rsid w:val="5D274A2F"/>
    <w:rsid w:val="5D284C99"/>
    <w:rsid w:val="5D2C4D31"/>
    <w:rsid w:val="5D572920"/>
    <w:rsid w:val="5D5A0E23"/>
    <w:rsid w:val="5D691AA4"/>
    <w:rsid w:val="5D7434D9"/>
    <w:rsid w:val="5D852E95"/>
    <w:rsid w:val="5D927CA3"/>
    <w:rsid w:val="5D9E50E8"/>
    <w:rsid w:val="5D9F3EA8"/>
    <w:rsid w:val="5DA42DB2"/>
    <w:rsid w:val="5DBB38C9"/>
    <w:rsid w:val="5DDA2A8C"/>
    <w:rsid w:val="5DE27796"/>
    <w:rsid w:val="5DF40D54"/>
    <w:rsid w:val="5DFC5324"/>
    <w:rsid w:val="5E0C6DA2"/>
    <w:rsid w:val="5E151161"/>
    <w:rsid w:val="5E1E5A7F"/>
    <w:rsid w:val="5E2851D7"/>
    <w:rsid w:val="5E2A1CFB"/>
    <w:rsid w:val="5E330CF4"/>
    <w:rsid w:val="5E445894"/>
    <w:rsid w:val="5E50125E"/>
    <w:rsid w:val="5E626DDB"/>
    <w:rsid w:val="5E6D34DF"/>
    <w:rsid w:val="5E7323E2"/>
    <w:rsid w:val="5EAE1426"/>
    <w:rsid w:val="5EB40D58"/>
    <w:rsid w:val="5EB460E5"/>
    <w:rsid w:val="5EBC02CE"/>
    <w:rsid w:val="5EC001F5"/>
    <w:rsid w:val="5EC13DFD"/>
    <w:rsid w:val="5EC335CF"/>
    <w:rsid w:val="5EC3731A"/>
    <w:rsid w:val="5EDB1471"/>
    <w:rsid w:val="5EEC20AC"/>
    <w:rsid w:val="5EEE61DC"/>
    <w:rsid w:val="5EF52F7B"/>
    <w:rsid w:val="5F037C4A"/>
    <w:rsid w:val="5F250D5F"/>
    <w:rsid w:val="5F281050"/>
    <w:rsid w:val="5F2C6CC3"/>
    <w:rsid w:val="5F33384F"/>
    <w:rsid w:val="5F3F0073"/>
    <w:rsid w:val="5F492B1F"/>
    <w:rsid w:val="5F5E0EA3"/>
    <w:rsid w:val="5F6441DB"/>
    <w:rsid w:val="5F705B13"/>
    <w:rsid w:val="5F7E34EF"/>
    <w:rsid w:val="5F903222"/>
    <w:rsid w:val="5F927593"/>
    <w:rsid w:val="5FA32F55"/>
    <w:rsid w:val="5FAD16B1"/>
    <w:rsid w:val="5FB47FF0"/>
    <w:rsid w:val="5FC05E37"/>
    <w:rsid w:val="5FC11EC1"/>
    <w:rsid w:val="5FC9283B"/>
    <w:rsid w:val="5FDA3348"/>
    <w:rsid w:val="5FED7768"/>
    <w:rsid w:val="5FF26453"/>
    <w:rsid w:val="5FF67EFE"/>
    <w:rsid w:val="5FF830D5"/>
    <w:rsid w:val="5FFB7D7C"/>
    <w:rsid w:val="601C10E0"/>
    <w:rsid w:val="601D39A9"/>
    <w:rsid w:val="604212C5"/>
    <w:rsid w:val="60447A03"/>
    <w:rsid w:val="605B6F1D"/>
    <w:rsid w:val="606907D5"/>
    <w:rsid w:val="607F5F97"/>
    <w:rsid w:val="60940865"/>
    <w:rsid w:val="60943DF0"/>
    <w:rsid w:val="60997126"/>
    <w:rsid w:val="609A367A"/>
    <w:rsid w:val="60B0178C"/>
    <w:rsid w:val="60BC6706"/>
    <w:rsid w:val="60C05441"/>
    <w:rsid w:val="60C936B8"/>
    <w:rsid w:val="60CB394F"/>
    <w:rsid w:val="60CD0006"/>
    <w:rsid w:val="60CF38D6"/>
    <w:rsid w:val="60D17701"/>
    <w:rsid w:val="60E272C7"/>
    <w:rsid w:val="60E41CDF"/>
    <w:rsid w:val="610737BD"/>
    <w:rsid w:val="612B2132"/>
    <w:rsid w:val="613F2DA5"/>
    <w:rsid w:val="61562D3F"/>
    <w:rsid w:val="61614E76"/>
    <w:rsid w:val="61651C5F"/>
    <w:rsid w:val="61914984"/>
    <w:rsid w:val="61A95944"/>
    <w:rsid w:val="61AC1ADE"/>
    <w:rsid w:val="61AC362F"/>
    <w:rsid w:val="61C214F6"/>
    <w:rsid w:val="61E769D9"/>
    <w:rsid w:val="62045340"/>
    <w:rsid w:val="62045C61"/>
    <w:rsid w:val="6225279D"/>
    <w:rsid w:val="622F5B58"/>
    <w:rsid w:val="6235061F"/>
    <w:rsid w:val="624D7C6E"/>
    <w:rsid w:val="626F0E7B"/>
    <w:rsid w:val="62782C82"/>
    <w:rsid w:val="627F5898"/>
    <w:rsid w:val="62960B4F"/>
    <w:rsid w:val="629C6F11"/>
    <w:rsid w:val="629F0C85"/>
    <w:rsid w:val="62A33FDB"/>
    <w:rsid w:val="62A52A2F"/>
    <w:rsid w:val="62B2187A"/>
    <w:rsid w:val="62B7418C"/>
    <w:rsid w:val="62B90ABD"/>
    <w:rsid w:val="62C82AAE"/>
    <w:rsid w:val="62D41677"/>
    <w:rsid w:val="62D86BAE"/>
    <w:rsid w:val="62DA010A"/>
    <w:rsid w:val="62DD22DA"/>
    <w:rsid w:val="62DE4880"/>
    <w:rsid w:val="62EE3210"/>
    <w:rsid w:val="62F057DD"/>
    <w:rsid w:val="62FB028F"/>
    <w:rsid w:val="62FF341D"/>
    <w:rsid w:val="63036E99"/>
    <w:rsid w:val="63066138"/>
    <w:rsid w:val="630F0FD1"/>
    <w:rsid w:val="63171DB9"/>
    <w:rsid w:val="6327447C"/>
    <w:rsid w:val="63452F36"/>
    <w:rsid w:val="635633F5"/>
    <w:rsid w:val="635B6718"/>
    <w:rsid w:val="63612F0B"/>
    <w:rsid w:val="6367518A"/>
    <w:rsid w:val="63760156"/>
    <w:rsid w:val="637A028D"/>
    <w:rsid w:val="6384672E"/>
    <w:rsid w:val="63912F07"/>
    <w:rsid w:val="63974B7F"/>
    <w:rsid w:val="63997821"/>
    <w:rsid w:val="63A64DC2"/>
    <w:rsid w:val="63AB53F9"/>
    <w:rsid w:val="63AF547C"/>
    <w:rsid w:val="63BA73C7"/>
    <w:rsid w:val="63BE1537"/>
    <w:rsid w:val="63ED0C43"/>
    <w:rsid w:val="63FB5589"/>
    <w:rsid w:val="640755AD"/>
    <w:rsid w:val="64115D1B"/>
    <w:rsid w:val="64154F46"/>
    <w:rsid w:val="64186F22"/>
    <w:rsid w:val="641F2534"/>
    <w:rsid w:val="64230597"/>
    <w:rsid w:val="64327B3D"/>
    <w:rsid w:val="643916EF"/>
    <w:rsid w:val="64415D0B"/>
    <w:rsid w:val="644E462D"/>
    <w:rsid w:val="64627496"/>
    <w:rsid w:val="6466703C"/>
    <w:rsid w:val="646A06E9"/>
    <w:rsid w:val="64711B1E"/>
    <w:rsid w:val="648A431D"/>
    <w:rsid w:val="6495527B"/>
    <w:rsid w:val="649C033F"/>
    <w:rsid w:val="64A5718A"/>
    <w:rsid w:val="64A623DA"/>
    <w:rsid w:val="64A84599"/>
    <w:rsid w:val="64B45A52"/>
    <w:rsid w:val="64BD6362"/>
    <w:rsid w:val="64C03C61"/>
    <w:rsid w:val="64C0730F"/>
    <w:rsid w:val="64DB0781"/>
    <w:rsid w:val="64ED7128"/>
    <w:rsid w:val="64F07D8D"/>
    <w:rsid w:val="64F32289"/>
    <w:rsid w:val="64F518D7"/>
    <w:rsid w:val="64FF3E18"/>
    <w:rsid w:val="64FF6427"/>
    <w:rsid w:val="650508CB"/>
    <w:rsid w:val="65084327"/>
    <w:rsid w:val="650B3521"/>
    <w:rsid w:val="6511628E"/>
    <w:rsid w:val="65117625"/>
    <w:rsid w:val="651B56ED"/>
    <w:rsid w:val="65246377"/>
    <w:rsid w:val="652546A1"/>
    <w:rsid w:val="652701D5"/>
    <w:rsid w:val="652E40E9"/>
    <w:rsid w:val="65326440"/>
    <w:rsid w:val="6547083E"/>
    <w:rsid w:val="654A1DA2"/>
    <w:rsid w:val="65530DFC"/>
    <w:rsid w:val="655F3710"/>
    <w:rsid w:val="65666998"/>
    <w:rsid w:val="6578453C"/>
    <w:rsid w:val="6583197D"/>
    <w:rsid w:val="6591714B"/>
    <w:rsid w:val="65960E66"/>
    <w:rsid w:val="65985646"/>
    <w:rsid w:val="65A563D6"/>
    <w:rsid w:val="65BF19D7"/>
    <w:rsid w:val="65C17564"/>
    <w:rsid w:val="65C420BD"/>
    <w:rsid w:val="65C57847"/>
    <w:rsid w:val="65D724FB"/>
    <w:rsid w:val="65DA1A83"/>
    <w:rsid w:val="65F31E15"/>
    <w:rsid w:val="65F94BFD"/>
    <w:rsid w:val="660A3D91"/>
    <w:rsid w:val="660E6C4E"/>
    <w:rsid w:val="661C2F09"/>
    <w:rsid w:val="662674C8"/>
    <w:rsid w:val="66324FE8"/>
    <w:rsid w:val="66426391"/>
    <w:rsid w:val="664F1ED4"/>
    <w:rsid w:val="66565AA4"/>
    <w:rsid w:val="6672005F"/>
    <w:rsid w:val="66735308"/>
    <w:rsid w:val="66794A10"/>
    <w:rsid w:val="66896F3D"/>
    <w:rsid w:val="66940E45"/>
    <w:rsid w:val="669730E8"/>
    <w:rsid w:val="66A6769E"/>
    <w:rsid w:val="66B41F5E"/>
    <w:rsid w:val="66B6662D"/>
    <w:rsid w:val="66C50E99"/>
    <w:rsid w:val="66C65E3A"/>
    <w:rsid w:val="66C86872"/>
    <w:rsid w:val="66C91B7F"/>
    <w:rsid w:val="66D01B1B"/>
    <w:rsid w:val="66D17936"/>
    <w:rsid w:val="66DB51CF"/>
    <w:rsid w:val="66DD7ADE"/>
    <w:rsid w:val="66DF2E27"/>
    <w:rsid w:val="67136C12"/>
    <w:rsid w:val="67151175"/>
    <w:rsid w:val="671A7A22"/>
    <w:rsid w:val="6725041A"/>
    <w:rsid w:val="67252621"/>
    <w:rsid w:val="672A5F20"/>
    <w:rsid w:val="673F6D03"/>
    <w:rsid w:val="67463E38"/>
    <w:rsid w:val="675B764B"/>
    <w:rsid w:val="67674738"/>
    <w:rsid w:val="676F44C4"/>
    <w:rsid w:val="67861226"/>
    <w:rsid w:val="678E131A"/>
    <w:rsid w:val="67971E35"/>
    <w:rsid w:val="67A2786A"/>
    <w:rsid w:val="67A80FC5"/>
    <w:rsid w:val="67A9212F"/>
    <w:rsid w:val="67B97541"/>
    <w:rsid w:val="67BB1A4D"/>
    <w:rsid w:val="67BC7470"/>
    <w:rsid w:val="67BE7067"/>
    <w:rsid w:val="67C253EF"/>
    <w:rsid w:val="67C93F73"/>
    <w:rsid w:val="67CB30FF"/>
    <w:rsid w:val="67CB6B1E"/>
    <w:rsid w:val="67DE2B5E"/>
    <w:rsid w:val="67EC6191"/>
    <w:rsid w:val="67F469E4"/>
    <w:rsid w:val="680557A5"/>
    <w:rsid w:val="68084E68"/>
    <w:rsid w:val="6809135C"/>
    <w:rsid w:val="680D68E7"/>
    <w:rsid w:val="682A4E7D"/>
    <w:rsid w:val="683404ED"/>
    <w:rsid w:val="683A08A8"/>
    <w:rsid w:val="68470064"/>
    <w:rsid w:val="68503D14"/>
    <w:rsid w:val="685C1EF3"/>
    <w:rsid w:val="685F7973"/>
    <w:rsid w:val="68624898"/>
    <w:rsid w:val="68666EA2"/>
    <w:rsid w:val="686F60CA"/>
    <w:rsid w:val="6872750D"/>
    <w:rsid w:val="6874548F"/>
    <w:rsid w:val="687D6530"/>
    <w:rsid w:val="687F7321"/>
    <w:rsid w:val="68A602FE"/>
    <w:rsid w:val="68AB0488"/>
    <w:rsid w:val="68BD64BC"/>
    <w:rsid w:val="68C611BA"/>
    <w:rsid w:val="68CA3C7B"/>
    <w:rsid w:val="68D3181C"/>
    <w:rsid w:val="68D4516D"/>
    <w:rsid w:val="68DC1911"/>
    <w:rsid w:val="68F25B64"/>
    <w:rsid w:val="68F561AC"/>
    <w:rsid w:val="68F90270"/>
    <w:rsid w:val="69095589"/>
    <w:rsid w:val="690956B0"/>
    <w:rsid w:val="69180510"/>
    <w:rsid w:val="69196036"/>
    <w:rsid w:val="691C1682"/>
    <w:rsid w:val="692073C4"/>
    <w:rsid w:val="692B6792"/>
    <w:rsid w:val="694A6D6A"/>
    <w:rsid w:val="694A7039"/>
    <w:rsid w:val="695D2895"/>
    <w:rsid w:val="69676DA1"/>
    <w:rsid w:val="696E66BA"/>
    <w:rsid w:val="69763488"/>
    <w:rsid w:val="69790D61"/>
    <w:rsid w:val="69893433"/>
    <w:rsid w:val="69A4486B"/>
    <w:rsid w:val="69AC6DC8"/>
    <w:rsid w:val="69B34181"/>
    <w:rsid w:val="69B95464"/>
    <w:rsid w:val="69BB5F89"/>
    <w:rsid w:val="69D72C62"/>
    <w:rsid w:val="69E14226"/>
    <w:rsid w:val="69EA1B50"/>
    <w:rsid w:val="69F0297D"/>
    <w:rsid w:val="69F26D1C"/>
    <w:rsid w:val="69F74E10"/>
    <w:rsid w:val="69FD69DF"/>
    <w:rsid w:val="6A023D14"/>
    <w:rsid w:val="6A0661ED"/>
    <w:rsid w:val="6A0F022E"/>
    <w:rsid w:val="6A103BAF"/>
    <w:rsid w:val="6A2267E8"/>
    <w:rsid w:val="6A245979"/>
    <w:rsid w:val="6A282FBE"/>
    <w:rsid w:val="6A3035A9"/>
    <w:rsid w:val="6A3C4CAD"/>
    <w:rsid w:val="6A3C6480"/>
    <w:rsid w:val="6A4520B3"/>
    <w:rsid w:val="6A582DEF"/>
    <w:rsid w:val="6A5F445E"/>
    <w:rsid w:val="6A6D02C2"/>
    <w:rsid w:val="6A8C3829"/>
    <w:rsid w:val="6A902321"/>
    <w:rsid w:val="6AA42956"/>
    <w:rsid w:val="6AB86720"/>
    <w:rsid w:val="6ABE16A1"/>
    <w:rsid w:val="6AC4362A"/>
    <w:rsid w:val="6ADA6558"/>
    <w:rsid w:val="6AE8617D"/>
    <w:rsid w:val="6AF10EA9"/>
    <w:rsid w:val="6AF42732"/>
    <w:rsid w:val="6AFD66DA"/>
    <w:rsid w:val="6B036F9E"/>
    <w:rsid w:val="6B0A67AD"/>
    <w:rsid w:val="6B11091F"/>
    <w:rsid w:val="6B167254"/>
    <w:rsid w:val="6B180C7D"/>
    <w:rsid w:val="6B197AFF"/>
    <w:rsid w:val="6B313316"/>
    <w:rsid w:val="6B34656E"/>
    <w:rsid w:val="6B4E1050"/>
    <w:rsid w:val="6B5D13D8"/>
    <w:rsid w:val="6B6266C8"/>
    <w:rsid w:val="6B820F11"/>
    <w:rsid w:val="6B9B0A12"/>
    <w:rsid w:val="6B9C496D"/>
    <w:rsid w:val="6BA76AAB"/>
    <w:rsid w:val="6BB1554C"/>
    <w:rsid w:val="6BB21EDC"/>
    <w:rsid w:val="6BB76DD3"/>
    <w:rsid w:val="6BBD12BE"/>
    <w:rsid w:val="6BBE3EEC"/>
    <w:rsid w:val="6BBE6A79"/>
    <w:rsid w:val="6BDF6A0F"/>
    <w:rsid w:val="6BE12D83"/>
    <w:rsid w:val="6C271BC8"/>
    <w:rsid w:val="6C333B15"/>
    <w:rsid w:val="6C6E0D2F"/>
    <w:rsid w:val="6C6F72DC"/>
    <w:rsid w:val="6C735A5D"/>
    <w:rsid w:val="6C752CBC"/>
    <w:rsid w:val="6C7B3BB3"/>
    <w:rsid w:val="6C7F4402"/>
    <w:rsid w:val="6C8512EA"/>
    <w:rsid w:val="6C89491B"/>
    <w:rsid w:val="6C9E0B4C"/>
    <w:rsid w:val="6CA1376E"/>
    <w:rsid w:val="6CAE42E8"/>
    <w:rsid w:val="6CC443BC"/>
    <w:rsid w:val="6CC608F6"/>
    <w:rsid w:val="6CCD0C03"/>
    <w:rsid w:val="6CD5021D"/>
    <w:rsid w:val="6CE47294"/>
    <w:rsid w:val="6D036DE1"/>
    <w:rsid w:val="6D0E2F9D"/>
    <w:rsid w:val="6D0F39D8"/>
    <w:rsid w:val="6D217B75"/>
    <w:rsid w:val="6D262548"/>
    <w:rsid w:val="6D284A6E"/>
    <w:rsid w:val="6D3E4684"/>
    <w:rsid w:val="6D417DCB"/>
    <w:rsid w:val="6D443102"/>
    <w:rsid w:val="6D485A2A"/>
    <w:rsid w:val="6D4D1530"/>
    <w:rsid w:val="6D7478E5"/>
    <w:rsid w:val="6D7B1D6F"/>
    <w:rsid w:val="6D857956"/>
    <w:rsid w:val="6D8A4DB5"/>
    <w:rsid w:val="6D9A0CF4"/>
    <w:rsid w:val="6DA96CBB"/>
    <w:rsid w:val="6DB232C5"/>
    <w:rsid w:val="6DB60B53"/>
    <w:rsid w:val="6DC276B4"/>
    <w:rsid w:val="6DCB4C0A"/>
    <w:rsid w:val="6DD37CBF"/>
    <w:rsid w:val="6DEE516B"/>
    <w:rsid w:val="6DF130DE"/>
    <w:rsid w:val="6E025065"/>
    <w:rsid w:val="6E046543"/>
    <w:rsid w:val="6E065985"/>
    <w:rsid w:val="6E0B12AF"/>
    <w:rsid w:val="6E2039AB"/>
    <w:rsid w:val="6E2D643B"/>
    <w:rsid w:val="6E33786C"/>
    <w:rsid w:val="6E395519"/>
    <w:rsid w:val="6E396833"/>
    <w:rsid w:val="6E3A0F28"/>
    <w:rsid w:val="6E407FB8"/>
    <w:rsid w:val="6E493791"/>
    <w:rsid w:val="6E4B0409"/>
    <w:rsid w:val="6E721B57"/>
    <w:rsid w:val="6E725D4E"/>
    <w:rsid w:val="6E792E27"/>
    <w:rsid w:val="6E7A014C"/>
    <w:rsid w:val="6E7C32EF"/>
    <w:rsid w:val="6E962987"/>
    <w:rsid w:val="6EA6779A"/>
    <w:rsid w:val="6EB25D31"/>
    <w:rsid w:val="6EBF1DAB"/>
    <w:rsid w:val="6EC571FD"/>
    <w:rsid w:val="6ECA42E4"/>
    <w:rsid w:val="6ECD03BA"/>
    <w:rsid w:val="6ED4046E"/>
    <w:rsid w:val="6ED7548E"/>
    <w:rsid w:val="6EE770B2"/>
    <w:rsid w:val="6EEA60A1"/>
    <w:rsid w:val="6EEB458A"/>
    <w:rsid w:val="6EEC1DF0"/>
    <w:rsid w:val="6EF22C7F"/>
    <w:rsid w:val="6F046A90"/>
    <w:rsid w:val="6F113DF1"/>
    <w:rsid w:val="6F27775D"/>
    <w:rsid w:val="6F2A34DC"/>
    <w:rsid w:val="6F393827"/>
    <w:rsid w:val="6F3D48DC"/>
    <w:rsid w:val="6F53243D"/>
    <w:rsid w:val="6F6A28E5"/>
    <w:rsid w:val="6F6D1C69"/>
    <w:rsid w:val="6F772F8D"/>
    <w:rsid w:val="6F7773E5"/>
    <w:rsid w:val="6F856EB3"/>
    <w:rsid w:val="6FB03706"/>
    <w:rsid w:val="6FB63E19"/>
    <w:rsid w:val="6FB8562F"/>
    <w:rsid w:val="6FCB26E6"/>
    <w:rsid w:val="6FD36B2E"/>
    <w:rsid w:val="6FD763C4"/>
    <w:rsid w:val="6FE1746B"/>
    <w:rsid w:val="6FE34260"/>
    <w:rsid w:val="6FE500E8"/>
    <w:rsid w:val="6FF238E9"/>
    <w:rsid w:val="6FF36C46"/>
    <w:rsid w:val="6FF611D4"/>
    <w:rsid w:val="6FF80F78"/>
    <w:rsid w:val="6FF86EB4"/>
    <w:rsid w:val="6FFB3D6B"/>
    <w:rsid w:val="7003019E"/>
    <w:rsid w:val="70051686"/>
    <w:rsid w:val="701D3980"/>
    <w:rsid w:val="70236A79"/>
    <w:rsid w:val="7029149F"/>
    <w:rsid w:val="70337578"/>
    <w:rsid w:val="70491528"/>
    <w:rsid w:val="70835D85"/>
    <w:rsid w:val="708E71D1"/>
    <w:rsid w:val="70991FAA"/>
    <w:rsid w:val="70AC2DD3"/>
    <w:rsid w:val="70BB7372"/>
    <w:rsid w:val="70BE0A67"/>
    <w:rsid w:val="70C920F0"/>
    <w:rsid w:val="70CF7CF2"/>
    <w:rsid w:val="70ED14A8"/>
    <w:rsid w:val="70F5504B"/>
    <w:rsid w:val="70FC4A25"/>
    <w:rsid w:val="71054DA3"/>
    <w:rsid w:val="71141AD4"/>
    <w:rsid w:val="712C77A3"/>
    <w:rsid w:val="714413E2"/>
    <w:rsid w:val="714468DC"/>
    <w:rsid w:val="71543767"/>
    <w:rsid w:val="716D216A"/>
    <w:rsid w:val="71754BBB"/>
    <w:rsid w:val="71760A7F"/>
    <w:rsid w:val="718F158B"/>
    <w:rsid w:val="71983AFC"/>
    <w:rsid w:val="719A0642"/>
    <w:rsid w:val="71A22988"/>
    <w:rsid w:val="71A77B36"/>
    <w:rsid w:val="71D074AE"/>
    <w:rsid w:val="71DC2018"/>
    <w:rsid w:val="71DD3ADA"/>
    <w:rsid w:val="71EA4536"/>
    <w:rsid w:val="71F366F2"/>
    <w:rsid w:val="71F4309A"/>
    <w:rsid w:val="71F635FC"/>
    <w:rsid w:val="720353CD"/>
    <w:rsid w:val="72042539"/>
    <w:rsid w:val="720D425E"/>
    <w:rsid w:val="721F0062"/>
    <w:rsid w:val="72203F91"/>
    <w:rsid w:val="722515A8"/>
    <w:rsid w:val="7228122B"/>
    <w:rsid w:val="7234302F"/>
    <w:rsid w:val="723D7F7F"/>
    <w:rsid w:val="72404633"/>
    <w:rsid w:val="72507F1B"/>
    <w:rsid w:val="725A44E9"/>
    <w:rsid w:val="726447D3"/>
    <w:rsid w:val="72687EDB"/>
    <w:rsid w:val="726F26A9"/>
    <w:rsid w:val="727B3FCA"/>
    <w:rsid w:val="72932CED"/>
    <w:rsid w:val="729405D4"/>
    <w:rsid w:val="729709C2"/>
    <w:rsid w:val="72A12393"/>
    <w:rsid w:val="72A24958"/>
    <w:rsid w:val="72B035D5"/>
    <w:rsid w:val="72CF7C43"/>
    <w:rsid w:val="72DC28C1"/>
    <w:rsid w:val="72DE43BC"/>
    <w:rsid w:val="731C0188"/>
    <w:rsid w:val="732301DD"/>
    <w:rsid w:val="732F2362"/>
    <w:rsid w:val="733530B1"/>
    <w:rsid w:val="733F0D8F"/>
    <w:rsid w:val="733F4EA2"/>
    <w:rsid w:val="73572F4B"/>
    <w:rsid w:val="735A34D3"/>
    <w:rsid w:val="738104A1"/>
    <w:rsid w:val="7386076C"/>
    <w:rsid w:val="7391131C"/>
    <w:rsid w:val="73A91F40"/>
    <w:rsid w:val="73BB0D8D"/>
    <w:rsid w:val="73E82497"/>
    <w:rsid w:val="74060976"/>
    <w:rsid w:val="740901AA"/>
    <w:rsid w:val="740A2C9F"/>
    <w:rsid w:val="740B1117"/>
    <w:rsid w:val="74130A22"/>
    <w:rsid w:val="74191679"/>
    <w:rsid w:val="741A0C79"/>
    <w:rsid w:val="741C7DA6"/>
    <w:rsid w:val="741D7D57"/>
    <w:rsid w:val="74200843"/>
    <w:rsid w:val="7421667A"/>
    <w:rsid w:val="743F5C79"/>
    <w:rsid w:val="744247DA"/>
    <w:rsid w:val="744C043A"/>
    <w:rsid w:val="74640AAD"/>
    <w:rsid w:val="746A7FEF"/>
    <w:rsid w:val="74841F0B"/>
    <w:rsid w:val="74946F5D"/>
    <w:rsid w:val="74956EB9"/>
    <w:rsid w:val="74AD4F35"/>
    <w:rsid w:val="74C46A4E"/>
    <w:rsid w:val="74C94119"/>
    <w:rsid w:val="74D00423"/>
    <w:rsid w:val="74DD1BBD"/>
    <w:rsid w:val="74EF46FA"/>
    <w:rsid w:val="74F3345B"/>
    <w:rsid w:val="75014399"/>
    <w:rsid w:val="7506089E"/>
    <w:rsid w:val="75223EE5"/>
    <w:rsid w:val="753321B0"/>
    <w:rsid w:val="753457B1"/>
    <w:rsid w:val="7535506D"/>
    <w:rsid w:val="75490423"/>
    <w:rsid w:val="756E6BB5"/>
    <w:rsid w:val="75763445"/>
    <w:rsid w:val="757D13E6"/>
    <w:rsid w:val="757F5140"/>
    <w:rsid w:val="75870738"/>
    <w:rsid w:val="759B5C61"/>
    <w:rsid w:val="75A66EA3"/>
    <w:rsid w:val="75AE669F"/>
    <w:rsid w:val="75BC164E"/>
    <w:rsid w:val="75C07B27"/>
    <w:rsid w:val="75C40DA7"/>
    <w:rsid w:val="75C80023"/>
    <w:rsid w:val="75CB0E68"/>
    <w:rsid w:val="75CC3EE9"/>
    <w:rsid w:val="75E01F51"/>
    <w:rsid w:val="75E947F5"/>
    <w:rsid w:val="75EA15AA"/>
    <w:rsid w:val="75ED4AD2"/>
    <w:rsid w:val="75F93133"/>
    <w:rsid w:val="76001E2F"/>
    <w:rsid w:val="76034362"/>
    <w:rsid w:val="76046971"/>
    <w:rsid w:val="760832F8"/>
    <w:rsid w:val="760A63CB"/>
    <w:rsid w:val="760A7432"/>
    <w:rsid w:val="76141EF5"/>
    <w:rsid w:val="76206740"/>
    <w:rsid w:val="7632653B"/>
    <w:rsid w:val="763843FC"/>
    <w:rsid w:val="763C6355"/>
    <w:rsid w:val="764D5878"/>
    <w:rsid w:val="764E2513"/>
    <w:rsid w:val="76530DD9"/>
    <w:rsid w:val="76557CC7"/>
    <w:rsid w:val="76566747"/>
    <w:rsid w:val="76613F4C"/>
    <w:rsid w:val="766176F0"/>
    <w:rsid w:val="766355F9"/>
    <w:rsid w:val="766B1B46"/>
    <w:rsid w:val="767443F6"/>
    <w:rsid w:val="76800EA2"/>
    <w:rsid w:val="76801CB5"/>
    <w:rsid w:val="768A4F74"/>
    <w:rsid w:val="76987B2C"/>
    <w:rsid w:val="76A351D1"/>
    <w:rsid w:val="76AA43EE"/>
    <w:rsid w:val="76AD16C6"/>
    <w:rsid w:val="76AD394B"/>
    <w:rsid w:val="76BC1AB9"/>
    <w:rsid w:val="76C7643E"/>
    <w:rsid w:val="76CC27C5"/>
    <w:rsid w:val="76D1450E"/>
    <w:rsid w:val="76E9404F"/>
    <w:rsid w:val="77020B37"/>
    <w:rsid w:val="77091498"/>
    <w:rsid w:val="77162B0B"/>
    <w:rsid w:val="77183DD1"/>
    <w:rsid w:val="7722085E"/>
    <w:rsid w:val="77294950"/>
    <w:rsid w:val="77297818"/>
    <w:rsid w:val="773A011D"/>
    <w:rsid w:val="773D6199"/>
    <w:rsid w:val="775249BD"/>
    <w:rsid w:val="775A768F"/>
    <w:rsid w:val="77661097"/>
    <w:rsid w:val="77843617"/>
    <w:rsid w:val="778D171B"/>
    <w:rsid w:val="77A86F03"/>
    <w:rsid w:val="77AC6CCD"/>
    <w:rsid w:val="77E14F87"/>
    <w:rsid w:val="77E663DF"/>
    <w:rsid w:val="77F65671"/>
    <w:rsid w:val="7810221E"/>
    <w:rsid w:val="7815282D"/>
    <w:rsid w:val="781E667E"/>
    <w:rsid w:val="78234F9A"/>
    <w:rsid w:val="78306EF8"/>
    <w:rsid w:val="7833766D"/>
    <w:rsid w:val="783E0018"/>
    <w:rsid w:val="78411CFD"/>
    <w:rsid w:val="78427167"/>
    <w:rsid w:val="78485FF0"/>
    <w:rsid w:val="78503ACF"/>
    <w:rsid w:val="7852520F"/>
    <w:rsid w:val="787F7C62"/>
    <w:rsid w:val="788248D8"/>
    <w:rsid w:val="78956D6B"/>
    <w:rsid w:val="78AB5971"/>
    <w:rsid w:val="78CA10FB"/>
    <w:rsid w:val="78E1594F"/>
    <w:rsid w:val="78E3635A"/>
    <w:rsid w:val="78E543B0"/>
    <w:rsid w:val="79012AEA"/>
    <w:rsid w:val="790D6425"/>
    <w:rsid w:val="79234C0C"/>
    <w:rsid w:val="792555A8"/>
    <w:rsid w:val="793B4103"/>
    <w:rsid w:val="79424A36"/>
    <w:rsid w:val="794328B3"/>
    <w:rsid w:val="79561BDF"/>
    <w:rsid w:val="79586EB9"/>
    <w:rsid w:val="796B643A"/>
    <w:rsid w:val="79783F30"/>
    <w:rsid w:val="797A7C8C"/>
    <w:rsid w:val="79882C78"/>
    <w:rsid w:val="79951709"/>
    <w:rsid w:val="79A70063"/>
    <w:rsid w:val="79A75740"/>
    <w:rsid w:val="79C01698"/>
    <w:rsid w:val="79CC53C7"/>
    <w:rsid w:val="79D972B1"/>
    <w:rsid w:val="79DA7E0B"/>
    <w:rsid w:val="79DB3CE0"/>
    <w:rsid w:val="79E16BCD"/>
    <w:rsid w:val="79E40AB5"/>
    <w:rsid w:val="7A06516D"/>
    <w:rsid w:val="7A272D98"/>
    <w:rsid w:val="7A4F6ACC"/>
    <w:rsid w:val="7A542F94"/>
    <w:rsid w:val="7A627A2C"/>
    <w:rsid w:val="7A6E1C12"/>
    <w:rsid w:val="7A8C6CBE"/>
    <w:rsid w:val="7A981A09"/>
    <w:rsid w:val="7AA83240"/>
    <w:rsid w:val="7AAB2866"/>
    <w:rsid w:val="7AAD4768"/>
    <w:rsid w:val="7AAF06C8"/>
    <w:rsid w:val="7AB604DE"/>
    <w:rsid w:val="7ACA6A27"/>
    <w:rsid w:val="7AD45C18"/>
    <w:rsid w:val="7AF043E1"/>
    <w:rsid w:val="7AF23698"/>
    <w:rsid w:val="7B073F40"/>
    <w:rsid w:val="7B0A34A8"/>
    <w:rsid w:val="7B32432B"/>
    <w:rsid w:val="7B3D051E"/>
    <w:rsid w:val="7B4564D7"/>
    <w:rsid w:val="7B48252D"/>
    <w:rsid w:val="7B695CAC"/>
    <w:rsid w:val="7B874521"/>
    <w:rsid w:val="7B8A691F"/>
    <w:rsid w:val="7B9D46F5"/>
    <w:rsid w:val="7BA10708"/>
    <w:rsid w:val="7BD037A6"/>
    <w:rsid w:val="7BD1359F"/>
    <w:rsid w:val="7BD56468"/>
    <w:rsid w:val="7BD61291"/>
    <w:rsid w:val="7BD75CA0"/>
    <w:rsid w:val="7BDA3A8B"/>
    <w:rsid w:val="7BE74805"/>
    <w:rsid w:val="7BF718EC"/>
    <w:rsid w:val="7BFE2238"/>
    <w:rsid w:val="7C011523"/>
    <w:rsid w:val="7C036DFE"/>
    <w:rsid w:val="7C0B3F04"/>
    <w:rsid w:val="7C11162D"/>
    <w:rsid w:val="7C3E062E"/>
    <w:rsid w:val="7C4116D4"/>
    <w:rsid w:val="7C4D62CB"/>
    <w:rsid w:val="7C5203BD"/>
    <w:rsid w:val="7C6333F8"/>
    <w:rsid w:val="7C747CBF"/>
    <w:rsid w:val="7C7970C0"/>
    <w:rsid w:val="7C822330"/>
    <w:rsid w:val="7C8623CF"/>
    <w:rsid w:val="7C866F76"/>
    <w:rsid w:val="7C876BDB"/>
    <w:rsid w:val="7CA51024"/>
    <w:rsid w:val="7CA649CE"/>
    <w:rsid w:val="7CCC3693"/>
    <w:rsid w:val="7CD26F84"/>
    <w:rsid w:val="7CD647A4"/>
    <w:rsid w:val="7CDF214F"/>
    <w:rsid w:val="7CEF7382"/>
    <w:rsid w:val="7D055408"/>
    <w:rsid w:val="7D104DC1"/>
    <w:rsid w:val="7D17151B"/>
    <w:rsid w:val="7D21551F"/>
    <w:rsid w:val="7D351D0B"/>
    <w:rsid w:val="7D3F7B55"/>
    <w:rsid w:val="7D4F4FC1"/>
    <w:rsid w:val="7D515737"/>
    <w:rsid w:val="7D553196"/>
    <w:rsid w:val="7D735456"/>
    <w:rsid w:val="7D81082D"/>
    <w:rsid w:val="7D8972BC"/>
    <w:rsid w:val="7D913DE5"/>
    <w:rsid w:val="7D924A3B"/>
    <w:rsid w:val="7D957B2D"/>
    <w:rsid w:val="7DA77C5D"/>
    <w:rsid w:val="7DAD18F7"/>
    <w:rsid w:val="7DAD7135"/>
    <w:rsid w:val="7DB163E5"/>
    <w:rsid w:val="7DD62D2A"/>
    <w:rsid w:val="7DE77C20"/>
    <w:rsid w:val="7DF04DD6"/>
    <w:rsid w:val="7E1C5EC5"/>
    <w:rsid w:val="7E1C7803"/>
    <w:rsid w:val="7E210CC6"/>
    <w:rsid w:val="7E2D5EE6"/>
    <w:rsid w:val="7E361AF1"/>
    <w:rsid w:val="7E3A1809"/>
    <w:rsid w:val="7E40421D"/>
    <w:rsid w:val="7E495C17"/>
    <w:rsid w:val="7E5576B9"/>
    <w:rsid w:val="7E56048C"/>
    <w:rsid w:val="7E5A2F4B"/>
    <w:rsid w:val="7E6E42D6"/>
    <w:rsid w:val="7E713AA2"/>
    <w:rsid w:val="7E7B51AE"/>
    <w:rsid w:val="7E812D27"/>
    <w:rsid w:val="7E825D1A"/>
    <w:rsid w:val="7E911CC1"/>
    <w:rsid w:val="7E970E2D"/>
    <w:rsid w:val="7EA80483"/>
    <w:rsid w:val="7EA903A1"/>
    <w:rsid w:val="7EAA0A8F"/>
    <w:rsid w:val="7EB61BE5"/>
    <w:rsid w:val="7EC64915"/>
    <w:rsid w:val="7ECE2500"/>
    <w:rsid w:val="7ECE4CE9"/>
    <w:rsid w:val="7ECF36C4"/>
    <w:rsid w:val="7ED25894"/>
    <w:rsid w:val="7ED32754"/>
    <w:rsid w:val="7ED33975"/>
    <w:rsid w:val="7EE91493"/>
    <w:rsid w:val="7EFD1CB9"/>
    <w:rsid w:val="7F13785F"/>
    <w:rsid w:val="7F1D07C4"/>
    <w:rsid w:val="7F2350C1"/>
    <w:rsid w:val="7F260C02"/>
    <w:rsid w:val="7F2F0B51"/>
    <w:rsid w:val="7F386CD7"/>
    <w:rsid w:val="7F4318D6"/>
    <w:rsid w:val="7F447A33"/>
    <w:rsid w:val="7F451DB0"/>
    <w:rsid w:val="7F604567"/>
    <w:rsid w:val="7F884652"/>
    <w:rsid w:val="7F894CFB"/>
    <w:rsid w:val="7FA067A2"/>
    <w:rsid w:val="7FB01BC0"/>
    <w:rsid w:val="7FB44AC6"/>
    <w:rsid w:val="7FCA6ECD"/>
    <w:rsid w:val="7FE54376"/>
    <w:rsid w:val="7FE63746"/>
    <w:rsid w:val="7FEA4A9D"/>
    <w:rsid w:val="7FEE52AC"/>
    <w:rsid w:val="7FF46818"/>
    <w:rsid w:val="7FF8092F"/>
    <w:rsid w:val="7FFE6A60"/>
    <w:rsid w:val="7FFF5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pPr>
    <w:rPr>
      <w:rFonts w:ascii="Times New Roman" w:hAnsi="Times New Roman" w:eastAsiaTheme="minorHAnsi" w:cstheme="minorBidi"/>
      <w:sz w:val="24"/>
      <w:szCs w:val="22"/>
      <w:lang w:val="en-US" w:eastAsia="en-US" w:bidi="ar-SA"/>
    </w:rPr>
  </w:style>
  <w:style w:type="paragraph" w:styleId="2">
    <w:name w:val="heading 1"/>
    <w:basedOn w:val="3"/>
    <w:next w:val="1"/>
    <w:link w:val="34"/>
    <w:qFormat/>
    <w:uiPriority w:val="2"/>
    <w:pPr>
      <w:numPr>
        <w:ilvl w:val="0"/>
        <w:numId w:val="1"/>
      </w:numPr>
      <w:spacing w:before="240"/>
      <w:contextualSpacing w:val="0"/>
      <w:outlineLvl w:val="0"/>
    </w:pPr>
    <w:rPr>
      <w:b/>
    </w:rPr>
  </w:style>
  <w:style w:type="paragraph" w:styleId="4">
    <w:name w:val="heading 2"/>
    <w:basedOn w:val="2"/>
    <w:next w:val="1"/>
    <w:link w:val="35"/>
    <w:qFormat/>
    <w:uiPriority w:val="2"/>
    <w:pPr>
      <w:numPr>
        <w:ilvl w:val="1"/>
      </w:numPr>
      <w:spacing w:after="200"/>
      <w:outlineLvl w:val="1"/>
    </w:pPr>
  </w:style>
  <w:style w:type="paragraph" w:styleId="5">
    <w:name w:val="heading 3"/>
    <w:basedOn w:val="1"/>
    <w:next w:val="1"/>
    <w:link w:val="48"/>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9"/>
    <w:qFormat/>
    <w:uiPriority w:val="2"/>
    <w:pPr>
      <w:numPr>
        <w:ilvl w:val="3"/>
      </w:numPr>
      <w:outlineLvl w:val="3"/>
    </w:pPr>
    <w:rPr>
      <w:iCs/>
    </w:rPr>
  </w:style>
  <w:style w:type="paragraph" w:styleId="7">
    <w:name w:val="heading 5"/>
    <w:basedOn w:val="6"/>
    <w:next w:val="1"/>
    <w:link w:val="50"/>
    <w:qFormat/>
    <w:uiPriority w:val="2"/>
    <w:pPr>
      <w:numPr>
        <w:ilvl w:val="4"/>
      </w:numPr>
      <w:outlineLvl w:val="4"/>
    </w:p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rPr>
      <w:rFonts w:ascii="Times New Roman" w:hAnsi="Times New Roman" w:eastAsiaTheme="minorHAnsi" w:cstheme="minorBidi"/>
      <w:sz w:val="24"/>
      <w:szCs w:val="22"/>
      <w:lang w:val="en-US" w:eastAsia="en-US" w:bidi="ar-SA"/>
    </w:rPr>
  </w:style>
  <w:style w:type="paragraph" w:styleId="10">
    <w:name w:val="annotation text"/>
    <w:basedOn w:val="1"/>
    <w:link w:val="40"/>
    <w:semiHidden/>
    <w:unhideWhenUsed/>
    <w:qFormat/>
    <w:uiPriority w:val="99"/>
    <w:rPr>
      <w:sz w:val="20"/>
      <w:szCs w:val="20"/>
    </w:rPr>
  </w:style>
  <w:style w:type="paragraph" w:styleId="11">
    <w:name w:val="toc 3"/>
    <w:basedOn w:val="1"/>
    <w:next w:val="1"/>
    <w:autoRedefine/>
    <w:unhideWhenUsed/>
    <w:qFormat/>
    <w:uiPriority w:val="39"/>
    <w:pPr>
      <w:spacing w:before="0" w:after="100" w:line="259" w:lineRule="auto"/>
      <w:ind w:left="440"/>
    </w:pPr>
    <w:rPr>
      <w:rFonts w:cs="Times New Roman" w:asciiTheme="minorHAnsi" w:hAnsiTheme="minorHAnsi" w:eastAsiaTheme="minorEastAsia"/>
      <w:sz w:val="22"/>
      <w:lang w:eastAsia="zh-CN"/>
    </w:rPr>
  </w:style>
  <w:style w:type="paragraph" w:styleId="12">
    <w:name w:val="endnote text"/>
    <w:basedOn w:val="1"/>
    <w:link w:val="42"/>
    <w:semiHidden/>
    <w:unhideWhenUsed/>
    <w:qFormat/>
    <w:uiPriority w:val="99"/>
    <w:pPr>
      <w:spacing w:after="0"/>
    </w:pPr>
    <w:rPr>
      <w:sz w:val="20"/>
      <w:szCs w:val="20"/>
    </w:rPr>
  </w:style>
  <w:style w:type="paragraph" w:styleId="13">
    <w:name w:val="Balloon Text"/>
    <w:basedOn w:val="1"/>
    <w:link w:val="38"/>
    <w:semiHidden/>
    <w:unhideWhenUsed/>
    <w:qFormat/>
    <w:uiPriority w:val="99"/>
    <w:pPr>
      <w:spacing w:after="0"/>
    </w:pPr>
    <w:rPr>
      <w:rFonts w:ascii="Tahoma" w:hAnsi="Tahoma" w:cs="Tahoma"/>
      <w:sz w:val="16"/>
      <w:szCs w:val="16"/>
    </w:rPr>
  </w:style>
  <w:style w:type="paragraph" w:styleId="14">
    <w:name w:val="footer"/>
    <w:basedOn w:val="1"/>
    <w:link w:val="43"/>
    <w:unhideWhenUsed/>
    <w:qFormat/>
    <w:uiPriority w:val="99"/>
    <w:pPr>
      <w:tabs>
        <w:tab w:val="center" w:pos="4844"/>
        <w:tab w:val="right" w:pos="9689"/>
      </w:tabs>
      <w:spacing w:after="0"/>
    </w:pPr>
  </w:style>
  <w:style w:type="paragraph" w:styleId="15">
    <w:name w:val="header"/>
    <w:basedOn w:val="1"/>
    <w:link w:val="45"/>
    <w:unhideWhenUsed/>
    <w:qFormat/>
    <w:uiPriority w:val="99"/>
    <w:pPr>
      <w:tabs>
        <w:tab w:val="center" w:pos="4844"/>
        <w:tab w:val="right" w:pos="9689"/>
      </w:tabs>
    </w:pPr>
    <w:rPr>
      <w:b/>
    </w:rPr>
  </w:style>
  <w:style w:type="paragraph" w:styleId="16">
    <w:name w:val="toc 1"/>
    <w:basedOn w:val="1"/>
    <w:next w:val="1"/>
    <w:unhideWhenUsed/>
    <w:qFormat/>
    <w:uiPriority w:val="39"/>
  </w:style>
  <w:style w:type="paragraph" w:styleId="17">
    <w:name w:val="Subtitle"/>
    <w:basedOn w:val="1"/>
    <w:next w:val="1"/>
    <w:link w:val="36"/>
    <w:unhideWhenUsed/>
    <w:qFormat/>
    <w:uiPriority w:val="99"/>
    <w:pPr>
      <w:spacing w:before="240"/>
    </w:pPr>
    <w:rPr>
      <w:rFonts w:cs="Times New Roman"/>
      <w:b/>
      <w:szCs w:val="24"/>
    </w:rPr>
  </w:style>
  <w:style w:type="paragraph" w:styleId="18">
    <w:name w:val="footnote text"/>
    <w:basedOn w:val="1"/>
    <w:link w:val="44"/>
    <w:semiHidden/>
    <w:unhideWhenUsed/>
    <w:qFormat/>
    <w:uiPriority w:val="99"/>
    <w:pPr>
      <w:spacing w:after="0"/>
    </w:pPr>
    <w:rPr>
      <w:sz w:val="20"/>
      <w:szCs w:val="20"/>
    </w:rPr>
  </w:style>
  <w:style w:type="paragraph" w:styleId="19">
    <w:name w:val="toc 2"/>
    <w:basedOn w:val="1"/>
    <w:next w:val="1"/>
    <w:autoRedefine/>
    <w:unhideWhenUsed/>
    <w:qFormat/>
    <w:uiPriority w:val="39"/>
    <w:pPr>
      <w:spacing w:before="0" w:after="100" w:line="259" w:lineRule="auto"/>
      <w:ind w:left="220"/>
    </w:pPr>
    <w:rPr>
      <w:rFonts w:cs="Times New Roman" w:asciiTheme="minorHAnsi" w:hAnsiTheme="minorHAnsi" w:eastAsiaTheme="minorEastAsia"/>
      <w:sz w:val="22"/>
      <w:lang w:eastAsia="zh-CN"/>
    </w:rPr>
  </w:style>
  <w:style w:type="paragraph" w:styleId="20">
    <w:name w:val="Normal (Web)"/>
    <w:basedOn w:val="1"/>
    <w:unhideWhenUsed/>
    <w:qFormat/>
    <w:uiPriority w:val="99"/>
    <w:pPr>
      <w:spacing w:before="100" w:beforeAutospacing="1" w:after="100" w:afterAutospacing="1"/>
    </w:pPr>
    <w:rPr>
      <w:rFonts w:eastAsia="Times New Roman" w:cs="Times New Roman"/>
      <w:szCs w:val="24"/>
    </w:rPr>
  </w:style>
  <w:style w:type="paragraph" w:styleId="21">
    <w:name w:val="Title"/>
    <w:basedOn w:val="1"/>
    <w:next w:val="1"/>
    <w:link w:val="54"/>
    <w:qFormat/>
    <w:uiPriority w:val="0"/>
    <w:pPr>
      <w:suppressLineNumbers/>
      <w:spacing w:before="240" w:after="360"/>
      <w:jc w:val="center"/>
    </w:pPr>
    <w:rPr>
      <w:rFonts w:cs="Times New Roman"/>
      <w:b/>
      <w:sz w:val="32"/>
      <w:szCs w:val="32"/>
    </w:rPr>
  </w:style>
  <w:style w:type="paragraph" w:styleId="22">
    <w:name w:val="annotation subject"/>
    <w:basedOn w:val="10"/>
    <w:next w:val="10"/>
    <w:link w:val="41"/>
    <w:semiHidden/>
    <w:unhideWhenUsed/>
    <w:qFormat/>
    <w:uiPriority w:val="99"/>
    <w:rPr>
      <w:b/>
      <w:bCs/>
    </w:rPr>
  </w:style>
  <w:style w:type="table" w:styleId="24">
    <w:name w:val="Table Grid"/>
    <w:basedOn w:val="23"/>
    <w:qFormat/>
    <w:uiPriority w:val="59"/>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rFonts w:ascii="Times New Roman" w:hAnsi="Times New Roman"/>
      <w:b/>
      <w:bCs/>
    </w:rPr>
  </w:style>
  <w:style w:type="character" w:styleId="27">
    <w:name w:val="endnote reference"/>
    <w:basedOn w:val="25"/>
    <w:semiHidden/>
    <w:unhideWhenUsed/>
    <w:qFormat/>
    <w:uiPriority w:val="99"/>
    <w:rPr>
      <w:vertAlign w:val="superscript"/>
    </w:rPr>
  </w:style>
  <w:style w:type="character" w:styleId="28">
    <w:name w:val="FollowedHyperlink"/>
    <w:basedOn w:val="25"/>
    <w:semiHidden/>
    <w:unhideWhenUsed/>
    <w:qFormat/>
    <w:uiPriority w:val="99"/>
    <w:rPr>
      <w:color w:val="800080" w:themeColor="followedHyperlink"/>
      <w:u w:val="single"/>
      <w14:textFill>
        <w14:solidFill>
          <w14:schemeClr w14:val="folHlink"/>
        </w14:solidFill>
      </w14:textFill>
    </w:rPr>
  </w:style>
  <w:style w:type="character" w:styleId="29">
    <w:name w:val="Emphasis"/>
    <w:basedOn w:val="25"/>
    <w:qFormat/>
    <w:uiPriority w:val="20"/>
    <w:rPr>
      <w:rFonts w:ascii="Times New Roman" w:hAnsi="Times New Roman"/>
      <w:i/>
      <w:iCs/>
    </w:rPr>
  </w:style>
  <w:style w:type="character" w:styleId="30">
    <w:name w:val="line number"/>
    <w:basedOn w:val="25"/>
    <w:semiHidden/>
    <w:unhideWhenUsed/>
    <w:qFormat/>
    <w:uiPriority w:val="99"/>
  </w:style>
  <w:style w:type="character" w:styleId="31">
    <w:name w:val="Hyperlink"/>
    <w:basedOn w:val="25"/>
    <w:unhideWhenUsed/>
    <w:qFormat/>
    <w:uiPriority w:val="99"/>
    <w:rPr>
      <w:color w:val="0000FF"/>
      <w:u w:val="single"/>
    </w:rPr>
  </w:style>
  <w:style w:type="character" w:styleId="32">
    <w:name w:val="annotation reference"/>
    <w:basedOn w:val="25"/>
    <w:semiHidden/>
    <w:unhideWhenUsed/>
    <w:qFormat/>
    <w:uiPriority w:val="99"/>
    <w:rPr>
      <w:sz w:val="16"/>
      <w:szCs w:val="16"/>
    </w:rPr>
  </w:style>
  <w:style w:type="character" w:styleId="33">
    <w:name w:val="footnote reference"/>
    <w:basedOn w:val="25"/>
    <w:semiHidden/>
    <w:unhideWhenUsed/>
    <w:qFormat/>
    <w:uiPriority w:val="99"/>
    <w:rPr>
      <w:vertAlign w:val="superscript"/>
    </w:rPr>
  </w:style>
  <w:style w:type="character" w:customStyle="1" w:styleId="34">
    <w:name w:val="标题 1 字符"/>
    <w:basedOn w:val="25"/>
    <w:link w:val="2"/>
    <w:qFormat/>
    <w:uiPriority w:val="2"/>
    <w:rPr>
      <w:rFonts w:ascii="Times New Roman" w:hAnsi="Times New Roman" w:eastAsia="Cambria" w:cs="Times New Roman"/>
      <w:b/>
      <w:sz w:val="24"/>
      <w:szCs w:val="24"/>
    </w:rPr>
  </w:style>
  <w:style w:type="character" w:customStyle="1" w:styleId="35">
    <w:name w:val="标题 2 字符"/>
    <w:basedOn w:val="25"/>
    <w:link w:val="4"/>
    <w:qFormat/>
    <w:uiPriority w:val="2"/>
    <w:rPr>
      <w:rFonts w:ascii="Times New Roman" w:hAnsi="Times New Roman" w:eastAsia="Cambria" w:cs="Times New Roman"/>
      <w:b/>
      <w:sz w:val="24"/>
      <w:szCs w:val="24"/>
    </w:rPr>
  </w:style>
  <w:style w:type="character" w:customStyle="1" w:styleId="36">
    <w:name w:val="副标题 字符"/>
    <w:basedOn w:val="25"/>
    <w:link w:val="17"/>
    <w:qFormat/>
    <w:uiPriority w:val="99"/>
    <w:rPr>
      <w:rFonts w:ascii="Times New Roman" w:hAnsi="Times New Roman" w:cs="Times New Roman"/>
      <w:b/>
      <w:sz w:val="24"/>
      <w:szCs w:val="24"/>
    </w:rPr>
  </w:style>
  <w:style w:type="paragraph" w:customStyle="1" w:styleId="37">
    <w:name w:val="Author List"/>
    <w:basedOn w:val="17"/>
    <w:next w:val="1"/>
    <w:qFormat/>
    <w:uiPriority w:val="1"/>
  </w:style>
  <w:style w:type="character" w:customStyle="1" w:styleId="38">
    <w:name w:val="批注框文本 字符"/>
    <w:basedOn w:val="25"/>
    <w:link w:val="13"/>
    <w:semiHidden/>
    <w:qFormat/>
    <w:uiPriority w:val="99"/>
    <w:rPr>
      <w:rFonts w:ascii="Tahoma" w:hAnsi="Tahoma" w:cs="Tahoma"/>
      <w:sz w:val="16"/>
      <w:szCs w:val="16"/>
    </w:rPr>
  </w:style>
  <w:style w:type="character" w:customStyle="1" w:styleId="39">
    <w:name w:val="书籍标题1"/>
    <w:basedOn w:val="25"/>
    <w:qFormat/>
    <w:uiPriority w:val="33"/>
    <w:rPr>
      <w:rFonts w:ascii="Times New Roman" w:hAnsi="Times New Roman"/>
      <w:b/>
      <w:bCs/>
      <w:i/>
      <w:iCs/>
      <w:spacing w:val="5"/>
    </w:rPr>
  </w:style>
  <w:style w:type="character" w:customStyle="1" w:styleId="40">
    <w:name w:val="批注文字 字符"/>
    <w:basedOn w:val="25"/>
    <w:link w:val="10"/>
    <w:semiHidden/>
    <w:qFormat/>
    <w:uiPriority w:val="99"/>
    <w:rPr>
      <w:rFonts w:ascii="Times New Roman" w:hAnsi="Times New Roman"/>
      <w:sz w:val="20"/>
      <w:szCs w:val="20"/>
    </w:rPr>
  </w:style>
  <w:style w:type="character" w:customStyle="1" w:styleId="41">
    <w:name w:val="批注主题 字符"/>
    <w:basedOn w:val="40"/>
    <w:link w:val="22"/>
    <w:semiHidden/>
    <w:qFormat/>
    <w:uiPriority w:val="99"/>
    <w:rPr>
      <w:rFonts w:ascii="Times New Roman" w:hAnsi="Times New Roman"/>
      <w:b/>
      <w:bCs/>
      <w:sz w:val="20"/>
      <w:szCs w:val="20"/>
    </w:rPr>
  </w:style>
  <w:style w:type="character" w:customStyle="1" w:styleId="42">
    <w:name w:val="尾注文本 字符"/>
    <w:basedOn w:val="25"/>
    <w:link w:val="12"/>
    <w:semiHidden/>
    <w:qFormat/>
    <w:uiPriority w:val="99"/>
    <w:rPr>
      <w:rFonts w:ascii="Times New Roman" w:hAnsi="Times New Roman"/>
      <w:sz w:val="20"/>
      <w:szCs w:val="20"/>
    </w:rPr>
  </w:style>
  <w:style w:type="character" w:customStyle="1" w:styleId="43">
    <w:name w:val="页脚 字符"/>
    <w:basedOn w:val="25"/>
    <w:link w:val="14"/>
    <w:qFormat/>
    <w:uiPriority w:val="99"/>
    <w:rPr>
      <w:rFonts w:ascii="Times New Roman" w:hAnsi="Times New Roman"/>
      <w:sz w:val="24"/>
    </w:rPr>
  </w:style>
  <w:style w:type="character" w:customStyle="1" w:styleId="44">
    <w:name w:val="脚注文本 字符"/>
    <w:basedOn w:val="25"/>
    <w:link w:val="18"/>
    <w:semiHidden/>
    <w:qFormat/>
    <w:uiPriority w:val="99"/>
    <w:rPr>
      <w:rFonts w:ascii="Times New Roman" w:hAnsi="Times New Roman"/>
      <w:sz w:val="20"/>
      <w:szCs w:val="20"/>
    </w:rPr>
  </w:style>
  <w:style w:type="character" w:customStyle="1" w:styleId="45">
    <w:name w:val="页眉 字符"/>
    <w:basedOn w:val="25"/>
    <w:link w:val="15"/>
    <w:qFormat/>
    <w:uiPriority w:val="99"/>
    <w:rPr>
      <w:rFonts w:ascii="Times New Roman" w:hAnsi="Times New Roman"/>
      <w:b/>
      <w:sz w:val="24"/>
    </w:rPr>
  </w:style>
  <w:style w:type="character" w:customStyle="1" w:styleId="46">
    <w:name w:val="明显强调1"/>
    <w:basedOn w:val="25"/>
    <w:unhideWhenUsed/>
    <w:qFormat/>
    <w:uiPriority w:val="21"/>
    <w:rPr>
      <w:rFonts w:ascii="Times New Roman" w:hAnsi="Times New Roman"/>
      <w:i/>
      <w:iCs/>
      <w:color w:val="auto"/>
    </w:rPr>
  </w:style>
  <w:style w:type="character" w:customStyle="1" w:styleId="47">
    <w:name w:val="明显参考1"/>
    <w:basedOn w:val="25"/>
    <w:qFormat/>
    <w:uiPriority w:val="32"/>
    <w:rPr>
      <w:b/>
      <w:bCs/>
      <w:smallCaps/>
      <w:color w:val="auto"/>
      <w:spacing w:val="5"/>
    </w:rPr>
  </w:style>
  <w:style w:type="character" w:customStyle="1" w:styleId="48">
    <w:name w:val="标题 3 字符"/>
    <w:basedOn w:val="25"/>
    <w:link w:val="5"/>
    <w:qFormat/>
    <w:uiPriority w:val="2"/>
    <w:rPr>
      <w:rFonts w:ascii="Times New Roman" w:hAnsi="Times New Roman" w:eastAsiaTheme="majorEastAsia" w:cstheme="majorBidi"/>
      <w:b/>
      <w:sz w:val="24"/>
      <w:szCs w:val="24"/>
    </w:rPr>
  </w:style>
  <w:style w:type="character" w:customStyle="1" w:styleId="49">
    <w:name w:val="标题 4 字符"/>
    <w:basedOn w:val="25"/>
    <w:link w:val="6"/>
    <w:qFormat/>
    <w:uiPriority w:val="2"/>
    <w:rPr>
      <w:rFonts w:ascii="Times New Roman" w:hAnsi="Times New Roman" w:eastAsiaTheme="majorEastAsia" w:cstheme="majorBidi"/>
      <w:b/>
      <w:iCs/>
      <w:sz w:val="24"/>
      <w:szCs w:val="24"/>
    </w:rPr>
  </w:style>
  <w:style w:type="character" w:customStyle="1" w:styleId="50">
    <w:name w:val="标题 5 字符"/>
    <w:basedOn w:val="25"/>
    <w:link w:val="7"/>
    <w:qFormat/>
    <w:uiPriority w:val="2"/>
    <w:rPr>
      <w:rFonts w:ascii="Times New Roman" w:hAnsi="Times New Roman" w:eastAsiaTheme="majorEastAsia" w:cstheme="majorBidi"/>
      <w:b/>
      <w:iCs/>
      <w:sz w:val="24"/>
      <w:szCs w:val="24"/>
    </w:rPr>
  </w:style>
  <w:style w:type="paragraph" w:styleId="51">
    <w:name w:val="Quote"/>
    <w:basedOn w:val="1"/>
    <w:next w:val="1"/>
    <w:link w:val="52"/>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2">
    <w:name w:val="引用 字符"/>
    <w:basedOn w:val="25"/>
    <w:link w:val="51"/>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3">
    <w:name w:val="不明显强调1"/>
    <w:basedOn w:val="25"/>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4">
    <w:name w:val="标题 字符"/>
    <w:basedOn w:val="25"/>
    <w:link w:val="21"/>
    <w:qFormat/>
    <w:uiPriority w:val="0"/>
    <w:rPr>
      <w:rFonts w:ascii="Times New Roman" w:hAnsi="Times New Roman" w:cs="Times New Roman"/>
      <w:b/>
      <w:sz w:val="32"/>
      <w:szCs w:val="32"/>
    </w:rPr>
  </w:style>
  <w:style w:type="paragraph" w:customStyle="1" w:styleId="55">
    <w:name w:val="Supplementary Material"/>
    <w:basedOn w:val="21"/>
    <w:next w:val="21"/>
    <w:qFormat/>
    <w:uiPriority w:val="0"/>
    <w:pPr>
      <w:spacing w:after="120"/>
    </w:pPr>
    <w:rPr>
      <w:i/>
    </w:rPr>
  </w:style>
  <w:style w:type="paragraph" w:customStyle="1" w:styleId="56">
    <w:name w:val="CM2"/>
    <w:basedOn w:val="1"/>
    <w:next w:val="1"/>
    <w:qFormat/>
    <w:uiPriority w:val="0"/>
    <w:pPr>
      <w:autoSpaceDE w:val="0"/>
      <w:autoSpaceDN w:val="0"/>
      <w:adjustRightInd w:val="0"/>
      <w:spacing w:after="373"/>
    </w:pPr>
    <w:rPr>
      <w:rFonts w:ascii="Calibri" w:hAnsi="Calibri" w:eastAsia="宋体" w:cs="Times New Roman"/>
      <w:szCs w:val="24"/>
      <w:lang w:val="en-CA" w:eastAsia="en-CA"/>
    </w:rPr>
  </w:style>
  <w:style w:type="paragraph" w:customStyle="1" w:styleId="57">
    <w:name w:val="Default"/>
    <w:qFormat/>
    <w:uiPriority w:val="0"/>
    <w:pPr>
      <w:widowControl w:val="0"/>
      <w:autoSpaceDE w:val="0"/>
      <w:autoSpaceDN w:val="0"/>
      <w:adjustRightInd w:val="0"/>
    </w:pPr>
    <w:rPr>
      <w:rFonts w:ascii="Calibri" w:hAnsi="Calibri" w:eastAsia="等线" w:cs="Calibri"/>
      <w:color w:val="000000"/>
      <w:sz w:val="24"/>
      <w:szCs w:val="24"/>
      <w:lang w:val="en-CA" w:eastAsia="en-CA" w:bidi="ar-SA"/>
    </w:rPr>
  </w:style>
  <w:style w:type="paragraph" w:customStyle="1" w:styleId="58">
    <w:name w:val="CM1"/>
    <w:basedOn w:val="57"/>
    <w:next w:val="57"/>
    <w:qFormat/>
    <w:uiPriority w:val="0"/>
    <w:rPr>
      <w:rFonts w:cs="Times New Roman"/>
      <w:color w:val="auto"/>
    </w:rPr>
  </w:style>
  <w:style w:type="paragraph" w:customStyle="1" w:styleId="59">
    <w:name w:val="TOC Heading"/>
    <w:basedOn w:val="2"/>
    <w:next w:val="1"/>
    <w:unhideWhenUsed/>
    <w:qFormat/>
    <w:uiPriority w:val="39"/>
    <w:pPr>
      <w:keepNext/>
      <w:keepLines/>
      <w:numPr>
        <w:numId w:val="0"/>
      </w:numPr>
      <w:tabs>
        <w:tab w:val="clear" w:pos="567"/>
      </w:tabs>
      <w:spacing w:after="0" w:line="259" w:lineRule="auto"/>
      <w:outlineLvl w:val="9"/>
    </w:pPr>
    <w:rPr>
      <w:rFonts w:asciiTheme="majorHAnsi" w:hAnsiTheme="majorHAnsi" w:eastAsiaTheme="majorEastAsia" w:cstheme="majorBidi"/>
      <w:b w:val="0"/>
      <w:color w:val="376092" w:themeColor="accent1" w:themeShade="BF"/>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A95B22-B4E8-4C8E-ABCB-1E2B9143F8CF}">
  <ds:schemaRefs/>
</ds:datastoreItem>
</file>

<file path=docProps/app.xml><?xml version="1.0" encoding="utf-8"?>
<Properties xmlns="http://schemas.openxmlformats.org/officeDocument/2006/extended-properties" xmlns:vt="http://schemas.openxmlformats.org/officeDocument/2006/docPropsVTypes">
  <Template>Supplementary_Material</Template>
  <Pages>11</Pages>
  <Words>1352</Words>
  <Characters>10436</Characters>
  <Lines>58</Lines>
  <Paragraphs>16</Paragraphs>
  <TotalTime>2</TotalTime>
  <ScaleCrop>false</ScaleCrop>
  <LinksUpToDate>false</LinksUpToDate>
  <CharactersWithSpaces>11718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2021-07-16T08:24:00Z</dcterms:created>
  <dc:creator>Frontiers Media SA</dc:creator>
  <cp:lastModifiedBy>zhang</cp:lastModifiedBy>
  <cp:lastPrinted>2013-10-03T12:51:00Z</cp:lastPrinted>
  <dcterms:modified xsi:type="dcterms:W3CDTF">2024-08-09T14:15:06Z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12B5C5099778434DB3520BCA131BDE52</vt:lpwstr>
  </property>
</Properties>
</file>