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6FCC9" w14:textId="3C98FF6F" w:rsidR="00994A3D" w:rsidRDefault="00654E8F" w:rsidP="006D1C98">
      <w:pPr>
        <w:pStyle w:val="SupplementaryMaterial"/>
      </w:pPr>
      <w:r w:rsidRPr="001549D3">
        <w:t>Supplementary Material</w:t>
      </w:r>
    </w:p>
    <w:p w14:paraId="1F91548D" w14:textId="367E4256" w:rsidR="006D1C98" w:rsidRPr="009F795E" w:rsidRDefault="00252B18" w:rsidP="006D1C98">
      <w:pPr>
        <w:pStyle w:val="Titel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Supplementary </w:t>
      </w:r>
      <w:r w:rsidR="009F795E" w:rsidRPr="009F795E">
        <w:rPr>
          <w:sz w:val="24"/>
          <w:szCs w:val="24"/>
        </w:rPr>
        <w:t xml:space="preserve">Table S1: </w:t>
      </w:r>
      <w:r w:rsidR="00476F5D" w:rsidRPr="00476F5D">
        <w:rPr>
          <w:b w:val="0"/>
          <w:bCs/>
          <w:sz w:val="24"/>
          <w:szCs w:val="24"/>
        </w:rPr>
        <w:t xml:space="preserve">Overview of all dogs included in the study. Dogs </w:t>
      </w:r>
      <w:r w:rsidR="00696D33">
        <w:rPr>
          <w:b w:val="0"/>
          <w:bCs/>
          <w:sz w:val="24"/>
          <w:szCs w:val="24"/>
        </w:rPr>
        <w:t xml:space="preserve">are </w:t>
      </w:r>
      <w:r w:rsidR="00476F5D" w:rsidRPr="00476F5D">
        <w:rPr>
          <w:b w:val="0"/>
          <w:bCs/>
          <w:sz w:val="24"/>
          <w:szCs w:val="24"/>
        </w:rPr>
        <w:t>included in the PGF2α organ bath (O) experiment and/or the ELISA (E) for determination of PGF2α concentrations in the uterine tissue</w:t>
      </w:r>
      <w:r w:rsidR="00696D33">
        <w:rPr>
          <w:b w:val="0"/>
          <w:bCs/>
          <w:sz w:val="24"/>
          <w:szCs w:val="24"/>
        </w:rPr>
        <w:t>.</w:t>
      </w:r>
      <w:r w:rsidR="00573FB7">
        <w:rPr>
          <w:b w:val="0"/>
          <w:bCs/>
          <w:sz w:val="24"/>
          <w:szCs w:val="24"/>
        </w:rPr>
        <w:t xml:space="preserve"> </w:t>
      </w:r>
      <w:r w:rsidR="009F795E" w:rsidRPr="009F795E">
        <w:rPr>
          <w:b w:val="0"/>
          <w:bCs/>
          <w:sz w:val="24"/>
          <w:szCs w:val="24"/>
        </w:rPr>
        <w:t>Detailed information about the bitches including breed, serum progesterone concentration at the examination before surgery (P4; in ng/mL), age (in years), body weight (in kg), the total number of all puppies in the litter, and the reason for the C-section (PUI = primary uterine inertia; SUI = secondary uterine inertia)</w:t>
      </w:r>
      <w:r w:rsidR="00573FB7">
        <w:rPr>
          <w:b w:val="0"/>
          <w:bCs/>
          <w:sz w:val="24"/>
          <w:szCs w:val="24"/>
        </w:rPr>
        <w:t xml:space="preserve"> is given</w:t>
      </w:r>
      <w:r w:rsidR="009F795E" w:rsidRPr="009F795E">
        <w:rPr>
          <w:b w:val="0"/>
          <w:bCs/>
          <w:sz w:val="24"/>
          <w:szCs w:val="24"/>
        </w:rPr>
        <w:t>. Reasons for elective C-section were breed of the bitch, singleton pregnancy, or pregnancy complications.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56"/>
        <w:gridCol w:w="1510"/>
        <w:gridCol w:w="1510"/>
        <w:gridCol w:w="1510"/>
        <w:gridCol w:w="1511"/>
        <w:gridCol w:w="1511"/>
      </w:tblGrid>
      <w:tr w:rsidR="00EA44E6" w14:paraId="0DD52179" w14:textId="77777777" w:rsidTr="00463217">
        <w:tc>
          <w:tcPr>
            <w:tcW w:w="1510" w:type="dxa"/>
          </w:tcPr>
          <w:p w14:paraId="4FAD058B" w14:textId="77777777" w:rsidR="00EA44E6" w:rsidRDefault="00EA44E6" w:rsidP="00463217">
            <w:r>
              <w:t xml:space="preserve">Breed </w:t>
            </w:r>
          </w:p>
        </w:tc>
        <w:tc>
          <w:tcPr>
            <w:tcW w:w="1510" w:type="dxa"/>
          </w:tcPr>
          <w:p w14:paraId="3BBA8CE6" w14:textId="77777777" w:rsidR="00EA44E6" w:rsidRDefault="00EA44E6" w:rsidP="00463217">
            <w:r>
              <w:t>P4 (ng/mL)</w:t>
            </w:r>
          </w:p>
        </w:tc>
        <w:tc>
          <w:tcPr>
            <w:tcW w:w="1510" w:type="dxa"/>
          </w:tcPr>
          <w:p w14:paraId="7EBC2081" w14:textId="77777777" w:rsidR="00EA44E6" w:rsidRDefault="00EA44E6" w:rsidP="00463217">
            <w:r>
              <w:t>Age (years)</w:t>
            </w:r>
          </w:p>
        </w:tc>
        <w:tc>
          <w:tcPr>
            <w:tcW w:w="1510" w:type="dxa"/>
          </w:tcPr>
          <w:p w14:paraId="1237E39C" w14:textId="77777777" w:rsidR="00EA44E6" w:rsidRDefault="00EA44E6" w:rsidP="00463217">
            <w:r>
              <w:t>Body weight (kg)</w:t>
            </w:r>
          </w:p>
        </w:tc>
        <w:tc>
          <w:tcPr>
            <w:tcW w:w="1511" w:type="dxa"/>
          </w:tcPr>
          <w:p w14:paraId="05239D22" w14:textId="77777777" w:rsidR="00EA44E6" w:rsidRDefault="00EA44E6" w:rsidP="00463217">
            <w:r>
              <w:t>Total number of puppies</w:t>
            </w:r>
          </w:p>
        </w:tc>
        <w:tc>
          <w:tcPr>
            <w:tcW w:w="1511" w:type="dxa"/>
          </w:tcPr>
          <w:p w14:paraId="424FE370" w14:textId="77777777" w:rsidR="00EA44E6" w:rsidRDefault="00EA44E6" w:rsidP="00463217">
            <w:r>
              <w:t>Reason for C-section</w:t>
            </w:r>
          </w:p>
        </w:tc>
      </w:tr>
      <w:tr w:rsidR="00EA44E6" w14:paraId="36498854" w14:textId="77777777" w:rsidTr="00463217">
        <w:tc>
          <w:tcPr>
            <w:tcW w:w="1510" w:type="dxa"/>
          </w:tcPr>
          <w:p w14:paraId="4471D402" w14:textId="77777777" w:rsidR="00EA44E6" w:rsidRDefault="00EA44E6" w:rsidP="00463217">
            <w:r>
              <w:t>Golden Retriever</w:t>
            </w:r>
          </w:p>
        </w:tc>
        <w:tc>
          <w:tcPr>
            <w:tcW w:w="1510" w:type="dxa"/>
          </w:tcPr>
          <w:p w14:paraId="5DDF1B47" w14:textId="77777777" w:rsidR="00EA44E6" w:rsidRDefault="00EA44E6" w:rsidP="00463217">
            <w:r>
              <w:t>1.8</w:t>
            </w:r>
          </w:p>
        </w:tc>
        <w:tc>
          <w:tcPr>
            <w:tcW w:w="1510" w:type="dxa"/>
          </w:tcPr>
          <w:p w14:paraId="532668BB" w14:textId="77777777" w:rsidR="00EA44E6" w:rsidRDefault="00EA44E6" w:rsidP="00463217">
            <w:r>
              <w:t>4.0</w:t>
            </w:r>
          </w:p>
        </w:tc>
        <w:tc>
          <w:tcPr>
            <w:tcW w:w="1510" w:type="dxa"/>
          </w:tcPr>
          <w:p w14:paraId="038CA408" w14:textId="77777777" w:rsidR="00EA44E6" w:rsidRDefault="00EA44E6" w:rsidP="00463217">
            <w:r>
              <w:t>33.3</w:t>
            </w:r>
          </w:p>
        </w:tc>
        <w:tc>
          <w:tcPr>
            <w:tcW w:w="1511" w:type="dxa"/>
          </w:tcPr>
          <w:p w14:paraId="457D6F11" w14:textId="77777777" w:rsidR="00EA44E6" w:rsidRDefault="00EA44E6" w:rsidP="00463217">
            <w:r>
              <w:t>5</w:t>
            </w:r>
          </w:p>
        </w:tc>
        <w:tc>
          <w:tcPr>
            <w:tcW w:w="1511" w:type="dxa"/>
          </w:tcPr>
          <w:p w14:paraId="781AC6CC" w14:textId="77777777" w:rsidR="00EA44E6" w:rsidRDefault="00EA44E6" w:rsidP="00463217">
            <w:r>
              <w:t>Elective C-section</w:t>
            </w:r>
          </w:p>
        </w:tc>
      </w:tr>
      <w:tr w:rsidR="00EA44E6" w14:paraId="4A474220" w14:textId="77777777" w:rsidTr="00463217">
        <w:tc>
          <w:tcPr>
            <w:tcW w:w="1510" w:type="dxa"/>
          </w:tcPr>
          <w:p w14:paraId="3DFFE10C" w14:textId="5FFAE9ED" w:rsidR="00EA44E6" w:rsidRDefault="003A4FFE" w:rsidP="00463217">
            <w:proofErr w:type="spellStart"/>
            <w:r>
              <w:t>K</w:t>
            </w:r>
            <w:r>
              <w:t>ooikerhondje</w:t>
            </w:r>
            <w:proofErr w:type="spellEnd"/>
          </w:p>
        </w:tc>
        <w:tc>
          <w:tcPr>
            <w:tcW w:w="1510" w:type="dxa"/>
          </w:tcPr>
          <w:p w14:paraId="1C695DBB" w14:textId="77777777" w:rsidR="00EA44E6" w:rsidRDefault="00EA44E6" w:rsidP="00463217">
            <w:r>
              <w:t>1.7</w:t>
            </w:r>
          </w:p>
        </w:tc>
        <w:tc>
          <w:tcPr>
            <w:tcW w:w="1510" w:type="dxa"/>
          </w:tcPr>
          <w:p w14:paraId="113D96A5" w14:textId="77777777" w:rsidR="00EA44E6" w:rsidRDefault="00EA44E6" w:rsidP="00463217">
            <w:r>
              <w:t>4.2</w:t>
            </w:r>
          </w:p>
        </w:tc>
        <w:tc>
          <w:tcPr>
            <w:tcW w:w="1510" w:type="dxa"/>
          </w:tcPr>
          <w:p w14:paraId="02C8E4E7" w14:textId="77777777" w:rsidR="00EA44E6" w:rsidRDefault="00EA44E6" w:rsidP="00463217">
            <w:r>
              <w:t>8.8</w:t>
            </w:r>
          </w:p>
        </w:tc>
        <w:tc>
          <w:tcPr>
            <w:tcW w:w="1511" w:type="dxa"/>
          </w:tcPr>
          <w:p w14:paraId="700224CB" w14:textId="77777777" w:rsidR="00EA44E6" w:rsidRDefault="00EA44E6" w:rsidP="00463217">
            <w:r>
              <w:t>6</w:t>
            </w:r>
          </w:p>
        </w:tc>
        <w:tc>
          <w:tcPr>
            <w:tcW w:w="1511" w:type="dxa"/>
          </w:tcPr>
          <w:p w14:paraId="1D4A6667" w14:textId="77777777" w:rsidR="00EA44E6" w:rsidRDefault="00EA44E6" w:rsidP="00463217">
            <w:r>
              <w:t>PUI</w:t>
            </w:r>
          </w:p>
        </w:tc>
      </w:tr>
      <w:tr w:rsidR="00EA44E6" w14:paraId="79733780" w14:textId="77777777" w:rsidTr="00463217">
        <w:tc>
          <w:tcPr>
            <w:tcW w:w="1510" w:type="dxa"/>
          </w:tcPr>
          <w:p w14:paraId="2AC0B51F" w14:textId="77777777" w:rsidR="00EA44E6" w:rsidRDefault="00EA44E6" w:rsidP="00463217">
            <w:r>
              <w:t>Husky</w:t>
            </w:r>
          </w:p>
        </w:tc>
        <w:tc>
          <w:tcPr>
            <w:tcW w:w="1510" w:type="dxa"/>
          </w:tcPr>
          <w:p w14:paraId="3DF12487" w14:textId="77777777" w:rsidR="00EA44E6" w:rsidRDefault="00EA44E6" w:rsidP="00463217">
            <w:r>
              <w:t>*</w:t>
            </w:r>
          </w:p>
        </w:tc>
        <w:tc>
          <w:tcPr>
            <w:tcW w:w="1510" w:type="dxa"/>
          </w:tcPr>
          <w:p w14:paraId="671326B5" w14:textId="77777777" w:rsidR="00EA44E6" w:rsidRDefault="00EA44E6" w:rsidP="00463217">
            <w:r>
              <w:t>4.3</w:t>
            </w:r>
          </w:p>
        </w:tc>
        <w:tc>
          <w:tcPr>
            <w:tcW w:w="1510" w:type="dxa"/>
          </w:tcPr>
          <w:p w14:paraId="64C0DB86" w14:textId="77777777" w:rsidR="00EA44E6" w:rsidRDefault="00EA44E6" w:rsidP="00463217">
            <w:r>
              <w:t>23.3</w:t>
            </w:r>
          </w:p>
        </w:tc>
        <w:tc>
          <w:tcPr>
            <w:tcW w:w="1511" w:type="dxa"/>
          </w:tcPr>
          <w:p w14:paraId="55B2817D" w14:textId="77777777" w:rsidR="00EA44E6" w:rsidRDefault="00EA44E6" w:rsidP="00463217">
            <w:r>
              <w:t>3</w:t>
            </w:r>
          </w:p>
        </w:tc>
        <w:tc>
          <w:tcPr>
            <w:tcW w:w="1511" w:type="dxa"/>
          </w:tcPr>
          <w:p w14:paraId="3C1E8222" w14:textId="77777777" w:rsidR="00EA44E6" w:rsidRDefault="00EA44E6" w:rsidP="00463217">
            <w:r>
              <w:t>Uterine rupture</w:t>
            </w:r>
          </w:p>
        </w:tc>
      </w:tr>
      <w:tr w:rsidR="00EA44E6" w14:paraId="5B2B2EB8" w14:textId="77777777" w:rsidTr="00463217">
        <w:tc>
          <w:tcPr>
            <w:tcW w:w="1510" w:type="dxa"/>
          </w:tcPr>
          <w:p w14:paraId="542531F2" w14:textId="77777777" w:rsidR="00EA44E6" w:rsidRDefault="00EA44E6" w:rsidP="00463217">
            <w:proofErr w:type="spellStart"/>
            <w:r w:rsidRPr="008435AD">
              <w:t>Tervueren</w:t>
            </w:r>
            <w:proofErr w:type="spellEnd"/>
          </w:p>
        </w:tc>
        <w:tc>
          <w:tcPr>
            <w:tcW w:w="1510" w:type="dxa"/>
          </w:tcPr>
          <w:p w14:paraId="31F9E1EA" w14:textId="77777777" w:rsidR="00EA44E6" w:rsidRDefault="00EA44E6" w:rsidP="00463217">
            <w:r>
              <w:t>3.5</w:t>
            </w:r>
          </w:p>
        </w:tc>
        <w:tc>
          <w:tcPr>
            <w:tcW w:w="1510" w:type="dxa"/>
          </w:tcPr>
          <w:p w14:paraId="5A5C8F0B" w14:textId="77777777" w:rsidR="00EA44E6" w:rsidRDefault="00EA44E6" w:rsidP="00463217">
            <w:r>
              <w:t>7</w:t>
            </w:r>
          </w:p>
        </w:tc>
        <w:tc>
          <w:tcPr>
            <w:tcW w:w="1510" w:type="dxa"/>
          </w:tcPr>
          <w:p w14:paraId="2BE88C50" w14:textId="77777777" w:rsidR="00EA44E6" w:rsidRDefault="00EA44E6" w:rsidP="00463217">
            <w:r>
              <w:t>18.0</w:t>
            </w:r>
          </w:p>
        </w:tc>
        <w:tc>
          <w:tcPr>
            <w:tcW w:w="1511" w:type="dxa"/>
          </w:tcPr>
          <w:p w14:paraId="135BA172" w14:textId="77777777" w:rsidR="00EA44E6" w:rsidRDefault="00EA44E6" w:rsidP="00463217">
            <w:r>
              <w:t>5</w:t>
            </w:r>
          </w:p>
        </w:tc>
        <w:tc>
          <w:tcPr>
            <w:tcW w:w="1511" w:type="dxa"/>
          </w:tcPr>
          <w:p w14:paraId="3D4D57B9" w14:textId="77777777" w:rsidR="00EA44E6" w:rsidRDefault="00EA44E6" w:rsidP="00463217">
            <w:r>
              <w:t>PUI</w:t>
            </w:r>
          </w:p>
        </w:tc>
      </w:tr>
      <w:tr w:rsidR="00EA44E6" w14:paraId="3D3DBCB3" w14:textId="77777777" w:rsidTr="00463217">
        <w:tc>
          <w:tcPr>
            <w:tcW w:w="1510" w:type="dxa"/>
          </w:tcPr>
          <w:p w14:paraId="22AC32DF" w14:textId="77777777" w:rsidR="00EA44E6" w:rsidRDefault="00EA44E6" w:rsidP="00463217">
            <w:r>
              <w:t>Leonberger</w:t>
            </w:r>
          </w:p>
        </w:tc>
        <w:tc>
          <w:tcPr>
            <w:tcW w:w="1510" w:type="dxa"/>
          </w:tcPr>
          <w:p w14:paraId="43284950" w14:textId="77777777" w:rsidR="00EA44E6" w:rsidRDefault="00EA44E6" w:rsidP="00463217">
            <w:r>
              <w:t>1.6</w:t>
            </w:r>
          </w:p>
        </w:tc>
        <w:tc>
          <w:tcPr>
            <w:tcW w:w="1510" w:type="dxa"/>
          </w:tcPr>
          <w:p w14:paraId="7B9153A8" w14:textId="77777777" w:rsidR="00EA44E6" w:rsidRDefault="00EA44E6" w:rsidP="00463217">
            <w:r>
              <w:t>2.3</w:t>
            </w:r>
          </w:p>
        </w:tc>
        <w:tc>
          <w:tcPr>
            <w:tcW w:w="1510" w:type="dxa"/>
          </w:tcPr>
          <w:p w14:paraId="11434CD2" w14:textId="77777777" w:rsidR="00EA44E6" w:rsidRDefault="00EA44E6" w:rsidP="00463217">
            <w:r>
              <w:t>71.3</w:t>
            </w:r>
          </w:p>
        </w:tc>
        <w:tc>
          <w:tcPr>
            <w:tcW w:w="1511" w:type="dxa"/>
          </w:tcPr>
          <w:p w14:paraId="5DE6C045" w14:textId="77777777" w:rsidR="00EA44E6" w:rsidRDefault="00EA44E6" w:rsidP="00463217">
            <w:r>
              <w:t>12</w:t>
            </w:r>
          </w:p>
        </w:tc>
        <w:tc>
          <w:tcPr>
            <w:tcW w:w="1511" w:type="dxa"/>
          </w:tcPr>
          <w:p w14:paraId="786B08CE" w14:textId="77777777" w:rsidR="00EA44E6" w:rsidRDefault="00EA44E6" w:rsidP="00463217">
            <w:r>
              <w:t>Elective C-section</w:t>
            </w:r>
          </w:p>
        </w:tc>
      </w:tr>
      <w:tr w:rsidR="00EA44E6" w14:paraId="709BF3C5" w14:textId="77777777" w:rsidTr="00463217">
        <w:tc>
          <w:tcPr>
            <w:tcW w:w="1510" w:type="dxa"/>
          </w:tcPr>
          <w:p w14:paraId="047CEE3B" w14:textId="77777777" w:rsidR="00EA44E6" w:rsidRDefault="00EA44E6" w:rsidP="00463217">
            <w:r>
              <w:t xml:space="preserve">Staffordshire Bullterrier </w:t>
            </w:r>
          </w:p>
        </w:tc>
        <w:tc>
          <w:tcPr>
            <w:tcW w:w="1510" w:type="dxa"/>
          </w:tcPr>
          <w:p w14:paraId="47CC00AF" w14:textId="77777777" w:rsidR="00EA44E6" w:rsidRDefault="00EA44E6" w:rsidP="00463217">
            <w:r>
              <w:t>1.5</w:t>
            </w:r>
          </w:p>
        </w:tc>
        <w:tc>
          <w:tcPr>
            <w:tcW w:w="1510" w:type="dxa"/>
          </w:tcPr>
          <w:p w14:paraId="78431CB4" w14:textId="77777777" w:rsidR="00EA44E6" w:rsidRDefault="00EA44E6" w:rsidP="00463217">
            <w:r>
              <w:t>3.5.</w:t>
            </w:r>
          </w:p>
        </w:tc>
        <w:tc>
          <w:tcPr>
            <w:tcW w:w="1510" w:type="dxa"/>
          </w:tcPr>
          <w:p w14:paraId="41B10B25" w14:textId="77777777" w:rsidR="00EA44E6" w:rsidRDefault="00EA44E6" w:rsidP="00463217">
            <w:r>
              <w:t>14.9</w:t>
            </w:r>
          </w:p>
        </w:tc>
        <w:tc>
          <w:tcPr>
            <w:tcW w:w="1511" w:type="dxa"/>
          </w:tcPr>
          <w:p w14:paraId="400557B1" w14:textId="77777777" w:rsidR="00EA44E6" w:rsidRDefault="00EA44E6" w:rsidP="00463217">
            <w:r>
              <w:t>1</w:t>
            </w:r>
          </w:p>
        </w:tc>
        <w:tc>
          <w:tcPr>
            <w:tcW w:w="1511" w:type="dxa"/>
          </w:tcPr>
          <w:p w14:paraId="2802058E" w14:textId="77777777" w:rsidR="00EA44E6" w:rsidRDefault="00EA44E6" w:rsidP="00463217">
            <w:r>
              <w:t>Elective C-section</w:t>
            </w:r>
          </w:p>
        </w:tc>
      </w:tr>
      <w:tr w:rsidR="00EA44E6" w14:paraId="2924E777" w14:textId="77777777" w:rsidTr="00463217">
        <w:tc>
          <w:tcPr>
            <w:tcW w:w="1510" w:type="dxa"/>
          </w:tcPr>
          <w:p w14:paraId="29E3CEF1" w14:textId="77777777" w:rsidR="00EA44E6" w:rsidRDefault="00EA44E6" w:rsidP="00463217">
            <w:proofErr w:type="spellStart"/>
            <w:r>
              <w:t>Haverneser</w:t>
            </w:r>
            <w:proofErr w:type="spellEnd"/>
          </w:p>
        </w:tc>
        <w:tc>
          <w:tcPr>
            <w:tcW w:w="1510" w:type="dxa"/>
          </w:tcPr>
          <w:p w14:paraId="2386CF7D" w14:textId="77777777" w:rsidR="00EA44E6" w:rsidRDefault="00EA44E6" w:rsidP="00463217">
            <w:r>
              <w:t>1.3</w:t>
            </w:r>
          </w:p>
        </w:tc>
        <w:tc>
          <w:tcPr>
            <w:tcW w:w="1510" w:type="dxa"/>
          </w:tcPr>
          <w:p w14:paraId="05D2C362" w14:textId="77777777" w:rsidR="00EA44E6" w:rsidRDefault="00EA44E6" w:rsidP="00463217">
            <w:r>
              <w:t>1.5</w:t>
            </w:r>
          </w:p>
        </w:tc>
        <w:tc>
          <w:tcPr>
            <w:tcW w:w="1510" w:type="dxa"/>
          </w:tcPr>
          <w:p w14:paraId="019E3955" w14:textId="77777777" w:rsidR="00EA44E6" w:rsidRDefault="00EA44E6" w:rsidP="00463217">
            <w:r>
              <w:t>10.9</w:t>
            </w:r>
          </w:p>
        </w:tc>
        <w:tc>
          <w:tcPr>
            <w:tcW w:w="1511" w:type="dxa"/>
          </w:tcPr>
          <w:p w14:paraId="2E0A243B" w14:textId="77777777" w:rsidR="00EA44E6" w:rsidRDefault="00EA44E6" w:rsidP="00463217">
            <w:r>
              <w:t>9</w:t>
            </w:r>
          </w:p>
        </w:tc>
        <w:tc>
          <w:tcPr>
            <w:tcW w:w="1511" w:type="dxa"/>
          </w:tcPr>
          <w:p w14:paraId="561CC7AC" w14:textId="77777777" w:rsidR="00EA44E6" w:rsidRDefault="00EA44E6" w:rsidP="00463217">
            <w:r>
              <w:t>PUI</w:t>
            </w:r>
          </w:p>
        </w:tc>
      </w:tr>
      <w:tr w:rsidR="00EA44E6" w14:paraId="7BE46E99" w14:textId="77777777" w:rsidTr="00463217">
        <w:tc>
          <w:tcPr>
            <w:tcW w:w="1510" w:type="dxa"/>
          </w:tcPr>
          <w:p w14:paraId="07D09773" w14:textId="77777777" w:rsidR="00EA44E6" w:rsidRDefault="00EA44E6" w:rsidP="00463217">
            <w:r>
              <w:t>Pomeranian</w:t>
            </w:r>
          </w:p>
        </w:tc>
        <w:tc>
          <w:tcPr>
            <w:tcW w:w="1510" w:type="dxa"/>
          </w:tcPr>
          <w:p w14:paraId="684EDABC" w14:textId="77777777" w:rsidR="00EA44E6" w:rsidRDefault="00EA44E6" w:rsidP="00463217">
            <w:r>
              <w:t>21.</w:t>
            </w:r>
          </w:p>
        </w:tc>
        <w:tc>
          <w:tcPr>
            <w:tcW w:w="1510" w:type="dxa"/>
          </w:tcPr>
          <w:p w14:paraId="342A54D6" w14:textId="77777777" w:rsidR="00EA44E6" w:rsidRDefault="00EA44E6" w:rsidP="00463217">
            <w:r>
              <w:t>5.2</w:t>
            </w:r>
          </w:p>
        </w:tc>
        <w:tc>
          <w:tcPr>
            <w:tcW w:w="1510" w:type="dxa"/>
          </w:tcPr>
          <w:p w14:paraId="570556DB" w14:textId="77777777" w:rsidR="00EA44E6" w:rsidRDefault="00EA44E6" w:rsidP="00463217">
            <w:r>
              <w:t>2.6</w:t>
            </w:r>
          </w:p>
        </w:tc>
        <w:tc>
          <w:tcPr>
            <w:tcW w:w="1511" w:type="dxa"/>
          </w:tcPr>
          <w:p w14:paraId="02E1E37B" w14:textId="77777777" w:rsidR="00EA44E6" w:rsidRDefault="00EA44E6" w:rsidP="00463217">
            <w:r>
              <w:t>1</w:t>
            </w:r>
          </w:p>
        </w:tc>
        <w:tc>
          <w:tcPr>
            <w:tcW w:w="1511" w:type="dxa"/>
          </w:tcPr>
          <w:p w14:paraId="2EE0A9F2" w14:textId="77777777" w:rsidR="00EA44E6" w:rsidRDefault="00EA44E6" w:rsidP="00463217">
            <w:r>
              <w:t>Elective C-section</w:t>
            </w:r>
          </w:p>
        </w:tc>
      </w:tr>
      <w:tr w:rsidR="00EA44E6" w14:paraId="0BF23158" w14:textId="77777777" w:rsidTr="00463217">
        <w:tc>
          <w:tcPr>
            <w:tcW w:w="1510" w:type="dxa"/>
          </w:tcPr>
          <w:p w14:paraId="0573D195" w14:textId="77777777" w:rsidR="00EA44E6" w:rsidRDefault="00EA44E6" w:rsidP="00463217">
            <w:r>
              <w:t>Boston Terrier</w:t>
            </w:r>
          </w:p>
        </w:tc>
        <w:tc>
          <w:tcPr>
            <w:tcW w:w="1510" w:type="dxa"/>
          </w:tcPr>
          <w:p w14:paraId="473BE71E" w14:textId="77777777" w:rsidR="00EA44E6" w:rsidRDefault="00EA44E6" w:rsidP="00463217">
            <w:r>
              <w:t>13.7</w:t>
            </w:r>
          </w:p>
        </w:tc>
        <w:tc>
          <w:tcPr>
            <w:tcW w:w="1510" w:type="dxa"/>
          </w:tcPr>
          <w:p w14:paraId="601E4742" w14:textId="77777777" w:rsidR="00EA44E6" w:rsidRDefault="00EA44E6" w:rsidP="00463217">
            <w:r>
              <w:t>6.0</w:t>
            </w:r>
          </w:p>
        </w:tc>
        <w:tc>
          <w:tcPr>
            <w:tcW w:w="1510" w:type="dxa"/>
          </w:tcPr>
          <w:p w14:paraId="04A09542" w14:textId="77777777" w:rsidR="00EA44E6" w:rsidRDefault="00EA44E6" w:rsidP="00463217">
            <w:r>
              <w:t>9.4</w:t>
            </w:r>
          </w:p>
        </w:tc>
        <w:tc>
          <w:tcPr>
            <w:tcW w:w="1511" w:type="dxa"/>
          </w:tcPr>
          <w:p w14:paraId="1F8AB622" w14:textId="77777777" w:rsidR="00EA44E6" w:rsidRDefault="00EA44E6" w:rsidP="00463217">
            <w:r>
              <w:t>1</w:t>
            </w:r>
          </w:p>
        </w:tc>
        <w:tc>
          <w:tcPr>
            <w:tcW w:w="1511" w:type="dxa"/>
          </w:tcPr>
          <w:p w14:paraId="2779EFD3" w14:textId="77777777" w:rsidR="00EA44E6" w:rsidRDefault="00EA44E6" w:rsidP="00463217">
            <w:r>
              <w:t>Elective C-section</w:t>
            </w:r>
          </w:p>
        </w:tc>
      </w:tr>
      <w:tr w:rsidR="00EA44E6" w14:paraId="0F4A5683" w14:textId="77777777" w:rsidTr="00463217">
        <w:tc>
          <w:tcPr>
            <w:tcW w:w="1510" w:type="dxa"/>
          </w:tcPr>
          <w:p w14:paraId="655BBF94" w14:textId="77777777" w:rsidR="00EA44E6" w:rsidRDefault="00EA44E6" w:rsidP="00463217">
            <w:r>
              <w:t>Boston Terrier</w:t>
            </w:r>
          </w:p>
        </w:tc>
        <w:tc>
          <w:tcPr>
            <w:tcW w:w="1510" w:type="dxa"/>
          </w:tcPr>
          <w:p w14:paraId="0BD17CF7" w14:textId="77777777" w:rsidR="00EA44E6" w:rsidRDefault="00EA44E6" w:rsidP="00463217">
            <w:r>
              <w:t>8.5</w:t>
            </w:r>
          </w:p>
        </w:tc>
        <w:tc>
          <w:tcPr>
            <w:tcW w:w="1510" w:type="dxa"/>
          </w:tcPr>
          <w:p w14:paraId="7EB3CE4B" w14:textId="77777777" w:rsidR="00EA44E6" w:rsidRDefault="00EA44E6" w:rsidP="00463217">
            <w:r>
              <w:t>2.8</w:t>
            </w:r>
          </w:p>
        </w:tc>
        <w:tc>
          <w:tcPr>
            <w:tcW w:w="1510" w:type="dxa"/>
          </w:tcPr>
          <w:p w14:paraId="52FE06C9" w14:textId="77777777" w:rsidR="00EA44E6" w:rsidRDefault="00EA44E6" w:rsidP="00463217">
            <w:r>
              <w:t>9.1</w:t>
            </w:r>
          </w:p>
        </w:tc>
        <w:tc>
          <w:tcPr>
            <w:tcW w:w="1511" w:type="dxa"/>
          </w:tcPr>
          <w:p w14:paraId="76572A74" w14:textId="77777777" w:rsidR="00EA44E6" w:rsidRDefault="00EA44E6" w:rsidP="00463217">
            <w:r>
              <w:t>5</w:t>
            </w:r>
          </w:p>
        </w:tc>
        <w:tc>
          <w:tcPr>
            <w:tcW w:w="1511" w:type="dxa"/>
          </w:tcPr>
          <w:p w14:paraId="09049164" w14:textId="77777777" w:rsidR="00EA44E6" w:rsidRDefault="00EA44E6" w:rsidP="00463217">
            <w:r>
              <w:t>Elective C-section</w:t>
            </w:r>
          </w:p>
        </w:tc>
      </w:tr>
      <w:tr w:rsidR="00EA44E6" w14:paraId="51889EC3" w14:textId="77777777" w:rsidTr="00463217">
        <w:tc>
          <w:tcPr>
            <w:tcW w:w="1510" w:type="dxa"/>
          </w:tcPr>
          <w:p w14:paraId="31E5A75F" w14:textId="77777777" w:rsidR="00EA44E6" w:rsidRDefault="00EA44E6" w:rsidP="00463217">
            <w:r>
              <w:lastRenderedPageBreak/>
              <w:t>Great Swiss Mountain Dog</w:t>
            </w:r>
          </w:p>
        </w:tc>
        <w:tc>
          <w:tcPr>
            <w:tcW w:w="1510" w:type="dxa"/>
          </w:tcPr>
          <w:p w14:paraId="5252C1CD" w14:textId="77777777" w:rsidR="00EA44E6" w:rsidRDefault="00EA44E6" w:rsidP="00463217">
            <w:r>
              <w:t>4.8</w:t>
            </w:r>
          </w:p>
        </w:tc>
        <w:tc>
          <w:tcPr>
            <w:tcW w:w="1510" w:type="dxa"/>
          </w:tcPr>
          <w:p w14:paraId="4BE1AA97" w14:textId="77777777" w:rsidR="00EA44E6" w:rsidRDefault="00EA44E6" w:rsidP="00463217">
            <w:r>
              <w:t>4.5</w:t>
            </w:r>
          </w:p>
        </w:tc>
        <w:tc>
          <w:tcPr>
            <w:tcW w:w="1510" w:type="dxa"/>
          </w:tcPr>
          <w:p w14:paraId="2B5A49E2" w14:textId="77777777" w:rsidR="00EA44E6" w:rsidRDefault="00EA44E6" w:rsidP="00463217">
            <w:r>
              <w:t>49.7</w:t>
            </w:r>
          </w:p>
        </w:tc>
        <w:tc>
          <w:tcPr>
            <w:tcW w:w="1511" w:type="dxa"/>
          </w:tcPr>
          <w:p w14:paraId="41D13393" w14:textId="77777777" w:rsidR="00EA44E6" w:rsidRDefault="00EA44E6" w:rsidP="00463217">
            <w:r>
              <w:t>4</w:t>
            </w:r>
          </w:p>
        </w:tc>
        <w:tc>
          <w:tcPr>
            <w:tcW w:w="1511" w:type="dxa"/>
          </w:tcPr>
          <w:p w14:paraId="11B46B64" w14:textId="77777777" w:rsidR="00EA44E6" w:rsidRDefault="00EA44E6" w:rsidP="00463217">
            <w:r>
              <w:t>Elective C-section</w:t>
            </w:r>
          </w:p>
        </w:tc>
      </w:tr>
      <w:tr w:rsidR="00EA44E6" w14:paraId="0674E65C" w14:textId="77777777" w:rsidTr="00463217">
        <w:tc>
          <w:tcPr>
            <w:tcW w:w="1510" w:type="dxa"/>
          </w:tcPr>
          <w:p w14:paraId="013F8AF7" w14:textId="77777777" w:rsidR="00EA44E6" w:rsidRDefault="00EA44E6" w:rsidP="00463217">
            <w:r>
              <w:t>Briard</w:t>
            </w:r>
          </w:p>
        </w:tc>
        <w:tc>
          <w:tcPr>
            <w:tcW w:w="1510" w:type="dxa"/>
          </w:tcPr>
          <w:p w14:paraId="7DC2DD53" w14:textId="77777777" w:rsidR="00EA44E6" w:rsidRDefault="00EA44E6" w:rsidP="00463217">
            <w:r>
              <w:t>19.9</w:t>
            </w:r>
          </w:p>
        </w:tc>
        <w:tc>
          <w:tcPr>
            <w:tcW w:w="1510" w:type="dxa"/>
          </w:tcPr>
          <w:p w14:paraId="37B1B0D1" w14:textId="77777777" w:rsidR="00EA44E6" w:rsidRDefault="00EA44E6" w:rsidP="00463217">
            <w:r>
              <w:t>3.9</w:t>
            </w:r>
          </w:p>
        </w:tc>
        <w:tc>
          <w:tcPr>
            <w:tcW w:w="1510" w:type="dxa"/>
          </w:tcPr>
          <w:p w14:paraId="36D90417" w14:textId="77777777" w:rsidR="00EA44E6" w:rsidRDefault="00EA44E6" w:rsidP="00463217">
            <w:r>
              <w:t>33.6</w:t>
            </w:r>
          </w:p>
        </w:tc>
        <w:tc>
          <w:tcPr>
            <w:tcW w:w="1511" w:type="dxa"/>
          </w:tcPr>
          <w:p w14:paraId="3E7EA8BE" w14:textId="77777777" w:rsidR="00EA44E6" w:rsidRDefault="00EA44E6" w:rsidP="00463217">
            <w:r>
              <w:t>1</w:t>
            </w:r>
          </w:p>
        </w:tc>
        <w:tc>
          <w:tcPr>
            <w:tcW w:w="1511" w:type="dxa"/>
          </w:tcPr>
          <w:p w14:paraId="1C1C5851" w14:textId="77777777" w:rsidR="00EA44E6" w:rsidRDefault="00EA44E6" w:rsidP="00463217">
            <w:r>
              <w:t>Elective C-section</w:t>
            </w:r>
          </w:p>
        </w:tc>
      </w:tr>
      <w:tr w:rsidR="00EA44E6" w14:paraId="260BBC3C" w14:textId="77777777" w:rsidTr="00463217">
        <w:tc>
          <w:tcPr>
            <w:tcW w:w="1510" w:type="dxa"/>
          </w:tcPr>
          <w:p w14:paraId="4DB5FD1C" w14:textId="77777777" w:rsidR="00EA44E6" w:rsidRDefault="00EA44E6" w:rsidP="00463217">
            <w:r>
              <w:t>Parson Jack Russel Terrier</w:t>
            </w:r>
          </w:p>
        </w:tc>
        <w:tc>
          <w:tcPr>
            <w:tcW w:w="1510" w:type="dxa"/>
          </w:tcPr>
          <w:p w14:paraId="59BC0305" w14:textId="77777777" w:rsidR="00EA44E6" w:rsidRDefault="00EA44E6" w:rsidP="00463217">
            <w:r>
              <w:t>2.2</w:t>
            </w:r>
          </w:p>
        </w:tc>
        <w:tc>
          <w:tcPr>
            <w:tcW w:w="1510" w:type="dxa"/>
          </w:tcPr>
          <w:p w14:paraId="1CCCCD95" w14:textId="77777777" w:rsidR="00EA44E6" w:rsidRDefault="00EA44E6" w:rsidP="00463217">
            <w:r>
              <w:t>4.2</w:t>
            </w:r>
          </w:p>
        </w:tc>
        <w:tc>
          <w:tcPr>
            <w:tcW w:w="1510" w:type="dxa"/>
          </w:tcPr>
          <w:p w14:paraId="77F77CC8" w14:textId="77777777" w:rsidR="00EA44E6" w:rsidRDefault="00EA44E6" w:rsidP="00463217">
            <w:r>
              <w:t>7.8</w:t>
            </w:r>
          </w:p>
        </w:tc>
        <w:tc>
          <w:tcPr>
            <w:tcW w:w="1511" w:type="dxa"/>
          </w:tcPr>
          <w:p w14:paraId="6C7AF293" w14:textId="77777777" w:rsidR="00EA44E6" w:rsidRDefault="00EA44E6" w:rsidP="00463217">
            <w:r>
              <w:t>4</w:t>
            </w:r>
          </w:p>
        </w:tc>
        <w:tc>
          <w:tcPr>
            <w:tcW w:w="1511" w:type="dxa"/>
          </w:tcPr>
          <w:p w14:paraId="43B8DD39" w14:textId="77777777" w:rsidR="00EA44E6" w:rsidRDefault="00EA44E6" w:rsidP="00463217">
            <w:r>
              <w:t>Elective C-section</w:t>
            </w:r>
          </w:p>
        </w:tc>
      </w:tr>
      <w:tr w:rsidR="00EA44E6" w14:paraId="3D7402D2" w14:textId="77777777" w:rsidTr="00463217">
        <w:tc>
          <w:tcPr>
            <w:tcW w:w="1510" w:type="dxa"/>
          </w:tcPr>
          <w:p w14:paraId="2B410C2F" w14:textId="77777777" w:rsidR="00EA44E6" w:rsidRDefault="00EA44E6" w:rsidP="00463217">
            <w:r>
              <w:t>Miniature Bullterrier</w:t>
            </w:r>
          </w:p>
        </w:tc>
        <w:tc>
          <w:tcPr>
            <w:tcW w:w="1510" w:type="dxa"/>
          </w:tcPr>
          <w:p w14:paraId="797D3E5D" w14:textId="77777777" w:rsidR="00EA44E6" w:rsidRDefault="00EA44E6" w:rsidP="00463217">
            <w:r>
              <w:t>2.5</w:t>
            </w:r>
          </w:p>
        </w:tc>
        <w:tc>
          <w:tcPr>
            <w:tcW w:w="1510" w:type="dxa"/>
          </w:tcPr>
          <w:p w14:paraId="54CE6713" w14:textId="77777777" w:rsidR="00EA44E6" w:rsidRDefault="00EA44E6" w:rsidP="00463217">
            <w:pPr>
              <w:jc w:val="center"/>
            </w:pPr>
            <w:r>
              <w:t>4.9</w:t>
            </w:r>
          </w:p>
        </w:tc>
        <w:tc>
          <w:tcPr>
            <w:tcW w:w="1510" w:type="dxa"/>
          </w:tcPr>
          <w:p w14:paraId="0D553652" w14:textId="77777777" w:rsidR="00EA44E6" w:rsidRDefault="00EA44E6" w:rsidP="00463217">
            <w:r>
              <w:t>17.8</w:t>
            </w:r>
          </w:p>
        </w:tc>
        <w:tc>
          <w:tcPr>
            <w:tcW w:w="1511" w:type="dxa"/>
          </w:tcPr>
          <w:p w14:paraId="1911A947" w14:textId="77777777" w:rsidR="00EA44E6" w:rsidRDefault="00EA44E6" w:rsidP="00463217">
            <w:r>
              <w:t>3</w:t>
            </w:r>
          </w:p>
        </w:tc>
        <w:tc>
          <w:tcPr>
            <w:tcW w:w="1511" w:type="dxa"/>
          </w:tcPr>
          <w:p w14:paraId="5597D931" w14:textId="77777777" w:rsidR="00EA44E6" w:rsidRDefault="00EA44E6" w:rsidP="00463217">
            <w:r>
              <w:t>Elective C-section</w:t>
            </w:r>
          </w:p>
        </w:tc>
      </w:tr>
      <w:tr w:rsidR="00EA44E6" w14:paraId="57AE31FB" w14:textId="77777777" w:rsidTr="00463217">
        <w:tc>
          <w:tcPr>
            <w:tcW w:w="1510" w:type="dxa"/>
          </w:tcPr>
          <w:p w14:paraId="269CF9D9" w14:textId="77777777" w:rsidR="00EA44E6" w:rsidRDefault="00EA44E6" w:rsidP="00463217">
            <w:r>
              <w:t>Miniature Bullterrier</w:t>
            </w:r>
          </w:p>
        </w:tc>
        <w:tc>
          <w:tcPr>
            <w:tcW w:w="1510" w:type="dxa"/>
          </w:tcPr>
          <w:p w14:paraId="6F29BF37" w14:textId="77777777" w:rsidR="00EA44E6" w:rsidRDefault="00EA44E6" w:rsidP="00463217">
            <w:r>
              <w:t>2.3</w:t>
            </w:r>
          </w:p>
        </w:tc>
        <w:tc>
          <w:tcPr>
            <w:tcW w:w="1510" w:type="dxa"/>
          </w:tcPr>
          <w:p w14:paraId="2F998277" w14:textId="77777777" w:rsidR="00EA44E6" w:rsidRDefault="00EA44E6" w:rsidP="00463217">
            <w:r>
              <w:t>No data</w:t>
            </w:r>
          </w:p>
        </w:tc>
        <w:tc>
          <w:tcPr>
            <w:tcW w:w="1510" w:type="dxa"/>
          </w:tcPr>
          <w:p w14:paraId="2F2ECED9" w14:textId="77777777" w:rsidR="00EA44E6" w:rsidRDefault="00EA44E6" w:rsidP="00463217">
            <w:r>
              <w:t>14.2</w:t>
            </w:r>
          </w:p>
        </w:tc>
        <w:tc>
          <w:tcPr>
            <w:tcW w:w="1511" w:type="dxa"/>
          </w:tcPr>
          <w:p w14:paraId="31C2167A" w14:textId="77777777" w:rsidR="00EA44E6" w:rsidRDefault="00EA44E6" w:rsidP="00463217">
            <w:r>
              <w:t>5</w:t>
            </w:r>
          </w:p>
        </w:tc>
        <w:tc>
          <w:tcPr>
            <w:tcW w:w="1511" w:type="dxa"/>
          </w:tcPr>
          <w:p w14:paraId="7DE51045" w14:textId="77777777" w:rsidR="00EA44E6" w:rsidRDefault="00EA44E6" w:rsidP="00463217">
            <w:r>
              <w:t>Elective C-section</w:t>
            </w:r>
          </w:p>
        </w:tc>
      </w:tr>
      <w:tr w:rsidR="00EA44E6" w14:paraId="600F1994" w14:textId="77777777" w:rsidTr="00463217">
        <w:tc>
          <w:tcPr>
            <w:tcW w:w="1510" w:type="dxa"/>
          </w:tcPr>
          <w:p w14:paraId="50C06165" w14:textId="77777777" w:rsidR="00EA44E6" w:rsidRDefault="00EA44E6" w:rsidP="00463217">
            <w:r>
              <w:t>Mongrel</w:t>
            </w:r>
          </w:p>
        </w:tc>
        <w:tc>
          <w:tcPr>
            <w:tcW w:w="1510" w:type="dxa"/>
          </w:tcPr>
          <w:p w14:paraId="7F653927" w14:textId="77777777" w:rsidR="00EA44E6" w:rsidRDefault="00EA44E6" w:rsidP="00463217">
            <w:r>
              <w:t>*</w:t>
            </w:r>
          </w:p>
        </w:tc>
        <w:tc>
          <w:tcPr>
            <w:tcW w:w="1510" w:type="dxa"/>
          </w:tcPr>
          <w:p w14:paraId="694E88B9" w14:textId="77777777" w:rsidR="00EA44E6" w:rsidRDefault="00EA44E6" w:rsidP="00463217">
            <w:r>
              <w:t>10.5</w:t>
            </w:r>
          </w:p>
        </w:tc>
        <w:tc>
          <w:tcPr>
            <w:tcW w:w="1510" w:type="dxa"/>
          </w:tcPr>
          <w:p w14:paraId="04E00F48" w14:textId="77777777" w:rsidR="00EA44E6" w:rsidRDefault="00EA44E6" w:rsidP="00463217">
            <w:r>
              <w:t>11.9</w:t>
            </w:r>
          </w:p>
        </w:tc>
        <w:tc>
          <w:tcPr>
            <w:tcW w:w="1511" w:type="dxa"/>
          </w:tcPr>
          <w:p w14:paraId="22B6EA1E" w14:textId="77777777" w:rsidR="00EA44E6" w:rsidRDefault="00EA44E6" w:rsidP="00463217">
            <w:r>
              <w:t>5</w:t>
            </w:r>
          </w:p>
        </w:tc>
        <w:tc>
          <w:tcPr>
            <w:tcW w:w="1511" w:type="dxa"/>
          </w:tcPr>
          <w:p w14:paraId="5E4033C6" w14:textId="77777777" w:rsidR="00EA44E6" w:rsidRDefault="00EA44E6" w:rsidP="00463217">
            <w:r>
              <w:t>PUI</w:t>
            </w:r>
          </w:p>
        </w:tc>
      </w:tr>
    </w:tbl>
    <w:p w14:paraId="1A34C742" w14:textId="77777777" w:rsidR="003A4FFE" w:rsidRPr="001549D3" w:rsidRDefault="003A4FFE" w:rsidP="001A0E7E">
      <w:pPr>
        <w:keepNext/>
        <w:rPr>
          <w:rFonts w:cs="Times New Roman"/>
          <w:szCs w:val="24"/>
        </w:rPr>
      </w:pPr>
    </w:p>
    <w:p w14:paraId="3B020E77" w14:textId="004EADA9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252B18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</w:p>
    <w:p w14:paraId="635AE720" w14:textId="3FBDE631" w:rsidR="00FE59BC" w:rsidRDefault="00E91F77" w:rsidP="00654E8F">
      <w:pPr>
        <w:spacing w:before="240"/>
      </w:pPr>
      <w:r>
        <w:rPr>
          <w:noProof/>
        </w:rPr>
        <w:drawing>
          <wp:inline distT="0" distB="0" distL="0" distR="0" wp14:anchorId="4E6E0DA9" wp14:editId="6D9DF9E9">
            <wp:extent cx="6208395" cy="3254375"/>
            <wp:effectExtent l="0" t="0" r="1905" b="3175"/>
            <wp:docPr id="1242346047" name="Grafik 2" descr="Ein Bild, das Text, Screenshot, Schwarzweiß, monochro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346047" name="Grafik 2" descr="Ein Bild, das Text, Screenshot, Schwarzweiß, monochro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AED1" w14:textId="3E92799E" w:rsidR="00DE23E8" w:rsidRPr="001549D3" w:rsidRDefault="00FE59BC" w:rsidP="00654E8F">
      <w:pPr>
        <w:spacing w:before="240"/>
      </w:pPr>
      <w:r w:rsidRPr="001A0E7E">
        <w:rPr>
          <w:b/>
          <w:bCs/>
        </w:rPr>
        <w:t>Fig</w:t>
      </w:r>
      <w:r w:rsidR="001A0E7E">
        <w:rPr>
          <w:b/>
          <w:bCs/>
        </w:rPr>
        <w:t>ure</w:t>
      </w:r>
      <w:r w:rsidRPr="001A0E7E">
        <w:rPr>
          <w:b/>
          <w:bCs/>
        </w:rPr>
        <w:t xml:space="preserve"> S1</w:t>
      </w:r>
      <w:r>
        <w:t xml:space="preserve"> RT-PCR to determine the mRNA expression of PTGFR and the reference gene PTK2 in fresh-frozen uteroplacental tissue compared to formalin-fixed paraffin-embedded (FFPE) tissue used for separation and individual analysis of myometrial layers. Amplicon length: PTGFR: 91 bp, PTK: 104 bp.</w:t>
      </w: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AD8FC" w14:textId="77777777" w:rsidR="003D2D47" w:rsidRDefault="003D2D47" w:rsidP="00117666">
      <w:pPr>
        <w:spacing w:after="0"/>
      </w:pPr>
      <w:r>
        <w:separator/>
      </w:r>
    </w:p>
  </w:endnote>
  <w:endnote w:type="continuationSeparator" w:id="0">
    <w:p w14:paraId="68A94BCB" w14:textId="77777777" w:rsidR="003D2D47" w:rsidRDefault="003D2D4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6054C6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6054C6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6054C6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6054C6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6054C6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6054C6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B35AC" w14:textId="77777777" w:rsidR="003D2D47" w:rsidRDefault="003D2D47" w:rsidP="00117666">
      <w:pPr>
        <w:spacing w:after="0"/>
      </w:pPr>
      <w:r>
        <w:separator/>
      </w:r>
    </w:p>
  </w:footnote>
  <w:footnote w:type="continuationSeparator" w:id="0">
    <w:p w14:paraId="6A0AA9D1" w14:textId="77777777" w:rsidR="003D2D47" w:rsidRDefault="003D2D4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6054C6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6054C6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A0E7E"/>
    <w:rsid w:val="00252B18"/>
    <w:rsid w:val="00267D18"/>
    <w:rsid w:val="002868E2"/>
    <w:rsid w:val="002869C3"/>
    <w:rsid w:val="002936E4"/>
    <w:rsid w:val="002B4A57"/>
    <w:rsid w:val="002C74CA"/>
    <w:rsid w:val="003544FB"/>
    <w:rsid w:val="003A4FFE"/>
    <w:rsid w:val="003D2D47"/>
    <w:rsid w:val="003D2F2D"/>
    <w:rsid w:val="00401590"/>
    <w:rsid w:val="00447801"/>
    <w:rsid w:val="00452E9C"/>
    <w:rsid w:val="004735C8"/>
    <w:rsid w:val="00476F5D"/>
    <w:rsid w:val="004961FF"/>
    <w:rsid w:val="00517A89"/>
    <w:rsid w:val="005250F2"/>
    <w:rsid w:val="00573FB7"/>
    <w:rsid w:val="00593EEA"/>
    <w:rsid w:val="005A5EEE"/>
    <w:rsid w:val="006375C7"/>
    <w:rsid w:val="00654E8F"/>
    <w:rsid w:val="00660D05"/>
    <w:rsid w:val="006820B1"/>
    <w:rsid w:val="00696D33"/>
    <w:rsid w:val="006B7D14"/>
    <w:rsid w:val="006D1C98"/>
    <w:rsid w:val="00701727"/>
    <w:rsid w:val="0070566C"/>
    <w:rsid w:val="00714C50"/>
    <w:rsid w:val="00725A7D"/>
    <w:rsid w:val="007501BE"/>
    <w:rsid w:val="00790BB3"/>
    <w:rsid w:val="00796EB9"/>
    <w:rsid w:val="007C206C"/>
    <w:rsid w:val="00803D24"/>
    <w:rsid w:val="00817DD6"/>
    <w:rsid w:val="00885156"/>
    <w:rsid w:val="00897E02"/>
    <w:rsid w:val="009151AA"/>
    <w:rsid w:val="0093429D"/>
    <w:rsid w:val="00943573"/>
    <w:rsid w:val="00970F7D"/>
    <w:rsid w:val="00994A3D"/>
    <w:rsid w:val="009C2B12"/>
    <w:rsid w:val="009C70F3"/>
    <w:rsid w:val="009F795E"/>
    <w:rsid w:val="00A174D9"/>
    <w:rsid w:val="00A26F35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91F77"/>
    <w:rsid w:val="00EA3D3C"/>
    <w:rsid w:val="00EA44E6"/>
    <w:rsid w:val="00F46900"/>
    <w:rsid w:val="00F61D89"/>
    <w:rsid w:val="00FE59BC"/>
    <w:rsid w:val="00FE6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styleId="berarbeitung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Carolin Jungmann</cp:lastModifiedBy>
  <cp:revision>2</cp:revision>
  <cp:lastPrinted>2013-10-03T12:51:00Z</cp:lastPrinted>
  <dcterms:created xsi:type="dcterms:W3CDTF">2024-02-26T18:49:00Z</dcterms:created>
  <dcterms:modified xsi:type="dcterms:W3CDTF">2024-02-26T18:49:00Z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