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3A5E3DAE" w14:textId="77777777" w:rsidR="00F464CD" w:rsidRDefault="00F464CD" w:rsidP="00F464CD">
      <w:pPr>
        <w:pStyle w:val="Heading1"/>
        <w:numPr>
          <w:ilvl w:val="0"/>
          <w:numId w:val="0"/>
        </w:numPr>
        <w:ind w:left="567" w:hanging="567"/>
      </w:pPr>
    </w:p>
    <w:p w14:paraId="7D568FD3" w14:textId="5AFD16BD" w:rsidR="00D82531" w:rsidRDefault="00D82531" w:rsidP="00F464CD">
      <w:pPr>
        <w:pStyle w:val="Heading1"/>
        <w:numPr>
          <w:ilvl w:val="0"/>
          <w:numId w:val="0"/>
        </w:numPr>
        <w:ind w:left="567" w:hanging="567"/>
      </w:pPr>
      <w:r w:rsidRPr="00DC5C04">
        <w:t>Selection of frequency bands in an EEG electrode</w:t>
      </w:r>
      <w:r w:rsidRPr="00994A3D">
        <w:t xml:space="preserve"> </w:t>
      </w:r>
    </w:p>
    <w:p w14:paraId="70ED9897" w14:textId="7BF35EC1" w:rsidR="00D82531" w:rsidRDefault="00F464CD" w:rsidP="00994A3D">
      <w:pPr>
        <w:jc w:val="both"/>
        <w:rPr>
          <w:rFonts w:cs="Times New Roman"/>
          <w:szCs w:val="24"/>
        </w:rPr>
      </w:pPr>
      <w:r w:rsidRPr="00593149">
        <w:rPr>
          <w:noProof/>
          <w:lang w:eastAsia="ko-KR"/>
        </w:rPr>
        <w:drawing>
          <wp:inline distT="0" distB="0" distL="0" distR="0" wp14:anchorId="42870248" wp14:editId="506F5AD9">
            <wp:extent cx="5480050" cy="2468880"/>
            <wp:effectExtent l="0" t="0" r="0" b="0"/>
            <wp:docPr id="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0050" cy="2468880"/>
                    </a:xfrm>
                    <a:prstGeom prst="rect">
                      <a:avLst/>
                    </a:prstGeom>
                    <a:noFill/>
                    <a:ln>
                      <a:noFill/>
                    </a:ln>
                  </pic:spPr>
                </pic:pic>
              </a:graphicData>
            </a:graphic>
          </wp:inline>
        </w:drawing>
      </w:r>
      <w:bookmarkStart w:id="0" w:name="_GoBack"/>
      <w:bookmarkEnd w:id="0"/>
    </w:p>
    <w:p w14:paraId="6603CAAB" w14:textId="62D467AD" w:rsidR="00D82531" w:rsidRPr="00A13D04" w:rsidRDefault="00F464CD" w:rsidP="00D82531">
      <w:pPr>
        <w:ind w:left="-144" w:right="-29"/>
        <w:jc w:val="both"/>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D82531" w:rsidRPr="00A13D04">
        <w:t xml:space="preserve">EEG event related spectral power bootstrap analysis. (a.1) and (b.1) show EEG activity produced by right hand finger extension during Orthosis and </w:t>
      </w:r>
      <w:proofErr w:type="spellStart"/>
      <w:r w:rsidR="00D82531" w:rsidRPr="00A13D04">
        <w:t>OrthoFES</w:t>
      </w:r>
      <w:proofErr w:type="spellEnd"/>
      <w:r w:rsidR="00D82531" w:rsidRPr="00A13D04">
        <w:t xml:space="preserve"> conditions respectively compared with Rest condition. (c.1) shows the spectral power differences between </w:t>
      </w:r>
      <w:proofErr w:type="spellStart"/>
      <w:r w:rsidR="00D82531" w:rsidRPr="00A13D04">
        <w:t>OrthoFES</w:t>
      </w:r>
      <w:proofErr w:type="spellEnd"/>
      <w:r w:rsidR="00D82531" w:rsidRPr="00A13D04">
        <w:t xml:space="preserve"> and Orthosis. CP5 was selected as a representative electrode (red circle) due to its greater significant ERD after bootstrap analysis compared to other electrodes. Figure (a.2), (b.2), and (c.2) indicate the relevant significant frequency bands of the selected electrode, CP5, in each comparison. The purple and red boxes indicate the most significant frequency bands during Orthosis and </w:t>
      </w:r>
      <w:proofErr w:type="spellStart"/>
      <w:r w:rsidR="00D82531" w:rsidRPr="00A13D04">
        <w:t>OrthoFES</w:t>
      </w:r>
      <w:proofErr w:type="spellEnd"/>
      <w:r w:rsidR="00D82531" w:rsidRPr="00A13D04">
        <w:t xml:space="preserve"> conditions. The two black dashed vertical lines indicate the beginning (0 </w:t>
      </w:r>
      <w:proofErr w:type="spellStart"/>
      <w:r w:rsidR="00D82531" w:rsidRPr="00A13D04">
        <w:t>ms</w:t>
      </w:r>
      <w:proofErr w:type="spellEnd"/>
      <w:r w:rsidR="00D82531" w:rsidRPr="00A13D04">
        <w:t xml:space="preserve">) and end of a movement during single trial (3000ms). The high spectral power in the range of 30 Hz were observed in the panel (b) and (c) during the trial period. FES (stimulation frequency: 30Hz) caused this artifact which was not found in Orthosis condition, panel (a).      </w:t>
      </w:r>
    </w:p>
    <w:p w14:paraId="6754D378" w14:textId="7346808C" w:rsidR="00994A3D" w:rsidRDefault="00F464CD" w:rsidP="00F464CD">
      <w:pPr>
        <w:keepNext/>
        <w:jc w:val="center"/>
        <w:rPr>
          <w:rFonts w:cs="Times New Roman"/>
          <w:szCs w:val="24"/>
        </w:rPr>
      </w:pPr>
      <w:r w:rsidRPr="00FB0253">
        <w:rPr>
          <w:noProof/>
          <w:lang w:eastAsia="ko-KR"/>
        </w:rPr>
        <w:lastRenderedPageBreak/>
        <w:drawing>
          <wp:inline distT="0" distB="0" distL="0" distR="0" wp14:anchorId="77453DD2" wp14:editId="3661A6D0">
            <wp:extent cx="4873752" cy="3657600"/>
            <wp:effectExtent l="0" t="0" r="3175" b="0"/>
            <wp:docPr id="2" name="Picture 2" descr="C:\Users\Benjamin\Documents\Project\FES\Data\Data_Official\Results\2015_02_25_std5_300_Ext\PostProcessing_20151102\AJY\Figures\EEGMAP_EEGLAB_BootstrapVSrest_Class_2_vs_Class_1 ALL Sessions for Subjects with Contingent+ feedbcak_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min\Documents\Project\FES\Data\Data_Official\Results\2015_02_25_std5_300_Ext\PostProcessing_20151102\AJY\Figures\EEGMAP_EEGLAB_BootstrapVSrest_Class_2_vs_Class_1 ALL Sessions for Subjects with Contingent+ feedbcak_EEG_Clea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14:paraId="72BE69E6" w14:textId="0DF1A441" w:rsidR="00F464CD" w:rsidRDefault="00F464CD" w:rsidP="00F464CD">
      <w:pPr>
        <w:keepNext/>
        <w:jc w:val="center"/>
        <w:rPr>
          <w:rFonts w:cs="Times New Roman"/>
          <w:szCs w:val="24"/>
        </w:rPr>
      </w:pPr>
      <w:r w:rsidRPr="00FB0253">
        <w:rPr>
          <w:noProof/>
          <w:lang w:eastAsia="ko-KR"/>
        </w:rPr>
        <w:drawing>
          <wp:inline distT="0" distB="0" distL="0" distR="0" wp14:anchorId="0A37034B" wp14:editId="7B861821">
            <wp:extent cx="4873752" cy="3657600"/>
            <wp:effectExtent l="0" t="0" r="3175" b="0"/>
            <wp:docPr id="3" name="Picture 3" descr="C:\Users\Benjamin\Documents\Project\FES\Data\Data_Official\Results\2015_02_25_std5_300_Ext\PostProcessing_20151102\AJY\Figures\EEGMAP_EEGLAB_BootstrapVSrest_Class_3_vs_Class_1 ALL Sessions for Subjects with Contingent+ feedbcak_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jamin\Documents\Project\FES\Data\Data_Official\Results\2015_02_25_std5_300_Ext\PostProcessing_20151102\AJY\Figures\EEGMAP_EEGLAB_BootstrapVSrest_Class_3_vs_Class_1 ALL Sessions for Subjects with Contingent+ feedbcak_EEG_Clea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14:paraId="7DCC565E" w14:textId="09F2F101" w:rsidR="00D82531" w:rsidRDefault="00F464CD" w:rsidP="00D82531">
      <w:r w:rsidRPr="0001436A">
        <w:rPr>
          <w:rFonts w:cs="Times New Roman"/>
          <w:b/>
          <w:szCs w:val="24"/>
        </w:rPr>
        <w:t xml:space="preserve">Supplementary Figure </w:t>
      </w:r>
      <w:proofErr w:type="gramStart"/>
      <w:r>
        <w:rPr>
          <w:rFonts w:cs="Times New Roman"/>
          <w:b/>
          <w:szCs w:val="24"/>
        </w:rPr>
        <w:t>2</w:t>
      </w:r>
      <w:r w:rsidRPr="0001436A">
        <w:rPr>
          <w:rFonts w:cs="Times New Roman"/>
          <w:b/>
          <w:szCs w:val="24"/>
        </w:rPr>
        <w:t>.</w:t>
      </w:r>
      <w:r w:rsidR="00D82531">
        <w:t>.</w:t>
      </w:r>
      <w:proofErr w:type="gramEnd"/>
      <w:r w:rsidR="00D82531">
        <w:t xml:space="preserve"> </w:t>
      </w:r>
      <w:r w:rsidR="00D82531" w:rsidRPr="00A13D04">
        <w:t>EEG event related spectral power bootstrap analysis</w:t>
      </w:r>
      <w:r w:rsidR="00D82531">
        <w:t xml:space="preserve"> of </w:t>
      </w:r>
      <w:r w:rsidR="00D82531" w:rsidRPr="009671C4">
        <w:rPr>
          <w:b/>
        </w:rPr>
        <w:t>S1</w:t>
      </w:r>
      <w:r w:rsidR="00D82531">
        <w:t>: ORTHOSIS vs</w:t>
      </w:r>
      <w:r w:rsidR="00D82531">
        <w:rPr>
          <w:rFonts w:hint="eastAsia"/>
        </w:rPr>
        <w:t xml:space="preserve">. REST </w:t>
      </w:r>
      <w:r w:rsidR="00D82531" w:rsidRPr="009671C4">
        <w:t>(Top)</w:t>
      </w:r>
      <w:r w:rsidR="00D82531">
        <w:t xml:space="preserve"> and ORTHOFES vs. REST (Bottom)</w:t>
      </w:r>
    </w:p>
    <w:p w14:paraId="192F51AC" w14:textId="6517DB66" w:rsidR="006E4F77" w:rsidRDefault="006E4F77">
      <w:pPr>
        <w:spacing w:before="0" w:after="200" w:line="276" w:lineRule="auto"/>
      </w:pPr>
      <w:r>
        <w:br w:type="page"/>
      </w:r>
    </w:p>
    <w:p w14:paraId="5F48C5AC" w14:textId="05D44DBA" w:rsidR="00F464CD" w:rsidRDefault="00F464CD" w:rsidP="00D82531"/>
    <w:p w14:paraId="3CB67DCF" w14:textId="4005529A" w:rsidR="006E4F77" w:rsidRDefault="006E4F77" w:rsidP="00D82531"/>
    <w:tbl>
      <w:tblPr>
        <w:tblStyle w:val="TableGrid"/>
        <w:tblpPr w:leftFromText="180" w:rightFromText="180" w:vertAnchor="text" w:horzAnchor="margin" w:tblpY="24"/>
        <w:tblW w:w="0" w:type="auto"/>
        <w:tblBorders>
          <w:insideH w:val="single" w:sz="6" w:space="0" w:color="auto"/>
          <w:insideV w:val="single" w:sz="6" w:space="0" w:color="auto"/>
        </w:tblBorders>
        <w:tblLook w:val="04A0" w:firstRow="1" w:lastRow="0" w:firstColumn="1" w:lastColumn="0" w:noHBand="0" w:noVBand="1"/>
      </w:tblPr>
      <w:tblGrid>
        <w:gridCol w:w="1230"/>
        <w:gridCol w:w="1457"/>
        <w:gridCol w:w="2928"/>
        <w:gridCol w:w="3447"/>
      </w:tblGrid>
      <w:tr w:rsidR="006E4F77" w14:paraId="29751FFA" w14:textId="77777777" w:rsidTr="004E1B69">
        <w:tc>
          <w:tcPr>
            <w:tcW w:w="1230" w:type="dxa"/>
            <w:vAlign w:val="center"/>
          </w:tcPr>
          <w:p w14:paraId="3AC9BF24" w14:textId="4483D341" w:rsidR="006E4F77" w:rsidRPr="005D1556" w:rsidRDefault="006E4F77" w:rsidP="004E1B69">
            <w:pPr>
              <w:tabs>
                <w:tab w:val="left" w:pos="2328"/>
              </w:tabs>
              <w:jc w:val="center"/>
              <w:rPr>
                <w:sz w:val="22"/>
              </w:rPr>
            </w:pPr>
            <w:r w:rsidRPr="005D1556">
              <w:rPr>
                <w:sz w:val="22"/>
              </w:rPr>
              <w:t>Frequency</w:t>
            </w:r>
          </w:p>
        </w:tc>
        <w:tc>
          <w:tcPr>
            <w:tcW w:w="1457" w:type="dxa"/>
            <w:vAlign w:val="center"/>
          </w:tcPr>
          <w:p w14:paraId="68B69135" w14:textId="77777777" w:rsidR="006E4F77" w:rsidRPr="005D1556" w:rsidRDefault="006E4F77" w:rsidP="002D637E">
            <w:pPr>
              <w:tabs>
                <w:tab w:val="left" w:pos="2328"/>
              </w:tabs>
              <w:jc w:val="center"/>
              <w:rPr>
                <w:sz w:val="22"/>
              </w:rPr>
            </w:pPr>
            <w:r w:rsidRPr="005D1556">
              <w:rPr>
                <w:sz w:val="22"/>
              </w:rPr>
              <w:t>Conditions</w:t>
            </w:r>
          </w:p>
        </w:tc>
        <w:tc>
          <w:tcPr>
            <w:tcW w:w="2928" w:type="dxa"/>
          </w:tcPr>
          <w:p w14:paraId="3EED82E2" w14:textId="062306CB" w:rsidR="006E4F77" w:rsidRDefault="006E4F77" w:rsidP="002D637E">
            <w:pPr>
              <w:tabs>
                <w:tab w:val="left" w:pos="2328"/>
              </w:tabs>
              <w:jc w:val="center"/>
            </w:pPr>
            <w:r>
              <w:t>Phase II and III</w:t>
            </w:r>
          </w:p>
        </w:tc>
        <w:tc>
          <w:tcPr>
            <w:tcW w:w="3447" w:type="dxa"/>
          </w:tcPr>
          <w:p w14:paraId="38C2EFC5" w14:textId="2C1A92DB" w:rsidR="006E4F77" w:rsidRDefault="006E4F77" w:rsidP="002D637E">
            <w:pPr>
              <w:tabs>
                <w:tab w:val="left" w:pos="2328"/>
              </w:tabs>
              <w:jc w:val="center"/>
            </w:pPr>
            <w:r>
              <w:t>Phase IV and V</w:t>
            </w:r>
          </w:p>
        </w:tc>
      </w:tr>
      <w:tr w:rsidR="006E4F77" w14:paraId="1EE92E11" w14:textId="77777777" w:rsidTr="004E1B69">
        <w:tc>
          <w:tcPr>
            <w:tcW w:w="1230" w:type="dxa"/>
            <w:vMerge w:val="restart"/>
            <w:vAlign w:val="center"/>
          </w:tcPr>
          <w:p w14:paraId="0D587145" w14:textId="77777777" w:rsidR="006E4F77" w:rsidRPr="005D1556" w:rsidRDefault="006E4F77" w:rsidP="002D637E">
            <w:pPr>
              <w:tabs>
                <w:tab w:val="left" w:pos="2328"/>
              </w:tabs>
              <w:jc w:val="center"/>
              <w:rPr>
                <w:sz w:val="22"/>
              </w:rPr>
            </w:pPr>
            <w:r w:rsidRPr="005D1556">
              <w:rPr>
                <w:sz w:val="22"/>
              </w:rPr>
              <w:t>Alpha</w:t>
            </w:r>
          </w:p>
          <w:p w14:paraId="14FE276E" w14:textId="77777777" w:rsidR="006E4F77" w:rsidRPr="005D1556" w:rsidRDefault="006E4F77" w:rsidP="002D637E">
            <w:pPr>
              <w:tabs>
                <w:tab w:val="left" w:pos="2328"/>
              </w:tabs>
              <w:jc w:val="center"/>
              <w:rPr>
                <w:sz w:val="22"/>
              </w:rPr>
            </w:pPr>
            <w:r w:rsidRPr="005D1556">
              <w:rPr>
                <w:sz w:val="22"/>
              </w:rPr>
              <w:t>Band</w:t>
            </w:r>
          </w:p>
        </w:tc>
        <w:tc>
          <w:tcPr>
            <w:tcW w:w="1457" w:type="dxa"/>
            <w:vAlign w:val="center"/>
          </w:tcPr>
          <w:p w14:paraId="753B65BF" w14:textId="77777777" w:rsidR="006E4F77" w:rsidRPr="005D1556" w:rsidRDefault="006E4F77" w:rsidP="002D637E">
            <w:pPr>
              <w:tabs>
                <w:tab w:val="left" w:pos="2328"/>
              </w:tabs>
              <w:jc w:val="center"/>
              <w:rPr>
                <w:sz w:val="22"/>
              </w:rPr>
            </w:pPr>
            <w:r w:rsidRPr="005D1556">
              <w:rPr>
                <w:sz w:val="22"/>
              </w:rPr>
              <w:t>ORTHOSIS</w:t>
            </w:r>
          </w:p>
          <w:p w14:paraId="02BB58D6" w14:textId="77777777" w:rsidR="006E4F77" w:rsidRPr="005D1556" w:rsidRDefault="006E4F77" w:rsidP="002D637E">
            <w:pPr>
              <w:tabs>
                <w:tab w:val="left" w:pos="2328"/>
              </w:tabs>
              <w:jc w:val="center"/>
              <w:rPr>
                <w:sz w:val="22"/>
              </w:rPr>
            </w:pPr>
            <w:r w:rsidRPr="005D1556">
              <w:rPr>
                <w:sz w:val="22"/>
              </w:rPr>
              <w:t>Vs</w:t>
            </w:r>
          </w:p>
          <w:p w14:paraId="684BB460" w14:textId="77777777" w:rsidR="006E4F77" w:rsidRPr="005D1556" w:rsidRDefault="006E4F77" w:rsidP="002D637E">
            <w:pPr>
              <w:tabs>
                <w:tab w:val="left" w:pos="2328"/>
              </w:tabs>
              <w:jc w:val="center"/>
              <w:rPr>
                <w:sz w:val="22"/>
              </w:rPr>
            </w:pPr>
            <w:r w:rsidRPr="005D1556">
              <w:rPr>
                <w:sz w:val="22"/>
              </w:rPr>
              <w:t>REST</w:t>
            </w:r>
          </w:p>
        </w:tc>
        <w:tc>
          <w:tcPr>
            <w:tcW w:w="2928" w:type="dxa"/>
          </w:tcPr>
          <w:p w14:paraId="3B53AE47" w14:textId="77777777" w:rsidR="006E4F77" w:rsidRDefault="006E4F77" w:rsidP="002D637E">
            <w:pPr>
              <w:tabs>
                <w:tab w:val="left" w:pos="2328"/>
              </w:tabs>
              <w:jc w:val="center"/>
            </w:pPr>
            <w:r w:rsidRPr="005B191B">
              <w:rPr>
                <w:noProof/>
              </w:rPr>
              <w:drawing>
                <wp:inline distT="0" distB="0" distL="0" distR="0" wp14:anchorId="30635A0A" wp14:editId="6E81FD62">
                  <wp:extent cx="1225296" cy="914400"/>
                  <wp:effectExtent l="0" t="0" r="0" b="0"/>
                  <wp:docPr id="24" name="Picture 24" descr="C:\Users\Benjamin\Documents\Project\FES\Data\Data_Official\Results\2015_02_25_std5_300_Ext\PostProcessing_20151102\AJY\Figures\Class_2_vs_Class_1_freq_11to15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Documents\Project\FES\Data\Data_Official\Results\2015_02_25_std5_300_Ext\PostProcessing_20151102\AJY\Figures\Class_2_vs_Class_1_freq_11to15_0To15EEG_Cle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noFill/>
                          </a:ln>
                        </pic:spPr>
                      </pic:pic>
                    </a:graphicData>
                  </a:graphic>
                </wp:inline>
              </w:drawing>
            </w:r>
          </w:p>
        </w:tc>
        <w:tc>
          <w:tcPr>
            <w:tcW w:w="3447" w:type="dxa"/>
          </w:tcPr>
          <w:p w14:paraId="1451BDC0" w14:textId="77777777" w:rsidR="006E4F77" w:rsidRDefault="006E4F77" w:rsidP="002D637E">
            <w:pPr>
              <w:tabs>
                <w:tab w:val="left" w:pos="2328"/>
              </w:tabs>
              <w:jc w:val="center"/>
            </w:pPr>
            <w:r w:rsidRPr="005B191B">
              <w:rPr>
                <w:noProof/>
              </w:rPr>
              <w:drawing>
                <wp:inline distT="0" distB="0" distL="0" distR="0" wp14:anchorId="0BE28AF2" wp14:editId="0CF92096">
                  <wp:extent cx="1225296" cy="914400"/>
                  <wp:effectExtent l="0" t="0" r="0" b="0"/>
                  <wp:docPr id="25" name="Picture 25" descr="C:\Users\Benjamin\Documents\Project\FES\Data\Data_Official\Results\2015_02_25_std5_300_Ext\PostProcessing_20151102\AJY\Figures\Class_2_vs_Class_1_freq_11to15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njamin\Documents\Project\FES\Data\Data_Official\Results\2015_02_25_std5_300_Ext\PostProcessing_20151102\AJY\Figures\Class_2_vs_Class_1_freq_11to15_15To30EEG_Clea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noFill/>
                          </a:ln>
                        </pic:spPr>
                      </pic:pic>
                    </a:graphicData>
                  </a:graphic>
                </wp:inline>
              </w:drawing>
            </w:r>
          </w:p>
        </w:tc>
      </w:tr>
      <w:tr w:rsidR="006E4F77" w14:paraId="1939C397" w14:textId="77777777" w:rsidTr="004E1B69">
        <w:tc>
          <w:tcPr>
            <w:tcW w:w="1230" w:type="dxa"/>
            <w:vMerge/>
            <w:vAlign w:val="center"/>
          </w:tcPr>
          <w:p w14:paraId="7299084E" w14:textId="77777777" w:rsidR="006E4F77" w:rsidRPr="005D1556" w:rsidRDefault="006E4F77" w:rsidP="002D637E">
            <w:pPr>
              <w:tabs>
                <w:tab w:val="left" w:pos="2328"/>
              </w:tabs>
              <w:jc w:val="center"/>
              <w:rPr>
                <w:sz w:val="22"/>
              </w:rPr>
            </w:pPr>
          </w:p>
        </w:tc>
        <w:tc>
          <w:tcPr>
            <w:tcW w:w="1457" w:type="dxa"/>
            <w:vAlign w:val="center"/>
          </w:tcPr>
          <w:p w14:paraId="73E09923" w14:textId="77777777" w:rsidR="006E4F77" w:rsidRPr="005D1556" w:rsidRDefault="006E4F77" w:rsidP="002D637E">
            <w:pPr>
              <w:tabs>
                <w:tab w:val="left" w:pos="2328"/>
              </w:tabs>
              <w:jc w:val="center"/>
              <w:rPr>
                <w:sz w:val="22"/>
              </w:rPr>
            </w:pPr>
            <w:r w:rsidRPr="005D1556">
              <w:rPr>
                <w:sz w:val="22"/>
              </w:rPr>
              <w:t>ORTHOFES</w:t>
            </w:r>
          </w:p>
          <w:p w14:paraId="0A5FB6D9" w14:textId="77777777" w:rsidR="006E4F77" w:rsidRPr="005D1556" w:rsidRDefault="006E4F77" w:rsidP="002D637E">
            <w:pPr>
              <w:tabs>
                <w:tab w:val="left" w:pos="2328"/>
              </w:tabs>
              <w:jc w:val="center"/>
              <w:rPr>
                <w:sz w:val="22"/>
              </w:rPr>
            </w:pPr>
            <w:r w:rsidRPr="005D1556">
              <w:rPr>
                <w:sz w:val="22"/>
              </w:rPr>
              <w:t>Vs</w:t>
            </w:r>
          </w:p>
          <w:p w14:paraId="14F6624D" w14:textId="77777777" w:rsidR="006E4F77" w:rsidRPr="005D1556" w:rsidRDefault="006E4F77" w:rsidP="002D637E">
            <w:pPr>
              <w:tabs>
                <w:tab w:val="left" w:pos="2328"/>
              </w:tabs>
              <w:jc w:val="center"/>
              <w:rPr>
                <w:sz w:val="22"/>
              </w:rPr>
            </w:pPr>
            <w:r w:rsidRPr="005D1556">
              <w:rPr>
                <w:sz w:val="22"/>
              </w:rPr>
              <w:t>REST</w:t>
            </w:r>
          </w:p>
        </w:tc>
        <w:tc>
          <w:tcPr>
            <w:tcW w:w="2928" w:type="dxa"/>
          </w:tcPr>
          <w:p w14:paraId="4B25D1AE" w14:textId="77777777" w:rsidR="006E4F77" w:rsidRDefault="006E4F77" w:rsidP="002D637E">
            <w:pPr>
              <w:tabs>
                <w:tab w:val="left" w:pos="2328"/>
              </w:tabs>
              <w:jc w:val="center"/>
            </w:pPr>
            <w:r w:rsidRPr="005B191B">
              <w:rPr>
                <w:noProof/>
              </w:rPr>
              <w:drawing>
                <wp:inline distT="0" distB="0" distL="0" distR="0" wp14:anchorId="4C63D696" wp14:editId="2D2C05E5">
                  <wp:extent cx="1225296" cy="914400"/>
                  <wp:effectExtent l="0" t="0" r="0" b="0"/>
                  <wp:docPr id="26" name="Picture 26" descr="C:\Users\Benjamin\Documents\Project\FES\Data\Data_Official\Results\2015_02_25_std5_300_Ext\PostProcessing_20151102\AJY\Figures\Class_3_vs_Class_1_freq_11to15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jamin\Documents\Project\FES\Data\Data_Official\Results\2015_02_25_std5_300_Ext\PostProcessing_20151102\AJY\Figures\Class_3_vs_Class_1_freq_11to15_0To15EEG_Clea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noFill/>
                          </a:ln>
                        </pic:spPr>
                      </pic:pic>
                    </a:graphicData>
                  </a:graphic>
                </wp:inline>
              </w:drawing>
            </w:r>
          </w:p>
        </w:tc>
        <w:tc>
          <w:tcPr>
            <w:tcW w:w="3447" w:type="dxa"/>
          </w:tcPr>
          <w:p w14:paraId="04E9D269" w14:textId="77777777" w:rsidR="006E4F77" w:rsidRDefault="006E4F77" w:rsidP="002D637E">
            <w:pPr>
              <w:tabs>
                <w:tab w:val="left" w:pos="2328"/>
              </w:tabs>
              <w:jc w:val="center"/>
            </w:pPr>
            <w:r w:rsidRPr="000D4A13">
              <w:rPr>
                <w:noProof/>
              </w:rPr>
              <w:drawing>
                <wp:inline distT="0" distB="0" distL="0" distR="0" wp14:anchorId="0CEAEE06" wp14:editId="2BBA08C3">
                  <wp:extent cx="1225296" cy="914400"/>
                  <wp:effectExtent l="0" t="0" r="0" b="0"/>
                  <wp:docPr id="27" name="Picture 27" descr="C:\Users\Benjamin\Documents\Project\FES\Data\Data_Official\Results\2015_02_25_std5_300_Ext\PostProcessing_20151102\AJY\Figures\Class_3_vs_Class_1_freq_11to15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jamin\Documents\Project\FES\Data\Data_Official\Results\2015_02_25_std5_300_Ext\PostProcessing_20151102\AJY\Figures\Class_3_vs_Class_1_freq_11to15_15To30EEG_Clea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noFill/>
                          </a:ln>
                        </pic:spPr>
                      </pic:pic>
                    </a:graphicData>
                  </a:graphic>
                </wp:inline>
              </w:drawing>
            </w:r>
          </w:p>
        </w:tc>
      </w:tr>
      <w:tr w:rsidR="006E4F77" w14:paraId="71810C87" w14:textId="77777777" w:rsidTr="004E1B69">
        <w:tc>
          <w:tcPr>
            <w:tcW w:w="1230" w:type="dxa"/>
            <w:vMerge w:val="restart"/>
            <w:vAlign w:val="center"/>
          </w:tcPr>
          <w:p w14:paraId="5811293B" w14:textId="77777777" w:rsidR="006E4F77" w:rsidRPr="005D1556" w:rsidRDefault="006E4F77" w:rsidP="002D637E">
            <w:pPr>
              <w:tabs>
                <w:tab w:val="left" w:pos="2328"/>
              </w:tabs>
              <w:jc w:val="center"/>
              <w:rPr>
                <w:sz w:val="22"/>
              </w:rPr>
            </w:pPr>
            <w:r w:rsidRPr="005D1556">
              <w:rPr>
                <w:sz w:val="22"/>
              </w:rPr>
              <w:t>Beta</w:t>
            </w:r>
          </w:p>
          <w:p w14:paraId="2567B12C" w14:textId="77777777" w:rsidR="006E4F77" w:rsidRPr="005D1556" w:rsidRDefault="006E4F77" w:rsidP="002D637E">
            <w:pPr>
              <w:tabs>
                <w:tab w:val="left" w:pos="2328"/>
              </w:tabs>
              <w:jc w:val="center"/>
              <w:rPr>
                <w:sz w:val="22"/>
              </w:rPr>
            </w:pPr>
            <w:r w:rsidRPr="005D1556">
              <w:rPr>
                <w:sz w:val="22"/>
              </w:rPr>
              <w:t>band</w:t>
            </w:r>
          </w:p>
        </w:tc>
        <w:tc>
          <w:tcPr>
            <w:tcW w:w="1457" w:type="dxa"/>
            <w:vAlign w:val="center"/>
          </w:tcPr>
          <w:p w14:paraId="1604BEAD" w14:textId="77777777" w:rsidR="006E4F77" w:rsidRPr="005D1556" w:rsidRDefault="006E4F77" w:rsidP="002D637E">
            <w:pPr>
              <w:tabs>
                <w:tab w:val="left" w:pos="2328"/>
              </w:tabs>
              <w:jc w:val="center"/>
              <w:rPr>
                <w:sz w:val="22"/>
              </w:rPr>
            </w:pPr>
            <w:r w:rsidRPr="005D1556">
              <w:rPr>
                <w:sz w:val="22"/>
              </w:rPr>
              <w:t>ORTHOSIS</w:t>
            </w:r>
          </w:p>
          <w:p w14:paraId="4F13B695" w14:textId="77777777" w:rsidR="006E4F77" w:rsidRPr="005D1556" w:rsidRDefault="006E4F77" w:rsidP="002D637E">
            <w:pPr>
              <w:tabs>
                <w:tab w:val="left" w:pos="2328"/>
              </w:tabs>
              <w:jc w:val="center"/>
              <w:rPr>
                <w:sz w:val="22"/>
              </w:rPr>
            </w:pPr>
            <w:r w:rsidRPr="005D1556">
              <w:rPr>
                <w:sz w:val="22"/>
              </w:rPr>
              <w:t>Vs</w:t>
            </w:r>
          </w:p>
          <w:p w14:paraId="425053C3" w14:textId="77777777" w:rsidR="006E4F77" w:rsidRPr="005D1556" w:rsidRDefault="006E4F77" w:rsidP="002D637E">
            <w:pPr>
              <w:tabs>
                <w:tab w:val="left" w:pos="2328"/>
              </w:tabs>
              <w:jc w:val="center"/>
              <w:rPr>
                <w:sz w:val="22"/>
              </w:rPr>
            </w:pPr>
            <w:r w:rsidRPr="005D1556">
              <w:rPr>
                <w:sz w:val="22"/>
              </w:rPr>
              <w:t>REST</w:t>
            </w:r>
          </w:p>
        </w:tc>
        <w:tc>
          <w:tcPr>
            <w:tcW w:w="2928" w:type="dxa"/>
          </w:tcPr>
          <w:p w14:paraId="1EAA2D51" w14:textId="77777777" w:rsidR="006E4F77" w:rsidRDefault="006E4F77" w:rsidP="002D637E">
            <w:pPr>
              <w:tabs>
                <w:tab w:val="left" w:pos="2328"/>
              </w:tabs>
              <w:jc w:val="center"/>
            </w:pPr>
            <w:r w:rsidRPr="000D4A13">
              <w:rPr>
                <w:noProof/>
              </w:rPr>
              <w:drawing>
                <wp:inline distT="0" distB="0" distL="0" distR="0" wp14:anchorId="1AEEFD9B" wp14:editId="5D83D1D6">
                  <wp:extent cx="1216152" cy="914400"/>
                  <wp:effectExtent l="0" t="0" r="3175" b="0"/>
                  <wp:docPr id="29" name="Picture 29" descr="C:\Users\Benjamin\Documents\Project\FES\Data\Data_Official\Results\2015_02_25_std5_300_Ext\PostProcessing_20151102\AJY\Figures\Class_2_vs_Class_1_freq_17to26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jamin\Documents\Project\FES\Data\Data_Official\Results\2015_02_25_std5_300_Ext\PostProcessing_20151102\AJY\Figures\Class_2_vs_Class_1_freq_17to26_0To15EEG_Clea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447" w:type="dxa"/>
          </w:tcPr>
          <w:p w14:paraId="01994F3A" w14:textId="77777777" w:rsidR="006E4F77" w:rsidRDefault="006E4F77" w:rsidP="002D637E">
            <w:pPr>
              <w:tabs>
                <w:tab w:val="left" w:pos="2328"/>
              </w:tabs>
              <w:jc w:val="center"/>
            </w:pPr>
            <w:r w:rsidRPr="000D4A13">
              <w:rPr>
                <w:noProof/>
              </w:rPr>
              <w:drawing>
                <wp:inline distT="0" distB="0" distL="0" distR="0" wp14:anchorId="2515F73B" wp14:editId="56BA48E8">
                  <wp:extent cx="1216152" cy="914400"/>
                  <wp:effectExtent l="0" t="0" r="3175" b="0"/>
                  <wp:docPr id="30" name="Picture 30" descr="C:\Users\Benjamin\Documents\Project\FES\Data\Data_Official\Results\2015_02_25_std5_300_Ext\PostProcessing_20151102\AJY\Figures\Class_2_vs_Class_1_freq_17to26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njamin\Documents\Project\FES\Data\Data_Official\Results\2015_02_25_std5_300_Ext\PostProcessing_20151102\AJY\Figures\Class_2_vs_Class_1_freq_17to26_15To30EEG_Clea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r w:rsidR="006E4F77" w14:paraId="74565E0F" w14:textId="77777777" w:rsidTr="004E1B69">
        <w:tc>
          <w:tcPr>
            <w:tcW w:w="1230" w:type="dxa"/>
            <w:vMerge/>
            <w:vAlign w:val="center"/>
          </w:tcPr>
          <w:p w14:paraId="7ECA9A8A" w14:textId="77777777" w:rsidR="006E4F77" w:rsidRPr="005D1556" w:rsidRDefault="006E4F77" w:rsidP="002D637E">
            <w:pPr>
              <w:tabs>
                <w:tab w:val="left" w:pos="2328"/>
              </w:tabs>
              <w:jc w:val="center"/>
              <w:rPr>
                <w:sz w:val="22"/>
              </w:rPr>
            </w:pPr>
          </w:p>
        </w:tc>
        <w:tc>
          <w:tcPr>
            <w:tcW w:w="1457" w:type="dxa"/>
            <w:vAlign w:val="center"/>
          </w:tcPr>
          <w:p w14:paraId="3D97A37C" w14:textId="77777777" w:rsidR="006E4F77" w:rsidRPr="005D1556" w:rsidRDefault="006E4F77" w:rsidP="002D637E">
            <w:pPr>
              <w:tabs>
                <w:tab w:val="left" w:pos="2328"/>
              </w:tabs>
              <w:jc w:val="center"/>
              <w:rPr>
                <w:sz w:val="22"/>
              </w:rPr>
            </w:pPr>
            <w:r w:rsidRPr="005D1556">
              <w:rPr>
                <w:sz w:val="22"/>
              </w:rPr>
              <w:t>ORTHOFES</w:t>
            </w:r>
          </w:p>
          <w:p w14:paraId="7D678F8E" w14:textId="77777777" w:rsidR="006E4F77" w:rsidRPr="005D1556" w:rsidRDefault="006E4F77" w:rsidP="002D637E">
            <w:pPr>
              <w:tabs>
                <w:tab w:val="left" w:pos="2328"/>
              </w:tabs>
              <w:jc w:val="center"/>
              <w:rPr>
                <w:sz w:val="22"/>
              </w:rPr>
            </w:pPr>
            <w:r w:rsidRPr="005D1556">
              <w:rPr>
                <w:sz w:val="22"/>
              </w:rPr>
              <w:t>Vs</w:t>
            </w:r>
          </w:p>
          <w:p w14:paraId="08FB2DAE" w14:textId="77777777" w:rsidR="006E4F77" w:rsidRPr="005D1556" w:rsidRDefault="006E4F77" w:rsidP="002D637E">
            <w:pPr>
              <w:tabs>
                <w:tab w:val="left" w:pos="2328"/>
              </w:tabs>
              <w:jc w:val="center"/>
              <w:rPr>
                <w:sz w:val="22"/>
              </w:rPr>
            </w:pPr>
            <w:r w:rsidRPr="005D1556">
              <w:rPr>
                <w:sz w:val="22"/>
              </w:rPr>
              <w:t>REST</w:t>
            </w:r>
          </w:p>
        </w:tc>
        <w:tc>
          <w:tcPr>
            <w:tcW w:w="2928" w:type="dxa"/>
          </w:tcPr>
          <w:p w14:paraId="27141FB0" w14:textId="77777777" w:rsidR="006E4F77" w:rsidRDefault="006E4F77" w:rsidP="002D637E">
            <w:pPr>
              <w:tabs>
                <w:tab w:val="left" w:pos="2328"/>
              </w:tabs>
              <w:jc w:val="center"/>
            </w:pPr>
            <w:r w:rsidRPr="000D4A13">
              <w:rPr>
                <w:noProof/>
              </w:rPr>
              <w:drawing>
                <wp:inline distT="0" distB="0" distL="0" distR="0" wp14:anchorId="438BC825" wp14:editId="648A0171">
                  <wp:extent cx="1216152" cy="914400"/>
                  <wp:effectExtent l="0" t="0" r="3175" b="0"/>
                  <wp:docPr id="31" name="Picture 31" descr="C:\Users\Benjamin\Documents\Project\FES\Data\Data_Official\Results\2015_02_25_std5_300_Ext\PostProcessing_20151102\AJY\Figures\Class_3_vs_Class_1_freq_17to26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njamin\Documents\Project\FES\Data\Data_Official\Results\2015_02_25_std5_300_Ext\PostProcessing_20151102\AJY\Figures\Class_3_vs_Class_1_freq_17to26_0To15EEG_Clea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447" w:type="dxa"/>
          </w:tcPr>
          <w:p w14:paraId="4A10749C" w14:textId="77777777" w:rsidR="006E4F77" w:rsidRDefault="006E4F77" w:rsidP="002D637E">
            <w:pPr>
              <w:tabs>
                <w:tab w:val="left" w:pos="2328"/>
              </w:tabs>
              <w:jc w:val="center"/>
            </w:pPr>
            <w:r w:rsidRPr="000D4A13">
              <w:rPr>
                <w:noProof/>
              </w:rPr>
              <w:drawing>
                <wp:inline distT="0" distB="0" distL="0" distR="0" wp14:anchorId="1D662944" wp14:editId="7349C7AD">
                  <wp:extent cx="1216152" cy="914400"/>
                  <wp:effectExtent l="0" t="0" r="3175" b="0"/>
                  <wp:docPr id="32" name="Picture 32" descr="C:\Users\Benjamin\Documents\Project\FES\Data\Data_Official\Results\2015_02_25_std5_300_Ext\PostProcessing_20151102\AJY\Figures\Class_3_vs_Class_1_freq_17to26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njamin\Documents\Project\FES\Data\Data_Official\Results\2015_02_25_std5_300_Ext\PostProcessing_20151102\AJY\Figures\Class_3_vs_Class_1_freq_17to26_15To30EEG_Clea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bl>
    <w:p w14:paraId="273EC712" w14:textId="228106D5" w:rsidR="006E4F77" w:rsidRDefault="006E4F77" w:rsidP="00D82531"/>
    <w:p w14:paraId="4AEFDB17" w14:textId="6EB4E6A8" w:rsidR="006E4F77" w:rsidRDefault="006E4F77" w:rsidP="00D82531"/>
    <w:p w14:paraId="2D01AB0D" w14:textId="340BDA7B" w:rsidR="006E4F77" w:rsidRDefault="006E4F77" w:rsidP="00D82531"/>
    <w:p w14:paraId="45C96278" w14:textId="59D381DD" w:rsidR="006E4F77" w:rsidRDefault="006E4F77" w:rsidP="00D82531"/>
    <w:p w14:paraId="2229E72F" w14:textId="3C96BF21" w:rsidR="006E4F77" w:rsidRDefault="006E4F77" w:rsidP="00D82531"/>
    <w:p w14:paraId="7E2F32A5" w14:textId="73B6E617" w:rsidR="006E4F77" w:rsidRDefault="006E4F77" w:rsidP="00D82531"/>
    <w:p w14:paraId="4AA5EDD3" w14:textId="5AA1A007" w:rsidR="006E4F77" w:rsidRDefault="006E4F77" w:rsidP="00D82531"/>
    <w:p w14:paraId="0585075C" w14:textId="5B780D97" w:rsidR="006E4F77" w:rsidRDefault="006E4F77" w:rsidP="00D82531"/>
    <w:p w14:paraId="27AE4A66" w14:textId="6468FE26" w:rsidR="006E4F77" w:rsidRDefault="006E4F77" w:rsidP="00D82531"/>
    <w:p w14:paraId="2AEAE281" w14:textId="10003B85" w:rsidR="006E4F77" w:rsidRDefault="006E4F77" w:rsidP="00D82531"/>
    <w:p w14:paraId="73F809D2" w14:textId="0D9DB973" w:rsidR="006E4F77" w:rsidRDefault="006E4F77" w:rsidP="00D82531"/>
    <w:p w14:paraId="76E02380" w14:textId="0FBEE495" w:rsidR="006E4F77" w:rsidRDefault="006E4F77" w:rsidP="00D82531"/>
    <w:p w14:paraId="2953DE01" w14:textId="117896D8" w:rsidR="006E4F77" w:rsidRDefault="006E4F77" w:rsidP="00D82531"/>
    <w:p w14:paraId="5A3FA513" w14:textId="56ACA41D" w:rsidR="006E4F77" w:rsidRDefault="006E4F77" w:rsidP="00D82531"/>
    <w:p w14:paraId="3820E10D" w14:textId="60667481" w:rsidR="006E4F77" w:rsidRDefault="006E4F77" w:rsidP="00D82531"/>
    <w:p w14:paraId="55906F53" w14:textId="210BA3AA" w:rsidR="006E4F77" w:rsidRDefault="006E4F77" w:rsidP="00D82531"/>
    <w:p w14:paraId="42D5D072" w14:textId="5CB6530B" w:rsidR="006E4F77" w:rsidRDefault="006E4F77" w:rsidP="006E4F77">
      <w:pPr>
        <w:jc w:val="both"/>
        <w:rPr>
          <w:sz w:val="22"/>
        </w:rPr>
      </w:pPr>
      <w:r w:rsidRPr="0001436A">
        <w:rPr>
          <w:rFonts w:cs="Times New Roman"/>
          <w:b/>
          <w:szCs w:val="24"/>
        </w:rPr>
        <w:t xml:space="preserve">Supplementary Figure </w:t>
      </w:r>
      <w:proofErr w:type="gramStart"/>
      <w:r>
        <w:rPr>
          <w:rFonts w:cs="Times New Roman"/>
          <w:b/>
          <w:szCs w:val="24"/>
        </w:rPr>
        <w:t>3</w:t>
      </w:r>
      <w:r w:rsidRPr="0001436A">
        <w:rPr>
          <w:rFonts w:cs="Times New Roman"/>
          <w:b/>
          <w:szCs w:val="24"/>
        </w:rPr>
        <w:t>.</w:t>
      </w:r>
      <w:r>
        <w:t>.</w:t>
      </w:r>
      <w:proofErr w:type="gramEnd"/>
      <w:r>
        <w:t xml:space="preserve"> </w:t>
      </w:r>
      <w:r>
        <w:rPr>
          <w:rFonts w:cs="Times New Roman"/>
          <w:szCs w:val="24"/>
        </w:rPr>
        <w:t>A</w:t>
      </w:r>
      <w:r w:rsidRPr="003B2A77">
        <w:rPr>
          <w:rFonts w:cs="Times New Roman"/>
          <w:szCs w:val="24"/>
        </w:rPr>
        <w:t xml:space="preserve">veraged differential power values of </w:t>
      </w:r>
      <w:r w:rsidRPr="006E4F77">
        <w:rPr>
          <w:rFonts w:cs="Times New Roman"/>
          <w:b/>
          <w:szCs w:val="24"/>
        </w:rPr>
        <w:t>S1</w:t>
      </w:r>
      <w:r>
        <w:rPr>
          <w:rFonts w:cs="Times New Roman"/>
          <w:szCs w:val="24"/>
        </w:rPr>
        <w:t xml:space="preserve">. </w:t>
      </w:r>
      <w:r w:rsidRPr="00544F3B">
        <w:rPr>
          <w:sz w:val="22"/>
        </w:rPr>
        <w:t xml:space="preserve">Topography presenting the power changes in ORTHOSIS and ORTHOFES. The </w:t>
      </w:r>
      <w:r w:rsidR="00CC4697">
        <w:rPr>
          <w:sz w:val="22"/>
        </w:rPr>
        <w:t>11 ~ 14 Hz and 19 ~ 23 Hz were</w:t>
      </w:r>
      <w:r w:rsidRPr="00544F3B">
        <w:rPr>
          <w:sz w:val="22"/>
        </w:rPr>
        <w:t xml:space="preserve"> selected </w:t>
      </w:r>
      <w:r w:rsidR="00CC4697">
        <w:rPr>
          <w:sz w:val="22"/>
        </w:rPr>
        <w:t>for Alpha and Beta band respectively</w:t>
      </w:r>
      <w:r w:rsidRPr="00544F3B">
        <w:rPr>
          <w:sz w:val="22"/>
        </w:rPr>
        <w:t xml:space="preserve">. The power changes in ORTHOSIS and ORTHOFES were compared to REST. </w:t>
      </w:r>
      <w:r w:rsidR="004E1B69">
        <w:rPr>
          <w:sz w:val="22"/>
        </w:rPr>
        <w:t>T</w:t>
      </w:r>
      <w:r w:rsidRPr="00544F3B">
        <w:rPr>
          <w:sz w:val="22"/>
        </w:rPr>
        <w:t xml:space="preserve">he color bars </w:t>
      </w:r>
      <w:r w:rsidR="004E1B69">
        <w:rPr>
          <w:sz w:val="22"/>
        </w:rPr>
        <w:t xml:space="preserve">were </w:t>
      </w:r>
      <w:proofErr w:type="spellStart"/>
      <w:r w:rsidR="004E1B69">
        <w:rPr>
          <w:sz w:val="22"/>
        </w:rPr>
        <w:t>autoscaled</w:t>
      </w:r>
      <w:proofErr w:type="spellEnd"/>
      <w:r w:rsidRPr="00544F3B">
        <w:rPr>
          <w:sz w:val="22"/>
        </w:rPr>
        <w:t xml:space="preserve"> </w:t>
      </w:r>
      <w:r w:rsidR="004E1B69">
        <w:rPr>
          <w:sz w:val="22"/>
        </w:rPr>
        <w:t xml:space="preserve">to detect the meaningful area </w:t>
      </w:r>
      <w:r w:rsidRPr="00544F3B">
        <w:rPr>
          <w:sz w:val="22"/>
        </w:rPr>
        <w:t xml:space="preserve">between conditions and </w:t>
      </w:r>
      <w:r w:rsidR="004E1B69">
        <w:rPr>
          <w:sz w:val="22"/>
        </w:rPr>
        <w:t>electrodes</w:t>
      </w:r>
      <w:r w:rsidRPr="00544F3B">
        <w:rPr>
          <w:sz w:val="22"/>
        </w:rPr>
        <w:t>. Yellow indicates ERS (power increase in dB), and blue shows ERD (power decrease in dB) compared with REST, as expressed in the color bar.</w:t>
      </w:r>
    </w:p>
    <w:p w14:paraId="5692626F" w14:textId="1228D090" w:rsidR="006E4F77" w:rsidRDefault="006E4F77" w:rsidP="00D82531"/>
    <w:p w14:paraId="50C3F87B" w14:textId="4572E947" w:rsidR="00F464CD" w:rsidRDefault="00F464CD" w:rsidP="00F464CD">
      <w:pPr>
        <w:jc w:val="center"/>
      </w:pPr>
      <w:r w:rsidRPr="00FB0253">
        <w:rPr>
          <w:noProof/>
          <w:lang w:eastAsia="ko-KR"/>
        </w:rPr>
        <w:lastRenderedPageBreak/>
        <w:drawing>
          <wp:inline distT="0" distB="0" distL="0" distR="0" wp14:anchorId="3BD01315" wp14:editId="3878E5CB">
            <wp:extent cx="4873752" cy="3657600"/>
            <wp:effectExtent l="0" t="0" r="3175" b="0"/>
            <wp:docPr id="4" name="Picture 4" descr="C:\Users\Benjamin\Documents\Project\FES\Data\Data_Official\Results\2015_02_25_std5_300_Ext\PostProcessing_20151102\DHA\Figures\EEGMAP_EEGLAB_BootstrapVSrest_Class_2_vs_Class_1 ALL Sessions for Subjects with Contingent+ feedbcak_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Documents\Project\FES\Data\Data_Official\Results\2015_02_25_std5_300_Ext\PostProcessing_20151102\DHA\Figures\EEGMAP_EEGLAB_BootstrapVSrest_Class_2_vs_Class_1 ALL Sessions for Subjects with Contingent+ feedbcak_EEG_Clea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r w:rsidRPr="00FB0253">
        <w:rPr>
          <w:noProof/>
          <w:lang w:eastAsia="ko-KR"/>
        </w:rPr>
        <w:drawing>
          <wp:inline distT="0" distB="0" distL="0" distR="0" wp14:anchorId="646C2387" wp14:editId="239BF0F9">
            <wp:extent cx="4873752" cy="3657600"/>
            <wp:effectExtent l="0" t="0" r="3175" b="0"/>
            <wp:docPr id="5" name="Picture 5" descr="C:\Users\Benjamin\Documents\Project\FES\Data\Data_Official\Results\2015_02_25_std5_300_Ext\PostProcessing_20151102\DHA\Figures\EEGMAP_EEGLAB_BootstrapVSrest_Class_3_vs_Class_1 ALL Sessions for Subjects with Contingent+ feedbcak_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njamin\Documents\Project\FES\Data\Data_Official\Results\2015_02_25_std5_300_Ext\PostProcessing_20151102\DHA\Figures\EEGMAP_EEGLAB_BootstrapVSrest_Class_3_vs_Class_1 ALL Sessions for Subjects with Contingent+ feedbcak_EEG_Clea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14:paraId="4047FB2F" w14:textId="4251FFB3" w:rsidR="00D82531" w:rsidRDefault="00F464CD" w:rsidP="00D82531">
      <w:r w:rsidRPr="0001436A">
        <w:rPr>
          <w:rFonts w:cs="Times New Roman"/>
          <w:b/>
          <w:szCs w:val="24"/>
        </w:rPr>
        <w:t xml:space="preserve">Supplementary Figure </w:t>
      </w:r>
      <w:r w:rsidR="004E1B69">
        <w:rPr>
          <w:rFonts w:cs="Times New Roman"/>
          <w:b/>
          <w:szCs w:val="24"/>
        </w:rPr>
        <w:t>4</w:t>
      </w:r>
      <w:r w:rsidRPr="0001436A">
        <w:rPr>
          <w:rFonts w:cs="Times New Roman"/>
          <w:b/>
          <w:szCs w:val="24"/>
        </w:rPr>
        <w:t>.</w:t>
      </w:r>
      <w:r w:rsidRPr="001549D3">
        <w:rPr>
          <w:rFonts w:cs="Times New Roman"/>
          <w:szCs w:val="24"/>
        </w:rPr>
        <w:t xml:space="preserve"> </w:t>
      </w:r>
      <w:r w:rsidR="00D82531" w:rsidRPr="00A13D04">
        <w:t>EEG event related spectral power bootstrap analysis</w:t>
      </w:r>
      <w:r w:rsidR="00D82531">
        <w:t xml:space="preserve"> of </w:t>
      </w:r>
      <w:r w:rsidR="00D82531">
        <w:rPr>
          <w:b/>
        </w:rPr>
        <w:t>S2</w:t>
      </w:r>
      <w:r w:rsidR="00D82531">
        <w:t>: ORTHOSIS vs</w:t>
      </w:r>
      <w:r w:rsidR="00D82531">
        <w:rPr>
          <w:rFonts w:hint="eastAsia"/>
        </w:rPr>
        <w:t xml:space="preserve">. REST </w:t>
      </w:r>
      <w:r w:rsidR="00D82531" w:rsidRPr="009671C4">
        <w:t>(Top)</w:t>
      </w:r>
      <w:r w:rsidR="00D82531">
        <w:t xml:space="preserve"> and ORTHOFES vs. REST (Bottom)</w:t>
      </w:r>
    </w:p>
    <w:p w14:paraId="12723B33" w14:textId="3AB5715A" w:rsidR="004E1B69" w:rsidRDefault="004E1B69">
      <w:pPr>
        <w:spacing w:before="0" w:after="200" w:line="276" w:lineRule="auto"/>
      </w:pPr>
      <w:r>
        <w:br w:type="page"/>
      </w:r>
    </w:p>
    <w:p w14:paraId="5DCA51B3" w14:textId="35AD2F39" w:rsidR="004E1B69" w:rsidRDefault="004E1B69">
      <w:pPr>
        <w:spacing w:before="0" w:after="200" w:line="276" w:lineRule="auto"/>
      </w:pPr>
    </w:p>
    <w:p w14:paraId="4FF96676" w14:textId="2DDCA505" w:rsidR="004E1B69" w:rsidRDefault="004E1B69">
      <w:pPr>
        <w:spacing w:before="0" w:after="200" w:line="276" w:lineRule="auto"/>
      </w:pPr>
    </w:p>
    <w:p w14:paraId="04B376BA" w14:textId="77777777" w:rsidR="004E1B69" w:rsidRDefault="004E1B69">
      <w:pPr>
        <w:spacing w:before="0" w:after="200" w:line="276" w:lineRule="auto"/>
      </w:pPr>
    </w:p>
    <w:tbl>
      <w:tblPr>
        <w:tblStyle w:val="TableGrid"/>
        <w:tblpPr w:leftFromText="180" w:rightFromText="180" w:vertAnchor="text" w:horzAnchor="margin" w:tblpY="96"/>
        <w:tblW w:w="0" w:type="auto"/>
        <w:tblLook w:val="04A0" w:firstRow="1" w:lastRow="0" w:firstColumn="1" w:lastColumn="0" w:noHBand="0" w:noVBand="1"/>
      </w:tblPr>
      <w:tblGrid>
        <w:gridCol w:w="1145"/>
        <w:gridCol w:w="1353"/>
        <w:gridCol w:w="3245"/>
        <w:gridCol w:w="3958"/>
      </w:tblGrid>
      <w:tr w:rsidR="004E1B69" w14:paraId="22EB8A42" w14:textId="77777777" w:rsidTr="004E1B69">
        <w:tc>
          <w:tcPr>
            <w:tcW w:w="1145" w:type="dxa"/>
            <w:vAlign w:val="center"/>
          </w:tcPr>
          <w:p w14:paraId="431483E9" w14:textId="7F0102BF" w:rsidR="004E1B69" w:rsidRPr="004E1B69" w:rsidRDefault="004E1B69" w:rsidP="004E1B69">
            <w:pPr>
              <w:tabs>
                <w:tab w:val="left" w:pos="2328"/>
              </w:tabs>
              <w:jc w:val="center"/>
              <w:rPr>
                <w:sz w:val="22"/>
              </w:rPr>
            </w:pPr>
            <w:r w:rsidRPr="005D1556">
              <w:rPr>
                <w:sz w:val="22"/>
              </w:rPr>
              <w:t>Frequency</w:t>
            </w:r>
          </w:p>
        </w:tc>
        <w:tc>
          <w:tcPr>
            <w:tcW w:w="1353" w:type="dxa"/>
            <w:vAlign w:val="center"/>
          </w:tcPr>
          <w:p w14:paraId="05155199" w14:textId="52CCB8FA" w:rsidR="004E1B69" w:rsidRDefault="004E1B69" w:rsidP="004E1B69">
            <w:pPr>
              <w:tabs>
                <w:tab w:val="left" w:pos="2328"/>
              </w:tabs>
              <w:jc w:val="center"/>
            </w:pPr>
            <w:r w:rsidRPr="005D1556">
              <w:rPr>
                <w:sz w:val="22"/>
              </w:rPr>
              <w:t>Conditions</w:t>
            </w:r>
          </w:p>
        </w:tc>
        <w:tc>
          <w:tcPr>
            <w:tcW w:w="3245" w:type="dxa"/>
            <w:vAlign w:val="center"/>
          </w:tcPr>
          <w:p w14:paraId="1DE806CB" w14:textId="63C4C2D9" w:rsidR="004E1B69" w:rsidRDefault="004E1B69" w:rsidP="004E1B69">
            <w:pPr>
              <w:tabs>
                <w:tab w:val="left" w:pos="2328"/>
              </w:tabs>
              <w:jc w:val="center"/>
            </w:pPr>
            <w:r>
              <w:t>Phase II and III</w:t>
            </w:r>
          </w:p>
        </w:tc>
        <w:tc>
          <w:tcPr>
            <w:tcW w:w="3958" w:type="dxa"/>
            <w:vAlign w:val="center"/>
          </w:tcPr>
          <w:p w14:paraId="695953AA" w14:textId="102ECEEC" w:rsidR="004E1B69" w:rsidRDefault="004E1B69" w:rsidP="004E1B69">
            <w:pPr>
              <w:tabs>
                <w:tab w:val="left" w:pos="2328"/>
              </w:tabs>
              <w:jc w:val="center"/>
            </w:pPr>
            <w:r>
              <w:t>Phase IV and V</w:t>
            </w:r>
          </w:p>
        </w:tc>
      </w:tr>
      <w:tr w:rsidR="004E1B69" w:rsidRPr="004C1B77" w14:paraId="67DF7018" w14:textId="77777777" w:rsidTr="004E1B69">
        <w:trPr>
          <w:trHeight w:val="1502"/>
        </w:trPr>
        <w:tc>
          <w:tcPr>
            <w:tcW w:w="1145" w:type="dxa"/>
            <w:vMerge w:val="restart"/>
            <w:vAlign w:val="center"/>
          </w:tcPr>
          <w:p w14:paraId="156AD8C4" w14:textId="77777777" w:rsidR="004E1B69" w:rsidRPr="005D1556" w:rsidRDefault="004E1B69" w:rsidP="004E1B69">
            <w:pPr>
              <w:tabs>
                <w:tab w:val="left" w:pos="2328"/>
              </w:tabs>
              <w:jc w:val="center"/>
              <w:rPr>
                <w:sz w:val="22"/>
              </w:rPr>
            </w:pPr>
            <w:r w:rsidRPr="005D1556">
              <w:rPr>
                <w:sz w:val="22"/>
              </w:rPr>
              <w:t>Alpha</w:t>
            </w:r>
          </w:p>
          <w:p w14:paraId="4123D63A" w14:textId="3F0A9F96" w:rsidR="004E1B69" w:rsidRPr="00DB635A" w:rsidRDefault="004E1B69" w:rsidP="004E1B69">
            <w:pPr>
              <w:tabs>
                <w:tab w:val="left" w:pos="2328"/>
              </w:tabs>
              <w:jc w:val="center"/>
            </w:pPr>
            <w:r w:rsidRPr="005D1556">
              <w:rPr>
                <w:sz w:val="22"/>
              </w:rPr>
              <w:t>Band</w:t>
            </w:r>
          </w:p>
        </w:tc>
        <w:tc>
          <w:tcPr>
            <w:tcW w:w="1353" w:type="dxa"/>
            <w:vAlign w:val="center"/>
          </w:tcPr>
          <w:p w14:paraId="2A0D4CFD" w14:textId="77777777" w:rsidR="004E1B69" w:rsidRPr="005D1556" w:rsidRDefault="004E1B69" w:rsidP="004E1B69">
            <w:pPr>
              <w:tabs>
                <w:tab w:val="left" w:pos="2328"/>
              </w:tabs>
              <w:jc w:val="center"/>
              <w:rPr>
                <w:sz w:val="22"/>
              </w:rPr>
            </w:pPr>
            <w:r w:rsidRPr="005D1556">
              <w:rPr>
                <w:sz w:val="22"/>
              </w:rPr>
              <w:t>ORTHOSIS</w:t>
            </w:r>
          </w:p>
          <w:p w14:paraId="5B4F4992" w14:textId="77777777" w:rsidR="004E1B69" w:rsidRPr="005D1556" w:rsidRDefault="004E1B69" w:rsidP="004E1B69">
            <w:pPr>
              <w:tabs>
                <w:tab w:val="left" w:pos="2328"/>
              </w:tabs>
              <w:jc w:val="center"/>
              <w:rPr>
                <w:sz w:val="22"/>
              </w:rPr>
            </w:pPr>
            <w:r w:rsidRPr="005D1556">
              <w:rPr>
                <w:sz w:val="22"/>
              </w:rPr>
              <w:t>Vs</w:t>
            </w:r>
          </w:p>
          <w:p w14:paraId="16DE3727" w14:textId="0BC640B5" w:rsidR="004E1B69" w:rsidRDefault="004E1B69" w:rsidP="004E1B69">
            <w:pPr>
              <w:tabs>
                <w:tab w:val="left" w:pos="2328"/>
              </w:tabs>
              <w:jc w:val="center"/>
            </w:pPr>
            <w:r w:rsidRPr="005D1556">
              <w:rPr>
                <w:sz w:val="22"/>
              </w:rPr>
              <w:t>REST</w:t>
            </w:r>
          </w:p>
        </w:tc>
        <w:tc>
          <w:tcPr>
            <w:tcW w:w="3245" w:type="dxa"/>
            <w:vAlign w:val="center"/>
          </w:tcPr>
          <w:p w14:paraId="65F6A2F7" w14:textId="77777777" w:rsidR="004E1B69" w:rsidRDefault="004E1B69" w:rsidP="004E1B69">
            <w:pPr>
              <w:tabs>
                <w:tab w:val="left" w:pos="2328"/>
              </w:tabs>
              <w:jc w:val="center"/>
            </w:pPr>
            <w:r w:rsidRPr="004C1B77">
              <w:rPr>
                <w:noProof/>
              </w:rPr>
              <w:drawing>
                <wp:inline distT="0" distB="0" distL="0" distR="0" wp14:anchorId="21F1249D" wp14:editId="3B167001">
                  <wp:extent cx="1216152" cy="914400"/>
                  <wp:effectExtent l="0" t="0" r="3175" b="0"/>
                  <wp:docPr id="48" name="Picture 48" descr="C:\Users\Benjamin\Documents\Project\FES\Data\Data_Official\Results\2015_02_25_std5_300_Ext\PostProcessing_20151102\DHA\Figures\Class_2_vs_Class_1_freq_9to14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enjamin\Documents\Project\FES\Data\Data_Official\Results\2015_02_25_std5_300_Ext\PostProcessing_20151102\DHA\Figures\Class_2_vs_Class_1_freq_9to14_0To15EEG_Clea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58" w:type="dxa"/>
            <w:vAlign w:val="center"/>
          </w:tcPr>
          <w:p w14:paraId="41D6C8BA" w14:textId="77777777" w:rsidR="004E1B69" w:rsidRPr="004C1B77" w:rsidRDefault="004E1B69" w:rsidP="004E1B69">
            <w:pPr>
              <w:tabs>
                <w:tab w:val="left" w:pos="2328"/>
              </w:tabs>
              <w:jc w:val="center"/>
            </w:pPr>
            <w:r w:rsidRPr="004C1B77">
              <w:rPr>
                <w:noProof/>
              </w:rPr>
              <w:drawing>
                <wp:inline distT="0" distB="0" distL="0" distR="0" wp14:anchorId="66D3AF73" wp14:editId="61FECDDB">
                  <wp:extent cx="1216152" cy="914400"/>
                  <wp:effectExtent l="0" t="0" r="3175" b="0"/>
                  <wp:docPr id="49" name="Picture 49" descr="C:\Users\Benjamin\Documents\Project\FES\Data\Data_Official\Results\2015_02_25_std5_300_Ext\PostProcessing_20151102\DHA\Figures\Class_2_vs_Class_1_freq_9to14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enjamin\Documents\Project\FES\Data\Data_Official\Results\2015_02_25_std5_300_Ext\PostProcessing_20151102\DHA\Figures\Class_2_vs_Class_1_freq_9to14_15To30EEG_Clea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r w:rsidR="004E1B69" w:rsidRPr="004C1B77" w14:paraId="62D0D10A" w14:textId="77777777" w:rsidTr="004E1B69">
        <w:tc>
          <w:tcPr>
            <w:tcW w:w="1145" w:type="dxa"/>
            <w:vMerge/>
            <w:vAlign w:val="center"/>
          </w:tcPr>
          <w:p w14:paraId="01DC3179" w14:textId="77777777" w:rsidR="004E1B69" w:rsidRDefault="004E1B69" w:rsidP="004E1B69">
            <w:pPr>
              <w:tabs>
                <w:tab w:val="left" w:pos="2328"/>
              </w:tabs>
              <w:jc w:val="center"/>
            </w:pPr>
          </w:p>
        </w:tc>
        <w:tc>
          <w:tcPr>
            <w:tcW w:w="1353" w:type="dxa"/>
            <w:vAlign w:val="center"/>
          </w:tcPr>
          <w:p w14:paraId="3C8B5E55" w14:textId="77777777" w:rsidR="004E1B69" w:rsidRPr="005D1556" w:rsidRDefault="004E1B69" w:rsidP="004E1B69">
            <w:pPr>
              <w:tabs>
                <w:tab w:val="left" w:pos="2328"/>
              </w:tabs>
              <w:jc w:val="center"/>
              <w:rPr>
                <w:sz w:val="22"/>
              </w:rPr>
            </w:pPr>
            <w:r w:rsidRPr="005D1556">
              <w:rPr>
                <w:sz w:val="22"/>
              </w:rPr>
              <w:t>ORTHOFES</w:t>
            </w:r>
          </w:p>
          <w:p w14:paraId="49AEB53A" w14:textId="77777777" w:rsidR="004E1B69" w:rsidRPr="005D1556" w:rsidRDefault="004E1B69" w:rsidP="004E1B69">
            <w:pPr>
              <w:tabs>
                <w:tab w:val="left" w:pos="2328"/>
              </w:tabs>
              <w:jc w:val="center"/>
              <w:rPr>
                <w:sz w:val="22"/>
              </w:rPr>
            </w:pPr>
            <w:r w:rsidRPr="005D1556">
              <w:rPr>
                <w:sz w:val="22"/>
              </w:rPr>
              <w:t>Vs</w:t>
            </w:r>
          </w:p>
          <w:p w14:paraId="77629FE2" w14:textId="4E6B3D73" w:rsidR="004E1B69" w:rsidRDefault="004E1B69" w:rsidP="004E1B69">
            <w:pPr>
              <w:tabs>
                <w:tab w:val="left" w:pos="2328"/>
              </w:tabs>
              <w:jc w:val="center"/>
            </w:pPr>
            <w:r w:rsidRPr="005D1556">
              <w:rPr>
                <w:sz w:val="22"/>
              </w:rPr>
              <w:t>REST</w:t>
            </w:r>
          </w:p>
        </w:tc>
        <w:tc>
          <w:tcPr>
            <w:tcW w:w="3245" w:type="dxa"/>
            <w:vAlign w:val="center"/>
          </w:tcPr>
          <w:p w14:paraId="1D9C9266" w14:textId="77777777" w:rsidR="004E1B69" w:rsidRDefault="004E1B69" w:rsidP="004E1B69">
            <w:pPr>
              <w:tabs>
                <w:tab w:val="left" w:pos="948"/>
                <w:tab w:val="left" w:pos="2328"/>
              </w:tabs>
              <w:jc w:val="center"/>
            </w:pPr>
            <w:r w:rsidRPr="004C1B77">
              <w:rPr>
                <w:noProof/>
              </w:rPr>
              <w:drawing>
                <wp:inline distT="0" distB="0" distL="0" distR="0" wp14:anchorId="072C26CD" wp14:editId="43D92A97">
                  <wp:extent cx="1216152" cy="914400"/>
                  <wp:effectExtent l="0" t="0" r="3175" b="0"/>
                  <wp:docPr id="50" name="Picture 50" descr="C:\Users\Benjamin\Documents\Project\FES\Data\Data_Official\Results\2015_02_25_std5_300_Ext\PostProcessing_20151102\DHA\Figures\Class_3_vs_Class_1_freq_9to14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enjamin\Documents\Project\FES\Data\Data_Official\Results\2015_02_25_std5_300_Ext\PostProcessing_20151102\DHA\Figures\Class_3_vs_Class_1_freq_9to14_0To15EEG_Clea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58" w:type="dxa"/>
            <w:vAlign w:val="center"/>
          </w:tcPr>
          <w:p w14:paraId="1AA90FD3" w14:textId="77777777" w:rsidR="004E1B69" w:rsidRPr="004C1B77" w:rsidRDefault="004E1B69" w:rsidP="004E1B69">
            <w:pPr>
              <w:tabs>
                <w:tab w:val="left" w:pos="2328"/>
              </w:tabs>
              <w:jc w:val="center"/>
            </w:pPr>
            <w:r w:rsidRPr="004C1B77">
              <w:rPr>
                <w:noProof/>
              </w:rPr>
              <w:drawing>
                <wp:inline distT="0" distB="0" distL="0" distR="0" wp14:anchorId="7D43AB75" wp14:editId="2815A815">
                  <wp:extent cx="1216152" cy="914400"/>
                  <wp:effectExtent l="0" t="0" r="3175" b="0"/>
                  <wp:docPr id="51" name="Picture 51" descr="C:\Users\Benjamin\Documents\Project\FES\Data\Data_Official\Results\2015_02_25_std5_300_Ext\PostProcessing_20151102\DHA\Figures\Class_3_vs_Class_1_freq_9to14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enjamin\Documents\Project\FES\Data\Data_Official\Results\2015_02_25_std5_300_Ext\PostProcessing_20151102\DHA\Figures\Class_3_vs_Class_1_freq_9to14_15To30EEG_Clea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r w:rsidR="004E1B69" w:rsidRPr="004C1B77" w14:paraId="7E583ED3" w14:textId="77777777" w:rsidTr="004E1B69">
        <w:tc>
          <w:tcPr>
            <w:tcW w:w="1145" w:type="dxa"/>
            <w:vMerge w:val="restart"/>
            <w:vAlign w:val="center"/>
          </w:tcPr>
          <w:p w14:paraId="2BDF56EB" w14:textId="77777777" w:rsidR="004E1B69" w:rsidRPr="005D1556" w:rsidRDefault="004E1B69" w:rsidP="004E1B69">
            <w:pPr>
              <w:tabs>
                <w:tab w:val="left" w:pos="2328"/>
              </w:tabs>
              <w:jc w:val="center"/>
              <w:rPr>
                <w:sz w:val="22"/>
              </w:rPr>
            </w:pPr>
            <w:r w:rsidRPr="005D1556">
              <w:rPr>
                <w:sz w:val="22"/>
              </w:rPr>
              <w:t>Beta</w:t>
            </w:r>
          </w:p>
          <w:p w14:paraId="7FF06018" w14:textId="32164805" w:rsidR="004E1B69" w:rsidRDefault="004E1B69" w:rsidP="004E1B69">
            <w:pPr>
              <w:tabs>
                <w:tab w:val="left" w:pos="2328"/>
              </w:tabs>
              <w:jc w:val="center"/>
            </w:pPr>
            <w:r w:rsidRPr="005D1556">
              <w:rPr>
                <w:sz w:val="22"/>
              </w:rPr>
              <w:t>band</w:t>
            </w:r>
          </w:p>
        </w:tc>
        <w:tc>
          <w:tcPr>
            <w:tcW w:w="1353" w:type="dxa"/>
            <w:vAlign w:val="center"/>
          </w:tcPr>
          <w:p w14:paraId="72285F10" w14:textId="77777777" w:rsidR="004E1B69" w:rsidRPr="005D1556" w:rsidRDefault="004E1B69" w:rsidP="004E1B69">
            <w:pPr>
              <w:tabs>
                <w:tab w:val="left" w:pos="2328"/>
              </w:tabs>
              <w:jc w:val="center"/>
              <w:rPr>
                <w:sz w:val="22"/>
              </w:rPr>
            </w:pPr>
            <w:r w:rsidRPr="005D1556">
              <w:rPr>
                <w:sz w:val="22"/>
              </w:rPr>
              <w:t>ORTHOSIS</w:t>
            </w:r>
          </w:p>
          <w:p w14:paraId="11D3E0A0" w14:textId="77777777" w:rsidR="004E1B69" w:rsidRPr="005D1556" w:rsidRDefault="004E1B69" w:rsidP="004E1B69">
            <w:pPr>
              <w:tabs>
                <w:tab w:val="left" w:pos="2328"/>
              </w:tabs>
              <w:jc w:val="center"/>
              <w:rPr>
                <w:sz w:val="22"/>
              </w:rPr>
            </w:pPr>
            <w:r w:rsidRPr="005D1556">
              <w:rPr>
                <w:sz w:val="22"/>
              </w:rPr>
              <w:t>Vs</w:t>
            </w:r>
          </w:p>
          <w:p w14:paraId="43A37566" w14:textId="085D1EB0" w:rsidR="004E1B69" w:rsidRDefault="004E1B69" w:rsidP="004E1B69">
            <w:pPr>
              <w:tabs>
                <w:tab w:val="left" w:pos="2328"/>
              </w:tabs>
              <w:jc w:val="center"/>
            </w:pPr>
            <w:r w:rsidRPr="005D1556">
              <w:rPr>
                <w:sz w:val="22"/>
              </w:rPr>
              <w:t>REST</w:t>
            </w:r>
          </w:p>
        </w:tc>
        <w:tc>
          <w:tcPr>
            <w:tcW w:w="3245" w:type="dxa"/>
            <w:vAlign w:val="center"/>
          </w:tcPr>
          <w:p w14:paraId="70DBAD7B" w14:textId="77777777" w:rsidR="004E1B69" w:rsidRDefault="004E1B69" w:rsidP="004E1B69">
            <w:pPr>
              <w:tabs>
                <w:tab w:val="left" w:pos="2328"/>
              </w:tabs>
              <w:jc w:val="center"/>
            </w:pPr>
            <w:r w:rsidRPr="004C1B77">
              <w:rPr>
                <w:noProof/>
              </w:rPr>
              <w:drawing>
                <wp:inline distT="0" distB="0" distL="0" distR="0" wp14:anchorId="61DDFBC7" wp14:editId="1C10EC71">
                  <wp:extent cx="1216152" cy="914400"/>
                  <wp:effectExtent l="0" t="0" r="3175" b="0"/>
                  <wp:docPr id="54" name="Picture 54" descr="C:\Users\Benjamin\Documents\Project\FES\Data\Data_Official\Results\2015_02_25_std5_300_Ext\PostProcessing_20151102\DHA\Figures\Class_2_vs_Class_1_freq_19to27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enjamin\Documents\Project\FES\Data\Data_Official\Results\2015_02_25_std5_300_Ext\PostProcessing_20151102\DHA\Figures\Class_2_vs_Class_1_freq_19to27_0To15EEG_Clea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58" w:type="dxa"/>
            <w:vAlign w:val="center"/>
          </w:tcPr>
          <w:p w14:paraId="369B494F" w14:textId="77777777" w:rsidR="004E1B69" w:rsidRPr="004C1B77" w:rsidRDefault="004E1B69" w:rsidP="004E1B69">
            <w:pPr>
              <w:tabs>
                <w:tab w:val="left" w:pos="2328"/>
              </w:tabs>
              <w:jc w:val="center"/>
            </w:pPr>
            <w:r w:rsidRPr="004C1B77">
              <w:rPr>
                <w:noProof/>
              </w:rPr>
              <w:drawing>
                <wp:inline distT="0" distB="0" distL="0" distR="0" wp14:anchorId="504B7B26" wp14:editId="7AC0414F">
                  <wp:extent cx="1216152" cy="914400"/>
                  <wp:effectExtent l="0" t="0" r="3175" b="0"/>
                  <wp:docPr id="55" name="Picture 55" descr="C:\Users\Benjamin\Documents\Project\FES\Data\Data_Official\Results\2015_02_25_std5_300_Ext\PostProcessing_20151102\DHA\Figures\Class_2_vs_Class_1_freq_19to27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enjamin\Documents\Project\FES\Data\Data_Official\Results\2015_02_25_std5_300_Ext\PostProcessing_20151102\DHA\Figures\Class_2_vs_Class_1_freq_19to27_15To30EEG_Clea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r w:rsidR="004E1B69" w:rsidRPr="004C1B77" w14:paraId="2243E692" w14:textId="77777777" w:rsidTr="004E1B69">
        <w:tc>
          <w:tcPr>
            <w:tcW w:w="1145" w:type="dxa"/>
            <w:vMerge/>
            <w:vAlign w:val="center"/>
          </w:tcPr>
          <w:p w14:paraId="1A6F30C5" w14:textId="77777777" w:rsidR="004E1B69" w:rsidRDefault="004E1B69" w:rsidP="004E1B69">
            <w:pPr>
              <w:tabs>
                <w:tab w:val="left" w:pos="2328"/>
              </w:tabs>
              <w:jc w:val="center"/>
            </w:pPr>
          </w:p>
        </w:tc>
        <w:tc>
          <w:tcPr>
            <w:tcW w:w="1353" w:type="dxa"/>
            <w:vAlign w:val="center"/>
          </w:tcPr>
          <w:p w14:paraId="788B3BDB" w14:textId="77777777" w:rsidR="004E1B69" w:rsidRPr="005D1556" w:rsidRDefault="004E1B69" w:rsidP="004E1B69">
            <w:pPr>
              <w:tabs>
                <w:tab w:val="left" w:pos="2328"/>
              </w:tabs>
              <w:jc w:val="center"/>
              <w:rPr>
                <w:sz w:val="22"/>
              </w:rPr>
            </w:pPr>
            <w:r w:rsidRPr="005D1556">
              <w:rPr>
                <w:sz w:val="22"/>
              </w:rPr>
              <w:t>ORTHOFES</w:t>
            </w:r>
          </w:p>
          <w:p w14:paraId="10843DEB" w14:textId="77777777" w:rsidR="004E1B69" w:rsidRPr="005D1556" w:rsidRDefault="004E1B69" w:rsidP="004E1B69">
            <w:pPr>
              <w:tabs>
                <w:tab w:val="left" w:pos="2328"/>
              </w:tabs>
              <w:jc w:val="center"/>
              <w:rPr>
                <w:sz w:val="22"/>
              </w:rPr>
            </w:pPr>
            <w:r w:rsidRPr="005D1556">
              <w:rPr>
                <w:sz w:val="22"/>
              </w:rPr>
              <w:t>Vs</w:t>
            </w:r>
          </w:p>
          <w:p w14:paraId="36AEC2D2" w14:textId="3C480F80" w:rsidR="004E1B69" w:rsidRDefault="004E1B69" w:rsidP="004E1B69">
            <w:pPr>
              <w:tabs>
                <w:tab w:val="left" w:pos="2328"/>
              </w:tabs>
              <w:jc w:val="center"/>
            </w:pPr>
            <w:r w:rsidRPr="005D1556">
              <w:rPr>
                <w:sz w:val="22"/>
              </w:rPr>
              <w:t>REST</w:t>
            </w:r>
          </w:p>
        </w:tc>
        <w:tc>
          <w:tcPr>
            <w:tcW w:w="3245" w:type="dxa"/>
            <w:vAlign w:val="center"/>
          </w:tcPr>
          <w:p w14:paraId="6974B02D" w14:textId="77777777" w:rsidR="004E1B69" w:rsidRDefault="004E1B69" w:rsidP="004E1B69">
            <w:pPr>
              <w:tabs>
                <w:tab w:val="left" w:pos="2328"/>
              </w:tabs>
              <w:jc w:val="center"/>
            </w:pPr>
            <w:r w:rsidRPr="004C1B77">
              <w:rPr>
                <w:noProof/>
              </w:rPr>
              <w:drawing>
                <wp:inline distT="0" distB="0" distL="0" distR="0" wp14:anchorId="3C96721B" wp14:editId="72A439C4">
                  <wp:extent cx="1216152" cy="914400"/>
                  <wp:effectExtent l="0" t="0" r="3175" b="0"/>
                  <wp:docPr id="33" name="Picture 33" descr="C:\Users\Benjamin\Documents\Project\FES\Data\Data_Official\Results\2015_02_25_std5_300_Ext\PostProcessing_20151102\DHA\Figures\Class_3_vs_Class_1_freq_19to27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enjamin\Documents\Project\FES\Data\Data_Official\Results\2015_02_25_std5_300_Ext\PostProcessing_20151102\DHA\Figures\Class_3_vs_Class_1_freq_19to27_0To15EEG_Clea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58" w:type="dxa"/>
            <w:vAlign w:val="center"/>
          </w:tcPr>
          <w:p w14:paraId="3C97AFE6" w14:textId="77777777" w:rsidR="004E1B69" w:rsidRPr="004C1B77" w:rsidRDefault="004E1B69" w:rsidP="004E1B69">
            <w:pPr>
              <w:tabs>
                <w:tab w:val="left" w:pos="2328"/>
              </w:tabs>
              <w:jc w:val="center"/>
            </w:pPr>
            <w:r w:rsidRPr="004C1B77">
              <w:rPr>
                <w:noProof/>
              </w:rPr>
              <w:drawing>
                <wp:inline distT="0" distB="0" distL="0" distR="0" wp14:anchorId="21490ABE" wp14:editId="0A2DDC4A">
                  <wp:extent cx="1216152" cy="914400"/>
                  <wp:effectExtent l="0" t="0" r="3175" b="0"/>
                  <wp:docPr id="57" name="Picture 57" descr="C:\Users\Benjamin\Documents\Project\FES\Data\Data_Official\Results\2015_02_25_std5_300_Ext\PostProcessing_20151102\DHA\Figures\Class_3_vs_Class_1_freq_19to27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enjamin\Documents\Project\FES\Data\Data_Official\Results\2015_02_25_std5_300_Ext\PostProcessing_20151102\DHA\Figures\Class_3_vs_Class_1_freq_19to27_15To30EEG_Clea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bl>
    <w:p w14:paraId="72DB6C33" w14:textId="3E1FC448" w:rsidR="004E1B69" w:rsidRDefault="004E1B69" w:rsidP="004E1B69">
      <w:pPr>
        <w:jc w:val="both"/>
        <w:rPr>
          <w:sz w:val="22"/>
        </w:rPr>
      </w:pPr>
      <w:r w:rsidRPr="0001436A">
        <w:rPr>
          <w:rFonts w:cs="Times New Roman"/>
          <w:b/>
          <w:szCs w:val="24"/>
        </w:rPr>
        <w:t xml:space="preserve">Supplementary Figure </w:t>
      </w:r>
      <w:proofErr w:type="gramStart"/>
      <w:r>
        <w:rPr>
          <w:rFonts w:cs="Times New Roman"/>
          <w:b/>
          <w:szCs w:val="24"/>
        </w:rPr>
        <w:t>5</w:t>
      </w:r>
      <w:r w:rsidRPr="0001436A">
        <w:rPr>
          <w:rFonts w:cs="Times New Roman"/>
          <w:b/>
          <w:szCs w:val="24"/>
        </w:rPr>
        <w:t>.</w:t>
      </w:r>
      <w:r>
        <w:t>.</w:t>
      </w:r>
      <w:proofErr w:type="gramEnd"/>
      <w:r>
        <w:t xml:space="preserve"> </w:t>
      </w:r>
      <w:r>
        <w:rPr>
          <w:rFonts w:cs="Times New Roman"/>
          <w:szCs w:val="24"/>
        </w:rPr>
        <w:t>A</w:t>
      </w:r>
      <w:r w:rsidRPr="003B2A77">
        <w:rPr>
          <w:rFonts w:cs="Times New Roman"/>
          <w:szCs w:val="24"/>
        </w:rPr>
        <w:t xml:space="preserve">veraged differential power values of </w:t>
      </w:r>
      <w:r w:rsidRPr="006E4F77">
        <w:rPr>
          <w:rFonts w:cs="Times New Roman"/>
          <w:b/>
          <w:szCs w:val="24"/>
        </w:rPr>
        <w:t>S</w:t>
      </w:r>
      <w:r w:rsidR="00450FD1">
        <w:rPr>
          <w:rFonts w:cs="Times New Roman"/>
          <w:b/>
          <w:szCs w:val="24"/>
        </w:rPr>
        <w:t>2</w:t>
      </w:r>
      <w:r>
        <w:rPr>
          <w:rFonts w:cs="Times New Roman"/>
          <w:szCs w:val="24"/>
        </w:rPr>
        <w:t xml:space="preserve">. </w:t>
      </w:r>
      <w:r w:rsidRPr="00544F3B">
        <w:rPr>
          <w:sz w:val="22"/>
        </w:rPr>
        <w:t xml:space="preserve">Topography presenting the power changes in ORTHOSIS and ORTHOFES. The </w:t>
      </w:r>
      <w:r>
        <w:rPr>
          <w:sz w:val="22"/>
        </w:rPr>
        <w:t>9</w:t>
      </w:r>
      <w:r>
        <w:rPr>
          <w:sz w:val="22"/>
        </w:rPr>
        <w:t xml:space="preserve"> ~ 14 Hz and 1</w:t>
      </w:r>
      <w:r>
        <w:rPr>
          <w:sz w:val="22"/>
        </w:rPr>
        <w:t>7</w:t>
      </w:r>
      <w:r>
        <w:rPr>
          <w:sz w:val="22"/>
        </w:rPr>
        <w:t xml:space="preserve"> ~ 2</w:t>
      </w:r>
      <w:r>
        <w:rPr>
          <w:sz w:val="22"/>
        </w:rPr>
        <w:t>4</w:t>
      </w:r>
      <w:r>
        <w:rPr>
          <w:sz w:val="22"/>
        </w:rPr>
        <w:t xml:space="preserve"> Hz were</w:t>
      </w:r>
      <w:r w:rsidRPr="00544F3B">
        <w:rPr>
          <w:sz w:val="22"/>
        </w:rPr>
        <w:t xml:space="preserve"> selected </w:t>
      </w:r>
      <w:r>
        <w:rPr>
          <w:sz w:val="22"/>
        </w:rPr>
        <w:t>for Alpha and Beta band respectively</w:t>
      </w:r>
      <w:r w:rsidRPr="00544F3B">
        <w:rPr>
          <w:sz w:val="22"/>
        </w:rPr>
        <w:t xml:space="preserve">. The power changes in ORTHOSIS and ORTHOFES were compared to REST. </w:t>
      </w:r>
      <w:r>
        <w:rPr>
          <w:sz w:val="22"/>
        </w:rPr>
        <w:t>T</w:t>
      </w:r>
      <w:r w:rsidRPr="00544F3B">
        <w:rPr>
          <w:sz w:val="22"/>
        </w:rPr>
        <w:t xml:space="preserve">he color bars </w:t>
      </w:r>
      <w:r>
        <w:rPr>
          <w:sz w:val="22"/>
        </w:rPr>
        <w:t xml:space="preserve">were </w:t>
      </w:r>
      <w:proofErr w:type="spellStart"/>
      <w:r>
        <w:rPr>
          <w:sz w:val="22"/>
        </w:rPr>
        <w:t>autoscaled</w:t>
      </w:r>
      <w:proofErr w:type="spellEnd"/>
      <w:r w:rsidRPr="00544F3B">
        <w:rPr>
          <w:sz w:val="22"/>
        </w:rPr>
        <w:t xml:space="preserve"> </w:t>
      </w:r>
      <w:r>
        <w:rPr>
          <w:sz w:val="22"/>
        </w:rPr>
        <w:t xml:space="preserve">to detect the meaningful area </w:t>
      </w:r>
      <w:r w:rsidRPr="00544F3B">
        <w:rPr>
          <w:sz w:val="22"/>
        </w:rPr>
        <w:t xml:space="preserve">between conditions and </w:t>
      </w:r>
      <w:r>
        <w:rPr>
          <w:sz w:val="22"/>
        </w:rPr>
        <w:t>electrodes</w:t>
      </w:r>
      <w:r w:rsidRPr="00544F3B">
        <w:rPr>
          <w:sz w:val="22"/>
        </w:rPr>
        <w:t>. Yellow indicates ERS (power increase in dB), and blue shows ERD (power decrease in dB) compared with REST, as expressed in the color bar.</w:t>
      </w:r>
    </w:p>
    <w:p w14:paraId="47CE3F0E" w14:textId="77777777" w:rsidR="00F464CD" w:rsidRDefault="00F464CD" w:rsidP="00D82531"/>
    <w:p w14:paraId="4FCE1FDC" w14:textId="31A90BEC" w:rsidR="00F464CD" w:rsidRDefault="00F464CD" w:rsidP="00D82531"/>
    <w:p w14:paraId="3D3B1DC6" w14:textId="09E0A26F" w:rsidR="00F464CD" w:rsidRDefault="00F464CD" w:rsidP="00F464CD">
      <w:pPr>
        <w:jc w:val="center"/>
      </w:pPr>
      <w:r w:rsidRPr="00FB0253">
        <w:rPr>
          <w:noProof/>
          <w:lang w:eastAsia="ko-KR"/>
        </w:rPr>
        <w:drawing>
          <wp:inline distT="0" distB="0" distL="0" distR="0" wp14:anchorId="7B9E2118" wp14:editId="7C688B94">
            <wp:extent cx="4873752" cy="3657600"/>
            <wp:effectExtent l="0" t="0" r="3175" b="0"/>
            <wp:docPr id="8" name="Picture 8" descr="C:\Users\Benjamin\Documents\Project\FES\Data\Data_Official\Results\2015_02_25_std5_300_Ext\PostProcessing_20151102\JDS\Figures\EEGMAP_EEGLAB_BootstrapVSrest_Class_2_vs_Class_1 ALL Sessions for Subjects with Contingent+ feedbcak_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jamin\Documents\Project\FES\Data\Data_Official\Results\2015_02_25_std5_300_Ext\PostProcessing_20151102\JDS\Figures\EEGMAP_EEGLAB_BootstrapVSrest_Class_2_vs_Class_1 ALL Sessions for Subjects with Contingent+ feedbcak_EEG_Clea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r w:rsidRPr="00FB0253">
        <w:rPr>
          <w:noProof/>
          <w:lang w:eastAsia="ko-KR"/>
        </w:rPr>
        <w:drawing>
          <wp:inline distT="0" distB="0" distL="0" distR="0" wp14:anchorId="09C432CD" wp14:editId="46DD97F9">
            <wp:extent cx="4873752" cy="3657600"/>
            <wp:effectExtent l="0" t="0" r="3175" b="0"/>
            <wp:docPr id="9" name="Picture 9" descr="C:\Users\Benjamin\Documents\Project\FES\Data\Data_Official\Results\2015_02_25_std5_300_Ext\PostProcessing_20151102\JDS\Figures\EEGMAP_EEGLAB_BootstrapVSrest_Class_3_vs_Class_1 ALL Sessions for Subjects with Contingent+ feedbcak_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njamin\Documents\Project\FES\Data\Data_Official\Results\2015_02_25_std5_300_Ext\PostProcessing_20151102\JDS\Figures\EEGMAP_EEGLAB_BootstrapVSrest_Class_3_vs_Class_1 ALL Sessions for Subjects with Contingent+ feedbcak_EEG_Clea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14:paraId="46260D7B" w14:textId="2B92F77B" w:rsidR="00D82531" w:rsidRDefault="00F464CD" w:rsidP="00D82531">
      <w:r w:rsidRPr="0001436A">
        <w:rPr>
          <w:rFonts w:cs="Times New Roman"/>
          <w:b/>
          <w:szCs w:val="24"/>
        </w:rPr>
        <w:t xml:space="preserve">Supplementary Figure </w:t>
      </w:r>
      <w:r w:rsidR="004E1B69">
        <w:rPr>
          <w:rFonts w:cs="Times New Roman"/>
          <w:b/>
          <w:szCs w:val="24"/>
        </w:rPr>
        <w:t>6</w:t>
      </w:r>
      <w:r w:rsidRPr="0001436A">
        <w:rPr>
          <w:rFonts w:cs="Times New Roman"/>
          <w:b/>
          <w:szCs w:val="24"/>
        </w:rPr>
        <w:t>.</w:t>
      </w:r>
      <w:r w:rsidRPr="001549D3">
        <w:rPr>
          <w:rFonts w:cs="Times New Roman"/>
          <w:szCs w:val="24"/>
        </w:rPr>
        <w:t xml:space="preserve"> </w:t>
      </w:r>
      <w:r w:rsidR="00D82531" w:rsidRPr="00A13D04">
        <w:t>EEG event related spectral power bootstrap analysis</w:t>
      </w:r>
      <w:r w:rsidR="00D82531">
        <w:t xml:space="preserve"> of </w:t>
      </w:r>
      <w:r w:rsidR="00D82531">
        <w:rPr>
          <w:b/>
        </w:rPr>
        <w:t>S3</w:t>
      </w:r>
      <w:r w:rsidR="00D82531">
        <w:t>: ORTHOSIS vs</w:t>
      </w:r>
      <w:r w:rsidR="00D82531">
        <w:rPr>
          <w:rFonts w:hint="eastAsia"/>
        </w:rPr>
        <w:t xml:space="preserve">. REST </w:t>
      </w:r>
      <w:r w:rsidR="00D82531" w:rsidRPr="009671C4">
        <w:t>(Top)</w:t>
      </w:r>
      <w:r w:rsidR="00D82531">
        <w:t xml:space="preserve"> and ORTHOFES vs. REST (Bottom)</w:t>
      </w:r>
    </w:p>
    <w:p w14:paraId="50EBE2B8" w14:textId="6D2EDB05" w:rsidR="004E1B69" w:rsidRDefault="004E1B69">
      <w:pPr>
        <w:spacing w:before="0" w:after="200" w:line="276" w:lineRule="auto"/>
      </w:pPr>
      <w:r>
        <w:br w:type="page"/>
      </w:r>
    </w:p>
    <w:p w14:paraId="39953193" w14:textId="2B9B9777" w:rsidR="004E1B69" w:rsidRDefault="004E1B69">
      <w:pPr>
        <w:spacing w:before="0" w:after="200" w:line="276" w:lineRule="auto"/>
      </w:pPr>
    </w:p>
    <w:p w14:paraId="0B0E7984" w14:textId="455862CB" w:rsidR="004E1B69" w:rsidRDefault="004E1B69">
      <w:pPr>
        <w:spacing w:before="0" w:after="200" w:line="276" w:lineRule="auto"/>
      </w:pPr>
    </w:p>
    <w:tbl>
      <w:tblPr>
        <w:tblStyle w:val="TableGrid"/>
        <w:tblpPr w:leftFromText="180" w:rightFromText="180" w:vertAnchor="text" w:horzAnchor="margin" w:tblpY="24"/>
        <w:tblW w:w="0" w:type="auto"/>
        <w:tblLook w:val="04A0" w:firstRow="1" w:lastRow="0" w:firstColumn="1" w:lastColumn="0" w:noHBand="0" w:noVBand="1"/>
      </w:tblPr>
      <w:tblGrid>
        <w:gridCol w:w="1145"/>
        <w:gridCol w:w="1353"/>
        <w:gridCol w:w="3247"/>
        <w:gridCol w:w="3978"/>
      </w:tblGrid>
      <w:tr w:rsidR="004E1B69" w14:paraId="34E6C719" w14:textId="77777777" w:rsidTr="004E1B69">
        <w:tc>
          <w:tcPr>
            <w:tcW w:w="1145" w:type="dxa"/>
            <w:vAlign w:val="center"/>
          </w:tcPr>
          <w:p w14:paraId="5A1ABB61" w14:textId="7A1B423D" w:rsidR="004E1B69" w:rsidRDefault="004E1B69" w:rsidP="004E1B69">
            <w:pPr>
              <w:tabs>
                <w:tab w:val="left" w:pos="2328"/>
              </w:tabs>
              <w:jc w:val="center"/>
            </w:pPr>
            <w:r w:rsidRPr="005D1556">
              <w:rPr>
                <w:sz w:val="22"/>
              </w:rPr>
              <w:t>Frequency</w:t>
            </w:r>
          </w:p>
        </w:tc>
        <w:tc>
          <w:tcPr>
            <w:tcW w:w="1353" w:type="dxa"/>
            <w:vAlign w:val="center"/>
          </w:tcPr>
          <w:p w14:paraId="4E93700C" w14:textId="02C91EBE" w:rsidR="004E1B69" w:rsidRDefault="004E1B69" w:rsidP="004E1B69">
            <w:pPr>
              <w:tabs>
                <w:tab w:val="left" w:pos="2328"/>
              </w:tabs>
              <w:jc w:val="center"/>
            </w:pPr>
            <w:r w:rsidRPr="005D1556">
              <w:rPr>
                <w:sz w:val="22"/>
              </w:rPr>
              <w:t>Conditions</w:t>
            </w:r>
          </w:p>
        </w:tc>
        <w:tc>
          <w:tcPr>
            <w:tcW w:w="3247" w:type="dxa"/>
            <w:vAlign w:val="center"/>
          </w:tcPr>
          <w:p w14:paraId="093E6736" w14:textId="20EB1E5A" w:rsidR="004E1B69" w:rsidRDefault="004E1B69" w:rsidP="004E1B69">
            <w:pPr>
              <w:tabs>
                <w:tab w:val="left" w:pos="2328"/>
              </w:tabs>
              <w:jc w:val="center"/>
            </w:pPr>
            <w:r>
              <w:t>Phase II and III</w:t>
            </w:r>
          </w:p>
        </w:tc>
        <w:tc>
          <w:tcPr>
            <w:tcW w:w="3978" w:type="dxa"/>
            <w:vAlign w:val="center"/>
          </w:tcPr>
          <w:p w14:paraId="3A0A36D8" w14:textId="287710A3" w:rsidR="004E1B69" w:rsidRDefault="004E1B69" w:rsidP="004E1B69">
            <w:pPr>
              <w:tabs>
                <w:tab w:val="left" w:pos="2328"/>
              </w:tabs>
              <w:jc w:val="center"/>
            </w:pPr>
            <w:r>
              <w:t>Phase IV and V</w:t>
            </w:r>
          </w:p>
        </w:tc>
      </w:tr>
      <w:tr w:rsidR="00741C4A" w:rsidRPr="00395E8A" w14:paraId="2C0D5223" w14:textId="77777777" w:rsidTr="004E1B69">
        <w:tc>
          <w:tcPr>
            <w:tcW w:w="1145" w:type="dxa"/>
            <w:vMerge w:val="restart"/>
            <w:vAlign w:val="center"/>
          </w:tcPr>
          <w:p w14:paraId="6A43C9BD" w14:textId="77777777" w:rsidR="00741C4A" w:rsidRPr="004E1B69" w:rsidRDefault="00741C4A" w:rsidP="004E1B69">
            <w:pPr>
              <w:tabs>
                <w:tab w:val="left" w:pos="2328"/>
              </w:tabs>
              <w:jc w:val="center"/>
            </w:pPr>
            <w:r w:rsidRPr="004E1B69">
              <w:t>Alpha</w:t>
            </w:r>
          </w:p>
          <w:p w14:paraId="1470E0A1" w14:textId="459F5949" w:rsidR="00741C4A" w:rsidRPr="00DB635A" w:rsidRDefault="00741C4A" w:rsidP="004E1B69">
            <w:pPr>
              <w:tabs>
                <w:tab w:val="left" w:pos="2328"/>
              </w:tabs>
              <w:jc w:val="center"/>
            </w:pPr>
            <w:r w:rsidRPr="004E1B69">
              <w:t>Band</w:t>
            </w:r>
          </w:p>
        </w:tc>
        <w:tc>
          <w:tcPr>
            <w:tcW w:w="1353" w:type="dxa"/>
            <w:vAlign w:val="center"/>
          </w:tcPr>
          <w:p w14:paraId="31EB8E51" w14:textId="77777777" w:rsidR="00741C4A" w:rsidRPr="005D1556" w:rsidRDefault="00741C4A" w:rsidP="004E1B69">
            <w:pPr>
              <w:tabs>
                <w:tab w:val="left" w:pos="2328"/>
              </w:tabs>
              <w:jc w:val="center"/>
              <w:rPr>
                <w:sz w:val="22"/>
              </w:rPr>
            </w:pPr>
            <w:r w:rsidRPr="005D1556">
              <w:rPr>
                <w:sz w:val="22"/>
              </w:rPr>
              <w:t>ORTHOSIS</w:t>
            </w:r>
          </w:p>
          <w:p w14:paraId="34BF8EC5" w14:textId="77777777" w:rsidR="00741C4A" w:rsidRPr="005D1556" w:rsidRDefault="00741C4A" w:rsidP="004E1B69">
            <w:pPr>
              <w:tabs>
                <w:tab w:val="left" w:pos="2328"/>
              </w:tabs>
              <w:jc w:val="center"/>
              <w:rPr>
                <w:sz w:val="22"/>
              </w:rPr>
            </w:pPr>
            <w:r w:rsidRPr="005D1556">
              <w:rPr>
                <w:sz w:val="22"/>
              </w:rPr>
              <w:t>Vs</w:t>
            </w:r>
          </w:p>
          <w:p w14:paraId="49662C19" w14:textId="33D4F123" w:rsidR="00741C4A" w:rsidRDefault="00741C4A" w:rsidP="004E1B69">
            <w:pPr>
              <w:tabs>
                <w:tab w:val="left" w:pos="2328"/>
              </w:tabs>
              <w:jc w:val="center"/>
            </w:pPr>
            <w:r w:rsidRPr="005D1556">
              <w:rPr>
                <w:sz w:val="22"/>
              </w:rPr>
              <w:t>REST</w:t>
            </w:r>
          </w:p>
        </w:tc>
        <w:tc>
          <w:tcPr>
            <w:tcW w:w="3247" w:type="dxa"/>
          </w:tcPr>
          <w:p w14:paraId="6FB689FB" w14:textId="77777777" w:rsidR="00741C4A" w:rsidRDefault="00741C4A" w:rsidP="004E1B69">
            <w:pPr>
              <w:tabs>
                <w:tab w:val="left" w:pos="2328"/>
              </w:tabs>
              <w:jc w:val="center"/>
            </w:pPr>
            <w:r w:rsidRPr="00395E8A">
              <w:rPr>
                <w:noProof/>
              </w:rPr>
              <w:drawing>
                <wp:inline distT="0" distB="0" distL="0" distR="0" wp14:anchorId="233C7AAC" wp14:editId="623ADC5E">
                  <wp:extent cx="1216152" cy="914400"/>
                  <wp:effectExtent l="0" t="0" r="3175" b="0"/>
                  <wp:docPr id="66" name="Picture 66" descr="C:\Users\Benjamin\Documents\Project\FES\Data\Data_Official\Results\2015_02_25_std5_300_Ext\PostProcessing_20151102\JDS\Figures\Class_2_vs_Class_1_freq_9to15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enjamin\Documents\Project\FES\Data\Data_Official\Results\2015_02_25_std5_300_Ext\PostProcessing_20151102\JDS\Figures\Class_2_vs_Class_1_freq_9to15_0To15EEG_Clean.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78" w:type="dxa"/>
          </w:tcPr>
          <w:p w14:paraId="48D8464A" w14:textId="77777777" w:rsidR="00741C4A" w:rsidRPr="00395E8A" w:rsidRDefault="00741C4A" w:rsidP="004E1B69">
            <w:pPr>
              <w:tabs>
                <w:tab w:val="left" w:pos="2328"/>
              </w:tabs>
              <w:jc w:val="center"/>
            </w:pPr>
            <w:r w:rsidRPr="00395E8A">
              <w:rPr>
                <w:noProof/>
              </w:rPr>
              <w:drawing>
                <wp:inline distT="0" distB="0" distL="0" distR="0" wp14:anchorId="0724F1B8" wp14:editId="2F59E514">
                  <wp:extent cx="1216152" cy="914400"/>
                  <wp:effectExtent l="0" t="0" r="3175" b="0"/>
                  <wp:docPr id="67" name="Picture 67" descr="C:\Users\Benjamin\Documents\Project\FES\Data\Data_Official\Results\2015_02_25_std5_300_Ext\PostProcessing_20151102\JDS\Figures\Class_2_vs_Class_1_freq_9to15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enjamin\Documents\Project\FES\Data\Data_Official\Results\2015_02_25_std5_300_Ext\PostProcessing_20151102\JDS\Figures\Class_2_vs_Class_1_freq_9to15_15To30EEG_Clea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r w:rsidR="00741C4A" w:rsidRPr="00395E8A" w14:paraId="4EEE99FE" w14:textId="77777777" w:rsidTr="004E1B69">
        <w:tc>
          <w:tcPr>
            <w:tcW w:w="1145" w:type="dxa"/>
            <w:vMerge/>
            <w:vAlign w:val="center"/>
          </w:tcPr>
          <w:p w14:paraId="1614C69C" w14:textId="77777777" w:rsidR="00741C4A" w:rsidRDefault="00741C4A" w:rsidP="004E1B69">
            <w:pPr>
              <w:tabs>
                <w:tab w:val="left" w:pos="2328"/>
              </w:tabs>
              <w:jc w:val="center"/>
            </w:pPr>
          </w:p>
        </w:tc>
        <w:tc>
          <w:tcPr>
            <w:tcW w:w="1353" w:type="dxa"/>
            <w:vAlign w:val="center"/>
          </w:tcPr>
          <w:p w14:paraId="54216FC3" w14:textId="77777777" w:rsidR="00741C4A" w:rsidRPr="005D1556" w:rsidRDefault="00741C4A" w:rsidP="004E1B69">
            <w:pPr>
              <w:tabs>
                <w:tab w:val="left" w:pos="2328"/>
              </w:tabs>
              <w:jc w:val="center"/>
              <w:rPr>
                <w:sz w:val="22"/>
              </w:rPr>
            </w:pPr>
            <w:r w:rsidRPr="005D1556">
              <w:rPr>
                <w:sz w:val="22"/>
              </w:rPr>
              <w:t>ORTHOFES</w:t>
            </w:r>
          </w:p>
          <w:p w14:paraId="21C96B13" w14:textId="77777777" w:rsidR="00741C4A" w:rsidRPr="005D1556" w:rsidRDefault="00741C4A" w:rsidP="004E1B69">
            <w:pPr>
              <w:tabs>
                <w:tab w:val="left" w:pos="2328"/>
              </w:tabs>
              <w:jc w:val="center"/>
              <w:rPr>
                <w:sz w:val="22"/>
              </w:rPr>
            </w:pPr>
            <w:r w:rsidRPr="005D1556">
              <w:rPr>
                <w:sz w:val="22"/>
              </w:rPr>
              <w:t>Vs</w:t>
            </w:r>
          </w:p>
          <w:p w14:paraId="3614037F" w14:textId="471D8C92" w:rsidR="00741C4A" w:rsidRDefault="00741C4A" w:rsidP="004E1B69">
            <w:pPr>
              <w:tabs>
                <w:tab w:val="left" w:pos="2328"/>
              </w:tabs>
              <w:jc w:val="center"/>
            </w:pPr>
            <w:r w:rsidRPr="005D1556">
              <w:rPr>
                <w:sz w:val="22"/>
              </w:rPr>
              <w:t>REST</w:t>
            </w:r>
          </w:p>
        </w:tc>
        <w:tc>
          <w:tcPr>
            <w:tcW w:w="3247" w:type="dxa"/>
          </w:tcPr>
          <w:p w14:paraId="38D6FB26" w14:textId="77777777" w:rsidR="00741C4A" w:rsidRDefault="00741C4A" w:rsidP="004E1B69">
            <w:pPr>
              <w:tabs>
                <w:tab w:val="left" w:pos="2328"/>
              </w:tabs>
              <w:jc w:val="center"/>
            </w:pPr>
            <w:r w:rsidRPr="00395E8A">
              <w:rPr>
                <w:noProof/>
              </w:rPr>
              <w:drawing>
                <wp:inline distT="0" distB="0" distL="0" distR="0" wp14:anchorId="26B603D0" wp14:editId="2FBD0A58">
                  <wp:extent cx="1216152" cy="914400"/>
                  <wp:effectExtent l="0" t="0" r="3175" b="0"/>
                  <wp:docPr id="72" name="Picture 72" descr="C:\Users\Benjamin\Documents\Project\FES\Data\Data_Official\Results\2015_02_25_std5_300_Ext\PostProcessing_20151102\JDS\Figures\Class_3_vs_Class_1_freq_9to15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enjamin\Documents\Project\FES\Data\Data_Official\Results\2015_02_25_std5_300_Ext\PostProcessing_20151102\JDS\Figures\Class_3_vs_Class_1_freq_9to15_0To15EEG_Clea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78" w:type="dxa"/>
          </w:tcPr>
          <w:p w14:paraId="2A6DBCBE" w14:textId="77777777" w:rsidR="00741C4A" w:rsidRPr="00395E8A" w:rsidRDefault="00741C4A" w:rsidP="004E1B69">
            <w:pPr>
              <w:tabs>
                <w:tab w:val="left" w:pos="2328"/>
              </w:tabs>
              <w:jc w:val="center"/>
            </w:pPr>
            <w:r w:rsidRPr="00395E8A">
              <w:rPr>
                <w:noProof/>
              </w:rPr>
              <w:drawing>
                <wp:inline distT="0" distB="0" distL="0" distR="0" wp14:anchorId="0242AC43" wp14:editId="52D73518">
                  <wp:extent cx="1216152" cy="914400"/>
                  <wp:effectExtent l="0" t="0" r="3175" b="0"/>
                  <wp:docPr id="73" name="Picture 73" descr="C:\Users\Benjamin\Documents\Project\FES\Data\Data_Official\Results\2015_02_25_std5_300_Ext\PostProcessing_20151102\JDS\Figures\Class_3_vs_Class_1_freq_9to15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enjamin\Documents\Project\FES\Data\Data_Official\Results\2015_02_25_std5_300_Ext\PostProcessing_20151102\JDS\Figures\Class_3_vs_Class_1_freq_9to15_15To30EEG_Clean.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r w:rsidR="00741C4A" w:rsidRPr="00395E8A" w14:paraId="622E56AF" w14:textId="77777777" w:rsidTr="004E1B69">
        <w:tc>
          <w:tcPr>
            <w:tcW w:w="1145" w:type="dxa"/>
            <w:vMerge w:val="restart"/>
            <w:vAlign w:val="center"/>
          </w:tcPr>
          <w:p w14:paraId="3A6CB699" w14:textId="77777777" w:rsidR="00741C4A" w:rsidRPr="005D1556" w:rsidRDefault="00741C4A" w:rsidP="004E1B69">
            <w:pPr>
              <w:tabs>
                <w:tab w:val="left" w:pos="2328"/>
              </w:tabs>
              <w:jc w:val="center"/>
              <w:rPr>
                <w:sz w:val="22"/>
              </w:rPr>
            </w:pPr>
            <w:r w:rsidRPr="005D1556">
              <w:rPr>
                <w:sz w:val="22"/>
              </w:rPr>
              <w:t>Beta</w:t>
            </w:r>
          </w:p>
          <w:p w14:paraId="32967E5D" w14:textId="77A5E651" w:rsidR="00741C4A" w:rsidRDefault="00741C4A" w:rsidP="004E1B69">
            <w:pPr>
              <w:tabs>
                <w:tab w:val="left" w:pos="2328"/>
              </w:tabs>
              <w:jc w:val="center"/>
            </w:pPr>
            <w:r w:rsidRPr="005D1556">
              <w:rPr>
                <w:sz w:val="22"/>
              </w:rPr>
              <w:t>band</w:t>
            </w:r>
          </w:p>
        </w:tc>
        <w:tc>
          <w:tcPr>
            <w:tcW w:w="1353" w:type="dxa"/>
            <w:vAlign w:val="center"/>
          </w:tcPr>
          <w:p w14:paraId="34576182" w14:textId="77777777" w:rsidR="00741C4A" w:rsidRPr="005D1556" w:rsidRDefault="00741C4A" w:rsidP="004E1B69">
            <w:pPr>
              <w:tabs>
                <w:tab w:val="left" w:pos="2328"/>
              </w:tabs>
              <w:jc w:val="center"/>
              <w:rPr>
                <w:sz w:val="22"/>
              </w:rPr>
            </w:pPr>
            <w:r w:rsidRPr="005D1556">
              <w:rPr>
                <w:sz w:val="22"/>
              </w:rPr>
              <w:t>ORTHOSIS</w:t>
            </w:r>
          </w:p>
          <w:p w14:paraId="174498E3" w14:textId="77777777" w:rsidR="00741C4A" w:rsidRPr="005D1556" w:rsidRDefault="00741C4A" w:rsidP="004E1B69">
            <w:pPr>
              <w:tabs>
                <w:tab w:val="left" w:pos="2328"/>
              </w:tabs>
              <w:jc w:val="center"/>
              <w:rPr>
                <w:sz w:val="22"/>
              </w:rPr>
            </w:pPr>
            <w:r w:rsidRPr="005D1556">
              <w:rPr>
                <w:sz w:val="22"/>
              </w:rPr>
              <w:t>Vs</w:t>
            </w:r>
          </w:p>
          <w:p w14:paraId="527A8E80" w14:textId="3DA9FC14" w:rsidR="00741C4A" w:rsidRDefault="00741C4A" w:rsidP="004E1B69">
            <w:pPr>
              <w:tabs>
                <w:tab w:val="left" w:pos="2328"/>
              </w:tabs>
              <w:jc w:val="center"/>
            </w:pPr>
            <w:r w:rsidRPr="005D1556">
              <w:rPr>
                <w:sz w:val="22"/>
              </w:rPr>
              <w:t>REST</w:t>
            </w:r>
          </w:p>
        </w:tc>
        <w:tc>
          <w:tcPr>
            <w:tcW w:w="3247" w:type="dxa"/>
          </w:tcPr>
          <w:p w14:paraId="42B9A0BD" w14:textId="77777777" w:rsidR="00741C4A" w:rsidRDefault="00741C4A" w:rsidP="004E1B69">
            <w:pPr>
              <w:tabs>
                <w:tab w:val="left" w:pos="2328"/>
              </w:tabs>
              <w:jc w:val="center"/>
            </w:pPr>
            <w:r w:rsidRPr="00395E8A">
              <w:rPr>
                <w:noProof/>
              </w:rPr>
              <w:drawing>
                <wp:inline distT="0" distB="0" distL="0" distR="0" wp14:anchorId="251CC0C0" wp14:editId="5B1B46DD">
                  <wp:extent cx="1216152" cy="914400"/>
                  <wp:effectExtent l="0" t="0" r="3175" b="0"/>
                  <wp:docPr id="68" name="Picture 68" descr="C:\Users\Benjamin\Documents\Project\FES\Data\Data_Official\Results\2015_02_25_std5_300_Ext\PostProcessing_20151102\JDS\Figures\Class_2_vs_Class_1_freq_17to26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enjamin\Documents\Project\FES\Data\Data_Official\Results\2015_02_25_std5_300_Ext\PostProcessing_20151102\JDS\Figures\Class_2_vs_Class_1_freq_17to26_0To15EEG_Clean.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78" w:type="dxa"/>
          </w:tcPr>
          <w:p w14:paraId="66583D23" w14:textId="77777777" w:rsidR="00741C4A" w:rsidRPr="00395E8A" w:rsidRDefault="00741C4A" w:rsidP="004E1B69">
            <w:pPr>
              <w:tabs>
                <w:tab w:val="left" w:pos="2328"/>
              </w:tabs>
              <w:jc w:val="center"/>
            </w:pPr>
            <w:r w:rsidRPr="00395E8A">
              <w:rPr>
                <w:noProof/>
              </w:rPr>
              <w:drawing>
                <wp:inline distT="0" distB="0" distL="0" distR="0" wp14:anchorId="407A6035" wp14:editId="31C99584">
                  <wp:extent cx="1216152" cy="914400"/>
                  <wp:effectExtent l="0" t="0" r="3175" b="0"/>
                  <wp:docPr id="69" name="Picture 69" descr="C:\Users\Benjamin\Documents\Project\FES\Data\Data_Official\Results\2015_02_25_std5_300_Ext\PostProcessing_20151102\JDS\Figures\Class_2_vs_Class_1_freq_17to26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enjamin\Documents\Project\FES\Data\Data_Official\Results\2015_02_25_std5_300_Ext\PostProcessing_20151102\JDS\Figures\Class_2_vs_Class_1_freq_17to26_15To30EEG_Clea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r w:rsidR="00741C4A" w14:paraId="177CA116" w14:textId="77777777" w:rsidTr="004E1B69">
        <w:tc>
          <w:tcPr>
            <w:tcW w:w="1145" w:type="dxa"/>
            <w:vMerge/>
            <w:vAlign w:val="center"/>
          </w:tcPr>
          <w:p w14:paraId="26C051CA" w14:textId="77777777" w:rsidR="00741C4A" w:rsidRDefault="00741C4A" w:rsidP="004E1B69">
            <w:pPr>
              <w:tabs>
                <w:tab w:val="left" w:pos="2328"/>
              </w:tabs>
              <w:jc w:val="center"/>
            </w:pPr>
          </w:p>
        </w:tc>
        <w:tc>
          <w:tcPr>
            <w:tcW w:w="1353" w:type="dxa"/>
            <w:vAlign w:val="center"/>
          </w:tcPr>
          <w:p w14:paraId="38C4E062" w14:textId="77777777" w:rsidR="00741C4A" w:rsidRPr="005D1556" w:rsidRDefault="00741C4A" w:rsidP="004E1B69">
            <w:pPr>
              <w:tabs>
                <w:tab w:val="left" w:pos="2328"/>
              </w:tabs>
              <w:jc w:val="center"/>
              <w:rPr>
                <w:sz w:val="22"/>
              </w:rPr>
            </w:pPr>
            <w:r w:rsidRPr="005D1556">
              <w:rPr>
                <w:sz w:val="22"/>
              </w:rPr>
              <w:t>ORTHOFES</w:t>
            </w:r>
          </w:p>
          <w:p w14:paraId="73E0F427" w14:textId="77777777" w:rsidR="00741C4A" w:rsidRPr="005D1556" w:rsidRDefault="00741C4A" w:rsidP="004E1B69">
            <w:pPr>
              <w:tabs>
                <w:tab w:val="left" w:pos="2328"/>
              </w:tabs>
              <w:jc w:val="center"/>
              <w:rPr>
                <w:sz w:val="22"/>
              </w:rPr>
            </w:pPr>
            <w:r w:rsidRPr="005D1556">
              <w:rPr>
                <w:sz w:val="22"/>
              </w:rPr>
              <w:t>Vs</w:t>
            </w:r>
          </w:p>
          <w:p w14:paraId="3B0E8089" w14:textId="1803733B" w:rsidR="00741C4A" w:rsidRDefault="00741C4A" w:rsidP="004E1B69">
            <w:pPr>
              <w:tabs>
                <w:tab w:val="left" w:pos="2328"/>
              </w:tabs>
              <w:jc w:val="center"/>
            </w:pPr>
            <w:r w:rsidRPr="005D1556">
              <w:rPr>
                <w:sz w:val="22"/>
              </w:rPr>
              <w:t>REST</w:t>
            </w:r>
          </w:p>
        </w:tc>
        <w:tc>
          <w:tcPr>
            <w:tcW w:w="3247" w:type="dxa"/>
          </w:tcPr>
          <w:p w14:paraId="3665CC8E" w14:textId="77777777" w:rsidR="00741C4A" w:rsidRDefault="00741C4A" w:rsidP="004E1B69">
            <w:pPr>
              <w:tabs>
                <w:tab w:val="left" w:pos="2328"/>
              </w:tabs>
              <w:jc w:val="center"/>
            </w:pPr>
            <w:r w:rsidRPr="00395E8A">
              <w:rPr>
                <w:noProof/>
              </w:rPr>
              <w:drawing>
                <wp:inline distT="0" distB="0" distL="0" distR="0" wp14:anchorId="1D79AEA4" wp14:editId="602D7A34">
                  <wp:extent cx="1216152" cy="914400"/>
                  <wp:effectExtent l="0" t="0" r="3175" b="0"/>
                  <wp:docPr id="74" name="Picture 74" descr="C:\Users\Benjamin\Documents\Project\FES\Data\Data_Official\Results\2015_02_25_std5_300_Ext\PostProcessing_20151102\JDS\Figures\Class_3_vs_Class_1_freq_17to26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enjamin\Documents\Project\FES\Data\Data_Official\Results\2015_02_25_std5_300_Ext\PostProcessing_20151102\JDS\Figures\Class_3_vs_Class_1_freq_17to26_0To15EEG_Clea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78" w:type="dxa"/>
          </w:tcPr>
          <w:p w14:paraId="7A6533AE" w14:textId="77777777" w:rsidR="00741C4A" w:rsidRDefault="00741C4A" w:rsidP="004E1B69">
            <w:pPr>
              <w:tabs>
                <w:tab w:val="left" w:pos="2328"/>
              </w:tabs>
              <w:jc w:val="center"/>
            </w:pPr>
            <w:r w:rsidRPr="00395E8A">
              <w:rPr>
                <w:noProof/>
              </w:rPr>
              <w:drawing>
                <wp:inline distT="0" distB="0" distL="0" distR="0" wp14:anchorId="4BB618AC" wp14:editId="23DD5B06">
                  <wp:extent cx="1216152" cy="914400"/>
                  <wp:effectExtent l="0" t="0" r="3175" b="0"/>
                  <wp:docPr id="75" name="Picture 75" descr="C:\Users\Benjamin\Documents\Project\FES\Data\Data_Official\Results\2015_02_25_std5_300_Ext\PostProcessing_20151102\JDS\Figures\Class_3_vs_Class_1_freq_17to26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enjamin\Documents\Project\FES\Data\Data_Official\Results\2015_02_25_std5_300_Ext\PostProcessing_20151102\JDS\Figures\Class_3_vs_Class_1_freq_17to26_15To30EEG_Clean.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bl>
    <w:p w14:paraId="37F6D3D3" w14:textId="6D15D27E" w:rsidR="004E1B69" w:rsidRDefault="004E1B69" w:rsidP="004E1B69">
      <w:pPr>
        <w:jc w:val="both"/>
        <w:rPr>
          <w:sz w:val="22"/>
        </w:rPr>
      </w:pPr>
      <w:r w:rsidRPr="0001436A">
        <w:rPr>
          <w:rFonts w:cs="Times New Roman"/>
          <w:b/>
          <w:szCs w:val="24"/>
        </w:rPr>
        <w:t xml:space="preserve">Supplementary Figure </w:t>
      </w:r>
      <w:proofErr w:type="gramStart"/>
      <w:r>
        <w:rPr>
          <w:rFonts w:cs="Times New Roman"/>
          <w:b/>
          <w:szCs w:val="24"/>
        </w:rPr>
        <w:t>7</w:t>
      </w:r>
      <w:r w:rsidRPr="0001436A">
        <w:rPr>
          <w:rFonts w:cs="Times New Roman"/>
          <w:b/>
          <w:szCs w:val="24"/>
        </w:rPr>
        <w:t>.</w:t>
      </w:r>
      <w:r>
        <w:t>.</w:t>
      </w:r>
      <w:proofErr w:type="gramEnd"/>
      <w:r>
        <w:t xml:space="preserve"> </w:t>
      </w:r>
      <w:r>
        <w:rPr>
          <w:rFonts w:cs="Times New Roman"/>
          <w:szCs w:val="24"/>
        </w:rPr>
        <w:t>A</w:t>
      </w:r>
      <w:r w:rsidRPr="003B2A77">
        <w:rPr>
          <w:rFonts w:cs="Times New Roman"/>
          <w:szCs w:val="24"/>
        </w:rPr>
        <w:t xml:space="preserve">veraged differential power values of </w:t>
      </w:r>
      <w:r w:rsidRPr="006E4F77">
        <w:rPr>
          <w:rFonts w:cs="Times New Roman"/>
          <w:b/>
          <w:szCs w:val="24"/>
        </w:rPr>
        <w:t>S</w:t>
      </w:r>
      <w:r w:rsidR="00450FD1">
        <w:rPr>
          <w:rFonts w:cs="Times New Roman"/>
          <w:b/>
          <w:szCs w:val="24"/>
        </w:rPr>
        <w:t>3</w:t>
      </w:r>
      <w:r>
        <w:rPr>
          <w:rFonts w:cs="Times New Roman"/>
          <w:szCs w:val="24"/>
        </w:rPr>
        <w:t xml:space="preserve">. </w:t>
      </w:r>
      <w:r w:rsidRPr="00544F3B">
        <w:rPr>
          <w:sz w:val="22"/>
        </w:rPr>
        <w:t xml:space="preserve">Topography presenting the power changes in ORTHOSIS and ORTHOFES. The </w:t>
      </w:r>
      <w:r>
        <w:rPr>
          <w:sz w:val="22"/>
        </w:rPr>
        <w:t>7</w:t>
      </w:r>
      <w:r>
        <w:rPr>
          <w:sz w:val="22"/>
        </w:rPr>
        <w:t xml:space="preserve"> ~ 1</w:t>
      </w:r>
      <w:r>
        <w:rPr>
          <w:sz w:val="22"/>
        </w:rPr>
        <w:t>5</w:t>
      </w:r>
      <w:r>
        <w:rPr>
          <w:sz w:val="22"/>
        </w:rPr>
        <w:t xml:space="preserve"> Hz and 1</w:t>
      </w:r>
      <w:r>
        <w:rPr>
          <w:sz w:val="22"/>
        </w:rPr>
        <w:t>8</w:t>
      </w:r>
      <w:r>
        <w:rPr>
          <w:sz w:val="22"/>
        </w:rPr>
        <w:t xml:space="preserve"> ~ 2</w:t>
      </w:r>
      <w:r>
        <w:rPr>
          <w:sz w:val="22"/>
        </w:rPr>
        <w:t>5</w:t>
      </w:r>
      <w:r>
        <w:rPr>
          <w:sz w:val="22"/>
        </w:rPr>
        <w:t xml:space="preserve"> Hz were</w:t>
      </w:r>
      <w:r w:rsidRPr="00544F3B">
        <w:rPr>
          <w:sz w:val="22"/>
        </w:rPr>
        <w:t xml:space="preserve"> selected </w:t>
      </w:r>
      <w:r>
        <w:rPr>
          <w:sz w:val="22"/>
        </w:rPr>
        <w:t>for Alpha and Beta band respectively</w:t>
      </w:r>
      <w:r w:rsidRPr="00544F3B">
        <w:rPr>
          <w:sz w:val="22"/>
        </w:rPr>
        <w:t xml:space="preserve">. The power changes in ORTHOSIS and ORTHOFES were compared to REST. </w:t>
      </w:r>
      <w:r>
        <w:rPr>
          <w:sz w:val="22"/>
        </w:rPr>
        <w:t>T</w:t>
      </w:r>
      <w:r w:rsidRPr="00544F3B">
        <w:rPr>
          <w:sz w:val="22"/>
        </w:rPr>
        <w:t xml:space="preserve">he color bars </w:t>
      </w:r>
      <w:r>
        <w:rPr>
          <w:sz w:val="22"/>
        </w:rPr>
        <w:t xml:space="preserve">were </w:t>
      </w:r>
      <w:proofErr w:type="spellStart"/>
      <w:r>
        <w:rPr>
          <w:sz w:val="22"/>
        </w:rPr>
        <w:t>autoscaled</w:t>
      </w:r>
      <w:proofErr w:type="spellEnd"/>
      <w:r w:rsidRPr="00544F3B">
        <w:rPr>
          <w:sz w:val="22"/>
        </w:rPr>
        <w:t xml:space="preserve"> </w:t>
      </w:r>
      <w:r>
        <w:rPr>
          <w:sz w:val="22"/>
        </w:rPr>
        <w:t xml:space="preserve">to detect the meaningful area </w:t>
      </w:r>
      <w:r w:rsidRPr="00544F3B">
        <w:rPr>
          <w:sz w:val="22"/>
        </w:rPr>
        <w:t xml:space="preserve">between conditions and </w:t>
      </w:r>
      <w:r>
        <w:rPr>
          <w:sz w:val="22"/>
        </w:rPr>
        <w:t>electrodes</w:t>
      </w:r>
      <w:r w:rsidRPr="00544F3B">
        <w:rPr>
          <w:sz w:val="22"/>
        </w:rPr>
        <w:t>. Yellow indicates ERS (power increase in dB), and blue shows ERD (power decrease in dB) compared with REST, as expressed in the color bar.</w:t>
      </w:r>
    </w:p>
    <w:p w14:paraId="6AD2D52B" w14:textId="77777777" w:rsidR="004E1B69" w:rsidRDefault="004E1B69">
      <w:pPr>
        <w:spacing w:before="0" w:after="200" w:line="276" w:lineRule="auto"/>
      </w:pPr>
    </w:p>
    <w:p w14:paraId="3A586BDD" w14:textId="21C3133A" w:rsidR="004E1B69" w:rsidRDefault="004E1B69">
      <w:pPr>
        <w:spacing w:before="0" w:after="200" w:line="276" w:lineRule="auto"/>
      </w:pPr>
      <w:r>
        <w:br w:type="page"/>
      </w:r>
    </w:p>
    <w:p w14:paraId="6D9CA6A9" w14:textId="3F121DBF" w:rsidR="00F464CD" w:rsidRDefault="00F464CD" w:rsidP="00F464CD">
      <w:pPr>
        <w:jc w:val="center"/>
      </w:pPr>
      <w:r w:rsidRPr="00FB0253">
        <w:rPr>
          <w:noProof/>
          <w:lang w:eastAsia="ko-KR"/>
        </w:rPr>
        <w:drawing>
          <wp:inline distT="0" distB="0" distL="0" distR="0" wp14:anchorId="73AFCB34" wp14:editId="3A138659">
            <wp:extent cx="4873752" cy="3657600"/>
            <wp:effectExtent l="0" t="0" r="3175" b="0"/>
            <wp:docPr id="10" name="Picture 10" descr="C:\Users\Benjamin\Documents\Project\FES\Data\Data_Official\Results\2015_02_25_std5_300_Ext\PostProcessing_20151102\JHJ\Figures\EEGMAP_EEGLAB_BootstrapVSrest_Class_2_vs_Class_1 ALL Sessions for Subjects with Contingent+ feedbcak_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jamin\Documents\Project\FES\Data\Data_Official\Results\2015_02_25_std5_300_Ext\PostProcessing_20151102\JHJ\Figures\EEGMAP_EEGLAB_BootstrapVSrest_Class_2_vs_Class_1 ALL Sessions for Subjects with Contingent+ feedbcak_EEG_Clean.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r w:rsidRPr="00FB0253">
        <w:rPr>
          <w:noProof/>
          <w:lang w:eastAsia="ko-KR"/>
        </w:rPr>
        <w:drawing>
          <wp:inline distT="0" distB="0" distL="0" distR="0" wp14:anchorId="79026CA3" wp14:editId="6D0EAEE2">
            <wp:extent cx="4873752" cy="3657600"/>
            <wp:effectExtent l="0" t="0" r="3175" b="0"/>
            <wp:docPr id="11" name="Picture 11" descr="C:\Users\Benjamin\Documents\Project\FES\Data\Data_Official\Results\2015_02_25_std5_300_Ext\PostProcessing_20151102\JHJ\Figures\EEGMAP_EEGLAB_BootstrapVSrest_Class_3_vs_Class_1 ALL Sessions for Subjects with Contingent+ feedbcak_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njamin\Documents\Project\FES\Data\Data_Official\Results\2015_02_25_std5_300_Ext\PostProcessing_20151102\JHJ\Figures\EEGMAP_EEGLAB_BootstrapVSrest_Class_3_vs_Class_1 ALL Sessions for Subjects with Contingent+ feedbcak_EEG_Clean.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14:paraId="6A2D9C54" w14:textId="4A4554EA" w:rsidR="004E1B69" w:rsidRDefault="003C42E2" w:rsidP="00D82531">
      <w:r w:rsidRPr="0001436A">
        <w:rPr>
          <w:rFonts w:cs="Times New Roman"/>
          <w:b/>
          <w:szCs w:val="24"/>
        </w:rPr>
        <w:t xml:space="preserve">Supplementary Figure </w:t>
      </w:r>
      <w:r w:rsidR="004E1B69">
        <w:rPr>
          <w:rFonts w:cs="Times New Roman"/>
          <w:b/>
          <w:szCs w:val="24"/>
        </w:rPr>
        <w:t>8</w:t>
      </w:r>
      <w:r w:rsidRPr="0001436A">
        <w:rPr>
          <w:rFonts w:cs="Times New Roman"/>
          <w:b/>
          <w:szCs w:val="24"/>
        </w:rPr>
        <w:t>.</w:t>
      </w:r>
      <w:r w:rsidRPr="001549D3">
        <w:rPr>
          <w:rFonts w:cs="Times New Roman"/>
          <w:szCs w:val="24"/>
        </w:rPr>
        <w:t xml:space="preserve"> </w:t>
      </w:r>
      <w:r w:rsidR="00D82531" w:rsidRPr="00A13D04">
        <w:t>EEG event related spectral power bootstrap analysis</w:t>
      </w:r>
      <w:r w:rsidR="00D82531">
        <w:t xml:space="preserve"> of </w:t>
      </w:r>
      <w:r w:rsidR="00D82531" w:rsidRPr="009671C4">
        <w:rPr>
          <w:b/>
        </w:rPr>
        <w:t>S</w:t>
      </w:r>
      <w:r w:rsidR="00D82531">
        <w:rPr>
          <w:b/>
        </w:rPr>
        <w:t>4</w:t>
      </w:r>
      <w:r w:rsidR="00D82531">
        <w:t>: ORTHOSIS vs</w:t>
      </w:r>
      <w:r w:rsidR="00D82531">
        <w:rPr>
          <w:rFonts w:hint="eastAsia"/>
        </w:rPr>
        <w:t xml:space="preserve">. REST </w:t>
      </w:r>
      <w:r w:rsidR="00D82531" w:rsidRPr="009671C4">
        <w:t>(Top)</w:t>
      </w:r>
      <w:r w:rsidR="00D82531">
        <w:t xml:space="preserve"> and ORTHOFES vs. REST (Bottom)</w:t>
      </w:r>
    </w:p>
    <w:p w14:paraId="323E9A44" w14:textId="6CF3E8E7" w:rsidR="004E1B69" w:rsidRDefault="004E1B69">
      <w:pPr>
        <w:spacing w:before="0" w:after="200" w:line="276" w:lineRule="auto"/>
      </w:pPr>
      <w:r>
        <w:br w:type="page"/>
      </w:r>
    </w:p>
    <w:p w14:paraId="643AE2E5" w14:textId="77777777" w:rsidR="004E1B69" w:rsidRDefault="004E1B69">
      <w:pPr>
        <w:spacing w:before="0" w:after="200" w:line="276" w:lineRule="auto"/>
      </w:pPr>
    </w:p>
    <w:p w14:paraId="6D2E5A4E" w14:textId="77777777" w:rsidR="00D82531" w:rsidRDefault="00D82531" w:rsidP="00D82531"/>
    <w:tbl>
      <w:tblPr>
        <w:tblStyle w:val="TableGrid"/>
        <w:tblpPr w:leftFromText="180" w:rightFromText="180" w:vertAnchor="text" w:horzAnchor="margin" w:tblpY="24"/>
        <w:tblW w:w="0" w:type="auto"/>
        <w:tblLook w:val="04A0" w:firstRow="1" w:lastRow="0" w:firstColumn="1" w:lastColumn="0" w:noHBand="0" w:noVBand="1"/>
      </w:tblPr>
      <w:tblGrid>
        <w:gridCol w:w="1145"/>
        <w:gridCol w:w="1353"/>
        <w:gridCol w:w="3240"/>
        <w:gridCol w:w="4027"/>
      </w:tblGrid>
      <w:tr w:rsidR="004E1B69" w14:paraId="4A118A55" w14:textId="77777777" w:rsidTr="00450FD1">
        <w:tc>
          <w:tcPr>
            <w:tcW w:w="1145" w:type="dxa"/>
            <w:vAlign w:val="center"/>
          </w:tcPr>
          <w:p w14:paraId="7D720DFE" w14:textId="50549A21" w:rsidR="004E1B69" w:rsidRDefault="004E1B69" w:rsidP="004E1B69">
            <w:pPr>
              <w:tabs>
                <w:tab w:val="left" w:pos="2328"/>
              </w:tabs>
              <w:jc w:val="center"/>
            </w:pPr>
            <w:r w:rsidRPr="005D1556">
              <w:rPr>
                <w:sz w:val="22"/>
              </w:rPr>
              <w:t>Frequency</w:t>
            </w:r>
          </w:p>
        </w:tc>
        <w:tc>
          <w:tcPr>
            <w:tcW w:w="1353" w:type="dxa"/>
            <w:vAlign w:val="center"/>
          </w:tcPr>
          <w:p w14:paraId="1B8FD744" w14:textId="58A9BEA6" w:rsidR="004E1B69" w:rsidRDefault="004E1B69" w:rsidP="004E1B69">
            <w:pPr>
              <w:tabs>
                <w:tab w:val="left" w:pos="2328"/>
              </w:tabs>
              <w:jc w:val="center"/>
            </w:pPr>
            <w:r w:rsidRPr="005D1556">
              <w:rPr>
                <w:sz w:val="22"/>
              </w:rPr>
              <w:t>Conditions</w:t>
            </w:r>
          </w:p>
        </w:tc>
        <w:tc>
          <w:tcPr>
            <w:tcW w:w="3240" w:type="dxa"/>
            <w:vAlign w:val="center"/>
          </w:tcPr>
          <w:p w14:paraId="78420745" w14:textId="4672A920" w:rsidR="004E1B69" w:rsidRDefault="004E1B69" w:rsidP="004E1B69">
            <w:pPr>
              <w:tabs>
                <w:tab w:val="left" w:pos="2328"/>
              </w:tabs>
              <w:jc w:val="center"/>
            </w:pPr>
            <w:r>
              <w:t>Phase II and III</w:t>
            </w:r>
          </w:p>
        </w:tc>
        <w:tc>
          <w:tcPr>
            <w:tcW w:w="4027" w:type="dxa"/>
            <w:vAlign w:val="center"/>
          </w:tcPr>
          <w:p w14:paraId="181DCB6B" w14:textId="1BB1ECD7" w:rsidR="004E1B69" w:rsidRDefault="004E1B69" w:rsidP="004E1B69">
            <w:pPr>
              <w:tabs>
                <w:tab w:val="left" w:pos="2328"/>
              </w:tabs>
              <w:jc w:val="center"/>
            </w:pPr>
            <w:r>
              <w:t>Phase IV and V</w:t>
            </w:r>
          </w:p>
        </w:tc>
      </w:tr>
      <w:tr w:rsidR="004E1B69" w:rsidRPr="002B3BC1" w14:paraId="4582C7B0" w14:textId="77777777" w:rsidTr="00450FD1">
        <w:tc>
          <w:tcPr>
            <w:tcW w:w="1145" w:type="dxa"/>
            <w:vMerge w:val="restart"/>
            <w:vAlign w:val="center"/>
          </w:tcPr>
          <w:p w14:paraId="650C404B" w14:textId="77777777" w:rsidR="004E1B69" w:rsidRPr="005D1556" w:rsidRDefault="004E1B69" w:rsidP="004E1B69">
            <w:pPr>
              <w:tabs>
                <w:tab w:val="left" w:pos="2328"/>
              </w:tabs>
              <w:jc w:val="center"/>
              <w:rPr>
                <w:sz w:val="22"/>
              </w:rPr>
            </w:pPr>
            <w:r w:rsidRPr="005D1556">
              <w:rPr>
                <w:sz w:val="22"/>
              </w:rPr>
              <w:t>Alpha</w:t>
            </w:r>
          </w:p>
          <w:p w14:paraId="1DF4BD24" w14:textId="220B5CEF" w:rsidR="004E1B69" w:rsidRPr="00DB635A" w:rsidRDefault="004E1B69" w:rsidP="004E1B69">
            <w:pPr>
              <w:tabs>
                <w:tab w:val="left" w:pos="2328"/>
              </w:tabs>
              <w:jc w:val="center"/>
            </w:pPr>
            <w:r w:rsidRPr="005D1556">
              <w:rPr>
                <w:sz w:val="22"/>
              </w:rPr>
              <w:t>Band</w:t>
            </w:r>
          </w:p>
        </w:tc>
        <w:tc>
          <w:tcPr>
            <w:tcW w:w="1353" w:type="dxa"/>
            <w:vAlign w:val="center"/>
          </w:tcPr>
          <w:p w14:paraId="70E56E9E" w14:textId="77777777" w:rsidR="004E1B69" w:rsidRPr="005D1556" w:rsidRDefault="004E1B69" w:rsidP="004E1B69">
            <w:pPr>
              <w:tabs>
                <w:tab w:val="left" w:pos="2328"/>
              </w:tabs>
              <w:jc w:val="center"/>
              <w:rPr>
                <w:sz w:val="22"/>
              </w:rPr>
            </w:pPr>
            <w:r w:rsidRPr="005D1556">
              <w:rPr>
                <w:sz w:val="22"/>
              </w:rPr>
              <w:t>ORTHOSIS</w:t>
            </w:r>
          </w:p>
          <w:p w14:paraId="2CD18ED9" w14:textId="77777777" w:rsidR="004E1B69" w:rsidRPr="005D1556" w:rsidRDefault="004E1B69" w:rsidP="004E1B69">
            <w:pPr>
              <w:tabs>
                <w:tab w:val="left" w:pos="2328"/>
              </w:tabs>
              <w:jc w:val="center"/>
              <w:rPr>
                <w:sz w:val="22"/>
              </w:rPr>
            </w:pPr>
            <w:r w:rsidRPr="005D1556">
              <w:rPr>
                <w:sz w:val="22"/>
              </w:rPr>
              <w:t>Vs</w:t>
            </w:r>
          </w:p>
          <w:p w14:paraId="5108D4E2" w14:textId="7E61E096" w:rsidR="004E1B69" w:rsidRDefault="004E1B69" w:rsidP="004E1B69">
            <w:pPr>
              <w:tabs>
                <w:tab w:val="left" w:pos="2328"/>
              </w:tabs>
              <w:jc w:val="center"/>
            </w:pPr>
            <w:r w:rsidRPr="005D1556">
              <w:rPr>
                <w:sz w:val="22"/>
              </w:rPr>
              <w:t>REST</w:t>
            </w:r>
          </w:p>
        </w:tc>
        <w:tc>
          <w:tcPr>
            <w:tcW w:w="3240" w:type="dxa"/>
            <w:vAlign w:val="center"/>
          </w:tcPr>
          <w:p w14:paraId="5ADBD4E4" w14:textId="77777777" w:rsidR="004E1B69" w:rsidRDefault="004E1B69" w:rsidP="004E1B69">
            <w:pPr>
              <w:tabs>
                <w:tab w:val="left" w:pos="2328"/>
              </w:tabs>
              <w:jc w:val="center"/>
            </w:pPr>
            <w:r w:rsidRPr="002B3BC1">
              <w:rPr>
                <w:noProof/>
              </w:rPr>
              <w:drawing>
                <wp:inline distT="0" distB="0" distL="0" distR="0" wp14:anchorId="1E80F2EA" wp14:editId="53F3CC9B">
                  <wp:extent cx="1216152" cy="914400"/>
                  <wp:effectExtent l="0" t="0" r="3175" b="0"/>
                  <wp:docPr id="82" name="Picture 82" descr="C:\Users\Benjamin\Documents\Project\FES\Data\Data_Official\Results\2015_02_25_std5_300_Ext\PostProcessing_20151102\JHJ\Figures\Class_2_vs_Class_1_freq_7to14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Benjamin\Documents\Project\FES\Data\Data_Official\Results\2015_02_25_std5_300_Ext\PostProcessing_20151102\JHJ\Figures\Class_2_vs_Class_1_freq_7to14_0To15EEG_Clean.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4027" w:type="dxa"/>
            <w:vAlign w:val="center"/>
          </w:tcPr>
          <w:p w14:paraId="3E831328" w14:textId="77777777" w:rsidR="004E1B69" w:rsidRPr="002B3BC1" w:rsidRDefault="004E1B69" w:rsidP="004E1B69">
            <w:pPr>
              <w:tabs>
                <w:tab w:val="left" w:pos="2328"/>
              </w:tabs>
              <w:jc w:val="center"/>
            </w:pPr>
            <w:r w:rsidRPr="002B3BC1">
              <w:rPr>
                <w:noProof/>
              </w:rPr>
              <w:drawing>
                <wp:inline distT="0" distB="0" distL="0" distR="0" wp14:anchorId="4AFD28BB" wp14:editId="6D106047">
                  <wp:extent cx="1216152" cy="914400"/>
                  <wp:effectExtent l="0" t="0" r="3175" b="0"/>
                  <wp:docPr id="83" name="Picture 83" descr="C:\Users\Benjamin\Documents\Project\FES\Data\Data_Official\Results\2015_02_25_std5_300_Ext\PostProcessing_20151102\JHJ\Figures\Class_2_vs_Class_1_freq_7to14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Benjamin\Documents\Project\FES\Data\Data_Official\Results\2015_02_25_std5_300_Ext\PostProcessing_20151102\JHJ\Figures\Class_2_vs_Class_1_freq_7to14_15To30EEG_Clean.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r w:rsidR="004E1B69" w:rsidRPr="00762415" w14:paraId="2F74F969" w14:textId="77777777" w:rsidTr="00450FD1">
        <w:tc>
          <w:tcPr>
            <w:tcW w:w="1145" w:type="dxa"/>
            <w:vMerge/>
            <w:vAlign w:val="center"/>
          </w:tcPr>
          <w:p w14:paraId="453382D4" w14:textId="77777777" w:rsidR="004E1B69" w:rsidRDefault="004E1B69" w:rsidP="004E1B69">
            <w:pPr>
              <w:tabs>
                <w:tab w:val="left" w:pos="2328"/>
              </w:tabs>
              <w:jc w:val="center"/>
            </w:pPr>
          </w:p>
        </w:tc>
        <w:tc>
          <w:tcPr>
            <w:tcW w:w="1353" w:type="dxa"/>
            <w:vAlign w:val="center"/>
          </w:tcPr>
          <w:p w14:paraId="58FDC95F" w14:textId="77777777" w:rsidR="004E1B69" w:rsidRPr="005D1556" w:rsidRDefault="004E1B69" w:rsidP="004E1B69">
            <w:pPr>
              <w:tabs>
                <w:tab w:val="left" w:pos="2328"/>
              </w:tabs>
              <w:jc w:val="center"/>
              <w:rPr>
                <w:sz w:val="22"/>
              </w:rPr>
            </w:pPr>
            <w:r w:rsidRPr="005D1556">
              <w:rPr>
                <w:sz w:val="22"/>
              </w:rPr>
              <w:t>ORTHOFES</w:t>
            </w:r>
          </w:p>
          <w:p w14:paraId="1B232C5D" w14:textId="77777777" w:rsidR="004E1B69" w:rsidRPr="005D1556" w:rsidRDefault="004E1B69" w:rsidP="004E1B69">
            <w:pPr>
              <w:tabs>
                <w:tab w:val="left" w:pos="2328"/>
              </w:tabs>
              <w:jc w:val="center"/>
              <w:rPr>
                <w:sz w:val="22"/>
              </w:rPr>
            </w:pPr>
            <w:r w:rsidRPr="005D1556">
              <w:rPr>
                <w:sz w:val="22"/>
              </w:rPr>
              <w:t>Vs</w:t>
            </w:r>
          </w:p>
          <w:p w14:paraId="642EDB53" w14:textId="2F69A003" w:rsidR="004E1B69" w:rsidRDefault="004E1B69" w:rsidP="004E1B69">
            <w:pPr>
              <w:tabs>
                <w:tab w:val="left" w:pos="2328"/>
              </w:tabs>
              <w:jc w:val="center"/>
            </w:pPr>
            <w:r w:rsidRPr="005D1556">
              <w:rPr>
                <w:sz w:val="22"/>
              </w:rPr>
              <w:t>REST</w:t>
            </w:r>
          </w:p>
        </w:tc>
        <w:tc>
          <w:tcPr>
            <w:tcW w:w="3240" w:type="dxa"/>
            <w:vAlign w:val="center"/>
          </w:tcPr>
          <w:p w14:paraId="74A0F6F6" w14:textId="77777777" w:rsidR="004E1B69" w:rsidRDefault="004E1B69" w:rsidP="004E1B69">
            <w:pPr>
              <w:tabs>
                <w:tab w:val="left" w:pos="2328"/>
              </w:tabs>
              <w:jc w:val="center"/>
            </w:pPr>
            <w:r w:rsidRPr="00762415">
              <w:rPr>
                <w:noProof/>
              </w:rPr>
              <w:drawing>
                <wp:inline distT="0" distB="0" distL="0" distR="0" wp14:anchorId="284A7589" wp14:editId="4B8BD86B">
                  <wp:extent cx="1216152" cy="914400"/>
                  <wp:effectExtent l="0" t="0" r="3175" b="0"/>
                  <wp:docPr id="88" name="Picture 88" descr="C:\Users\Benjamin\Documents\Project\FES\Data\Data_Official\Results\2015_02_25_std5_300_Ext\PostProcessing_20151102\JHJ\Figures\Class_3_vs_Class_1_freq_7to14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Benjamin\Documents\Project\FES\Data\Data_Official\Results\2015_02_25_std5_300_Ext\PostProcessing_20151102\JHJ\Figures\Class_3_vs_Class_1_freq_7to14_0To15EEG_Clean.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4027" w:type="dxa"/>
            <w:vAlign w:val="center"/>
          </w:tcPr>
          <w:p w14:paraId="5E2F2637" w14:textId="77777777" w:rsidR="004E1B69" w:rsidRDefault="004E1B69" w:rsidP="004E1B69">
            <w:pPr>
              <w:tabs>
                <w:tab w:val="left" w:pos="2328"/>
              </w:tabs>
              <w:jc w:val="center"/>
            </w:pPr>
            <w:r w:rsidRPr="00762415">
              <w:rPr>
                <w:noProof/>
              </w:rPr>
              <w:drawing>
                <wp:inline distT="0" distB="0" distL="0" distR="0" wp14:anchorId="4EFA5DEE" wp14:editId="75F2643A">
                  <wp:extent cx="1216152" cy="914400"/>
                  <wp:effectExtent l="0" t="0" r="3175" b="0"/>
                  <wp:docPr id="89" name="Picture 89" descr="C:\Users\Benjamin\Documents\Project\FES\Data\Data_Official\Results\2015_02_25_std5_300_Ext\PostProcessing_20151102\JHJ\Figures\Class_3_vs_Class_1_freq_7to14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Benjamin\Documents\Project\FES\Data\Data_Official\Results\2015_02_25_std5_300_Ext\PostProcessing_20151102\JHJ\Figures\Class_3_vs_Class_1_freq_7to14_15To30EEG_Clean.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14:paraId="51D9E6B8" w14:textId="77777777" w:rsidR="004E1B69" w:rsidRPr="00762415" w:rsidRDefault="004E1B69" w:rsidP="004E1B69">
            <w:pPr>
              <w:jc w:val="center"/>
            </w:pPr>
          </w:p>
        </w:tc>
      </w:tr>
      <w:tr w:rsidR="004E1B69" w:rsidRPr="002B3BC1" w14:paraId="5E77F0B5" w14:textId="77777777" w:rsidTr="00450FD1">
        <w:tc>
          <w:tcPr>
            <w:tcW w:w="1145" w:type="dxa"/>
            <w:vMerge w:val="restart"/>
            <w:vAlign w:val="center"/>
          </w:tcPr>
          <w:p w14:paraId="7B143262" w14:textId="77777777" w:rsidR="004E1B69" w:rsidRPr="005D1556" w:rsidRDefault="004E1B69" w:rsidP="004E1B69">
            <w:pPr>
              <w:tabs>
                <w:tab w:val="left" w:pos="2328"/>
              </w:tabs>
              <w:jc w:val="center"/>
              <w:rPr>
                <w:sz w:val="22"/>
              </w:rPr>
            </w:pPr>
            <w:r w:rsidRPr="005D1556">
              <w:rPr>
                <w:sz w:val="22"/>
              </w:rPr>
              <w:t>Beta</w:t>
            </w:r>
          </w:p>
          <w:p w14:paraId="3590FF72" w14:textId="50DDD1F0" w:rsidR="004E1B69" w:rsidRDefault="004E1B69" w:rsidP="004E1B69">
            <w:pPr>
              <w:tabs>
                <w:tab w:val="left" w:pos="2328"/>
              </w:tabs>
              <w:jc w:val="center"/>
            </w:pPr>
            <w:r w:rsidRPr="005D1556">
              <w:rPr>
                <w:sz w:val="22"/>
              </w:rPr>
              <w:t>band</w:t>
            </w:r>
          </w:p>
        </w:tc>
        <w:tc>
          <w:tcPr>
            <w:tcW w:w="1353" w:type="dxa"/>
            <w:vAlign w:val="center"/>
          </w:tcPr>
          <w:p w14:paraId="6D178F43" w14:textId="77777777" w:rsidR="004E1B69" w:rsidRPr="005D1556" w:rsidRDefault="004E1B69" w:rsidP="004E1B69">
            <w:pPr>
              <w:tabs>
                <w:tab w:val="left" w:pos="2328"/>
              </w:tabs>
              <w:jc w:val="center"/>
              <w:rPr>
                <w:sz w:val="22"/>
              </w:rPr>
            </w:pPr>
            <w:r w:rsidRPr="005D1556">
              <w:rPr>
                <w:sz w:val="22"/>
              </w:rPr>
              <w:t>ORTHOSIS</w:t>
            </w:r>
          </w:p>
          <w:p w14:paraId="3BDFEDA8" w14:textId="77777777" w:rsidR="004E1B69" w:rsidRPr="005D1556" w:rsidRDefault="004E1B69" w:rsidP="004E1B69">
            <w:pPr>
              <w:tabs>
                <w:tab w:val="left" w:pos="2328"/>
              </w:tabs>
              <w:jc w:val="center"/>
              <w:rPr>
                <w:sz w:val="22"/>
              </w:rPr>
            </w:pPr>
            <w:r w:rsidRPr="005D1556">
              <w:rPr>
                <w:sz w:val="22"/>
              </w:rPr>
              <w:t>Vs</w:t>
            </w:r>
          </w:p>
          <w:p w14:paraId="16A48B23" w14:textId="18AD2AAA" w:rsidR="004E1B69" w:rsidRDefault="004E1B69" w:rsidP="004E1B69">
            <w:pPr>
              <w:tabs>
                <w:tab w:val="left" w:pos="2328"/>
              </w:tabs>
              <w:jc w:val="center"/>
            </w:pPr>
            <w:r w:rsidRPr="005D1556">
              <w:rPr>
                <w:sz w:val="22"/>
              </w:rPr>
              <w:t>REST</w:t>
            </w:r>
          </w:p>
        </w:tc>
        <w:tc>
          <w:tcPr>
            <w:tcW w:w="3240" w:type="dxa"/>
            <w:vAlign w:val="center"/>
          </w:tcPr>
          <w:p w14:paraId="417A8592" w14:textId="77777777" w:rsidR="004E1B69" w:rsidRDefault="004E1B69" w:rsidP="004E1B69">
            <w:pPr>
              <w:tabs>
                <w:tab w:val="left" w:pos="2328"/>
              </w:tabs>
              <w:jc w:val="center"/>
            </w:pPr>
            <w:r w:rsidRPr="002B3BC1">
              <w:rPr>
                <w:noProof/>
              </w:rPr>
              <w:drawing>
                <wp:inline distT="0" distB="0" distL="0" distR="0" wp14:anchorId="6EFBED11" wp14:editId="51C2A9DF">
                  <wp:extent cx="1216152" cy="914400"/>
                  <wp:effectExtent l="0" t="0" r="3175" b="0"/>
                  <wp:docPr id="86" name="Picture 86" descr="C:\Users\Benjamin\Documents\Project\FES\Data\Data_Official\Results\2015_02_25_std5_300_Ext\PostProcessing_20151102\JHJ\Figures\Class_2_vs_Class_1_freq_16to26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Benjamin\Documents\Project\FES\Data\Data_Official\Results\2015_02_25_std5_300_Ext\PostProcessing_20151102\JHJ\Figures\Class_2_vs_Class_1_freq_16to26_0To15EEG_Clean.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4027" w:type="dxa"/>
            <w:vAlign w:val="center"/>
          </w:tcPr>
          <w:p w14:paraId="1463134D" w14:textId="77777777" w:rsidR="004E1B69" w:rsidRDefault="004E1B69" w:rsidP="004E1B69">
            <w:pPr>
              <w:tabs>
                <w:tab w:val="left" w:pos="2328"/>
              </w:tabs>
              <w:jc w:val="center"/>
            </w:pPr>
            <w:r w:rsidRPr="002B3BC1">
              <w:rPr>
                <w:noProof/>
              </w:rPr>
              <w:drawing>
                <wp:inline distT="0" distB="0" distL="0" distR="0" wp14:anchorId="33FBC43A" wp14:editId="5CA3B458">
                  <wp:extent cx="1216152" cy="914400"/>
                  <wp:effectExtent l="0" t="0" r="3175" b="0"/>
                  <wp:docPr id="87" name="Picture 87" descr="C:\Users\Benjamin\Documents\Project\FES\Data\Data_Official\Results\2015_02_25_std5_300_Ext\PostProcessing_20151102\JHJ\Figures\Class_2_vs_Class_1_freq_16to26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Benjamin\Documents\Project\FES\Data\Data_Official\Results\2015_02_25_std5_300_Ext\PostProcessing_20151102\JHJ\Figures\Class_2_vs_Class_1_freq_16to26_15To30EEG_Clean.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14:paraId="37E81B9C" w14:textId="77777777" w:rsidR="004E1B69" w:rsidRPr="002B3BC1" w:rsidRDefault="004E1B69" w:rsidP="004E1B69">
            <w:pPr>
              <w:tabs>
                <w:tab w:val="left" w:pos="2892"/>
              </w:tabs>
              <w:jc w:val="center"/>
            </w:pPr>
          </w:p>
        </w:tc>
      </w:tr>
      <w:tr w:rsidR="004E1B69" w:rsidRPr="00762415" w14:paraId="174A7541" w14:textId="77777777" w:rsidTr="00450FD1">
        <w:tc>
          <w:tcPr>
            <w:tcW w:w="1145" w:type="dxa"/>
            <w:vMerge/>
            <w:vAlign w:val="center"/>
          </w:tcPr>
          <w:p w14:paraId="3A5A4312" w14:textId="77777777" w:rsidR="004E1B69" w:rsidRDefault="004E1B69" w:rsidP="004E1B69">
            <w:pPr>
              <w:tabs>
                <w:tab w:val="left" w:pos="2328"/>
              </w:tabs>
              <w:jc w:val="center"/>
            </w:pPr>
          </w:p>
        </w:tc>
        <w:tc>
          <w:tcPr>
            <w:tcW w:w="1353" w:type="dxa"/>
            <w:vAlign w:val="center"/>
          </w:tcPr>
          <w:p w14:paraId="3046C638" w14:textId="77777777" w:rsidR="004E1B69" w:rsidRPr="005D1556" w:rsidRDefault="004E1B69" w:rsidP="004E1B69">
            <w:pPr>
              <w:tabs>
                <w:tab w:val="left" w:pos="2328"/>
              </w:tabs>
              <w:jc w:val="center"/>
              <w:rPr>
                <w:sz w:val="22"/>
              </w:rPr>
            </w:pPr>
            <w:r w:rsidRPr="005D1556">
              <w:rPr>
                <w:sz w:val="22"/>
              </w:rPr>
              <w:t>ORTHOFES</w:t>
            </w:r>
          </w:p>
          <w:p w14:paraId="262F3028" w14:textId="77777777" w:rsidR="004E1B69" w:rsidRPr="005D1556" w:rsidRDefault="004E1B69" w:rsidP="004E1B69">
            <w:pPr>
              <w:tabs>
                <w:tab w:val="left" w:pos="2328"/>
              </w:tabs>
              <w:jc w:val="center"/>
              <w:rPr>
                <w:sz w:val="22"/>
              </w:rPr>
            </w:pPr>
            <w:r w:rsidRPr="005D1556">
              <w:rPr>
                <w:sz w:val="22"/>
              </w:rPr>
              <w:t>Vs</w:t>
            </w:r>
          </w:p>
          <w:p w14:paraId="33CBD1EC" w14:textId="7B5731E3" w:rsidR="004E1B69" w:rsidRDefault="004E1B69" w:rsidP="004E1B69">
            <w:pPr>
              <w:tabs>
                <w:tab w:val="left" w:pos="2328"/>
              </w:tabs>
              <w:jc w:val="center"/>
            </w:pPr>
            <w:r w:rsidRPr="005D1556">
              <w:rPr>
                <w:sz w:val="22"/>
              </w:rPr>
              <w:t>REST</w:t>
            </w:r>
          </w:p>
        </w:tc>
        <w:tc>
          <w:tcPr>
            <w:tcW w:w="3240" w:type="dxa"/>
            <w:vAlign w:val="center"/>
          </w:tcPr>
          <w:p w14:paraId="2D41100B" w14:textId="77777777" w:rsidR="004E1B69" w:rsidRDefault="004E1B69" w:rsidP="004E1B69">
            <w:pPr>
              <w:tabs>
                <w:tab w:val="left" w:pos="900"/>
                <w:tab w:val="left" w:pos="2328"/>
              </w:tabs>
              <w:jc w:val="center"/>
            </w:pPr>
            <w:r w:rsidRPr="00762415">
              <w:rPr>
                <w:noProof/>
              </w:rPr>
              <w:drawing>
                <wp:inline distT="0" distB="0" distL="0" distR="0" wp14:anchorId="0F4A748E" wp14:editId="3666243C">
                  <wp:extent cx="1216152" cy="914400"/>
                  <wp:effectExtent l="0" t="0" r="3175" b="0"/>
                  <wp:docPr id="92" name="Picture 92" descr="C:\Users\Benjamin\Documents\Project\FES\Data\Data_Official\Results\2015_02_25_std5_300_Ext\PostProcessing_20151102\JHJ\Figures\Class_3_vs_Class_1_freq_16to26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Benjamin\Documents\Project\FES\Data\Data_Official\Results\2015_02_25_std5_300_Ext\PostProcessing_20151102\JHJ\Figures\Class_3_vs_Class_1_freq_16to26_0To15EEG_Clean.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4027" w:type="dxa"/>
            <w:vAlign w:val="center"/>
          </w:tcPr>
          <w:p w14:paraId="34115083" w14:textId="77777777" w:rsidR="004E1B69" w:rsidRPr="00762415" w:rsidRDefault="004E1B69" w:rsidP="004E1B69">
            <w:pPr>
              <w:jc w:val="center"/>
            </w:pPr>
            <w:r w:rsidRPr="00762415">
              <w:rPr>
                <w:noProof/>
              </w:rPr>
              <w:drawing>
                <wp:inline distT="0" distB="0" distL="0" distR="0" wp14:anchorId="0788D191" wp14:editId="26DC4AE5">
                  <wp:extent cx="1216152" cy="914400"/>
                  <wp:effectExtent l="0" t="0" r="3175" b="0"/>
                  <wp:docPr id="93" name="Picture 93" descr="C:\Users\Benjamin\Documents\Project\FES\Data\Data_Official\Results\2015_02_25_std5_300_Ext\PostProcessing_20151102\JHJ\Figures\Class_3_vs_Class_1_freq_16to26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Benjamin\Documents\Project\FES\Data\Data_Official\Results\2015_02_25_std5_300_Ext\PostProcessing_20151102\JHJ\Figures\Class_3_vs_Class_1_freq_16to26_15To30EEG_Clea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bl>
    <w:p w14:paraId="7101FF57" w14:textId="009CD1EE" w:rsidR="00450FD1" w:rsidRDefault="00450FD1" w:rsidP="00450FD1">
      <w:pPr>
        <w:jc w:val="both"/>
        <w:rPr>
          <w:sz w:val="22"/>
        </w:rPr>
      </w:pPr>
      <w:r w:rsidRPr="0001436A">
        <w:rPr>
          <w:rFonts w:cs="Times New Roman"/>
          <w:b/>
          <w:szCs w:val="24"/>
        </w:rPr>
        <w:t xml:space="preserve">Supplementary Figure </w:t>
      </w:r>
      <w:proofErr w:type="gramStart"/>
      <w:r>
        <w:rPr>
          <w:rFonts w:cs="Times New Roman"/>
          <w:b/>
          <w:szCs w:val="24"/>
        </w:rPr>
        <w:t>9</w:t>
      </w:r>
      <w:r w:rsidRPr="0001436A">
        <w:rPr>
          <w:rFonts w:cs="Times New Roman"/>
          <w:b/>
          <w:szCs w:val="24"/>
        </w:rPr>
        <w:t>.</w:t>
      </w:r>
      <w:r>
        <w:t>.</w:t>
      </w:r>
      <w:proofErr w:type="gramEnd"/>
      <w:r>
        <w:t xml:space="preserve"> </w:t>
      </w:r>
      <w:r>
        <w:rPr>
          <w:rFonts w:cs="Times New Roman"/>
          <w:szCs w:val="24"/>
        </w:rPr>
        <w:t>A</w:t>
      </w:r>
      <w:r w:rsidRPr="003B2A77">
        <w:rPr>
          <w:rFonts w:cs="Times New Roman"/>
          <w:szCs w:val="24"/>
        </w:rPr>
        <w:t xml:space="preserve">veraged differential power values of </w:t>
      </w:r>
      <w:r w:rsidRPr="006E4F77">
        <w:rPr>
          <w:rFonts w:cs="Times New Roman"/>
          <w:b/>
          <w:szCs w:val="24"/>
        </w:rPr>
        <w:t>S</w:t>
      </w:r>
      <w:r>
        <w:rPr>
          <w:rFonts w:cs="Times New Roman"/>
          <w:b/>
          <w:szCs w:val="24"/>
        </w:rPr>
        <w:t>4</w:t>
      </w:r>
      <w:r>
        <w:rPr>
          <w:rFonts w:cs="Times New Roman"/>
          <w:szCs w:val="24"/>
        </w:rPr>
        <w:t xml:space="preserve">. </w:t>
      </w:r>
      <w:r w:rsidRPr="00544F3B">
        <w:rPr>
          <w:sz w:val="22"/>
        </w:rPr>
        <w:t xml:space="preserve">Topography presenting the power changes in ORTHOSIS and ORTHOFES. The </w:t>
      </w:r>
      <w:r>
        <w:rPr>
          <w:sz w:val="22"/>
        </w:rPr>
        <w:t>6</w:t>
      </w:r>
      <w:r>
        <w:rPr>
          <w:sz w:val="22"/>
        </w:rPr>
        <w:t xml:space="preserve"> ~ 1</w:t>
      </w:r>
      <w:r>
        <w:rPr>
          <w:sz w:val="22"/>
        </w:rPr>
        <w:t>4</w:t>
      </w:r>
      <w:r>
        <w:rPr>
          <w:sz w:val="22"/>
        </w:rPr>
        <w:t xml:space="preserve"> Hz and </w:t>
      </w:r>
      <w:r>
        <w:rPr>
          <w:sz w:val="22"/>
        </w:rPr>
        <w:t>17</w:t>
      </w:r>
      <w:r>
        <w:rPr>
          <w:sz w:val="22"/>
        </w:rPr>
        <w:t xml:space="preserve"> ~ 25 Hz were</w:t>
      </w:r>
      <w:r w:rsidRPr="00544F3B">
        <w:rPr>
          <w:sz w:val="22"/>
        </w:rPr>
        <w:t xml:space="preserve"> selected </w:t>
      </w:r>
      <w:r>
        <w:rPr>
          <w:sz w:val="22"/>
        </w:rPr>
        <w:t>for Alpha and Beta band respectively</w:t>
      </w:r>
      <w:r w:rsidRPr="00544F3B">
        <w:rPr>
          <w:sz w:val="22"/>
        </w:rPr>
        <w:t xml:space="preserve">. The power changes in ORTHOSIS and ORTHOFES were compared to REST. </w:t>
      </w:r>
      <w:r>
        <w:rPr>
          <w:sz w:val="22"/>
        </w:rPr>
        <w:t>T</w:t>
      </w:r>
      <w:r w:rsidRPr="00544F3B">
        <w:rPr>
          <w:sz w:val="22"/>
        </w:rPr>
        <w:t xml:space="preserve">he color bars </w:t>
      </w:r>
      <w:r>
        <w:rPr>
          <w:sz w:val="22"/>
        </w:rPr>
        <w:t xml:space="preserve">were </w:t>
      </w:r>
      <w:proofErr w:type="spellStart"/>
      <w:r>
        <w:rPr>
          <w:sz w:val="22"/>
        </w:rPr>
        <w:t>autoscaled</w:t>
      </w:r>
      <w:proofErr w:type="spellEnd"/>
      <w:r w:rsidRPr="00544F3B">
        <w:rPr>
          <w:sz w:val="22"/>
        </w:rPr>
        <w:t xml:space="preserve"> </w:t>
      </w:r>
      <w:r>
        <w:rPr>
          <w:sz w:val="22"/>
        </w:rPr>
        <w:t xml:space="preserve">to detect the meaningful area </w:t>
      </w:r>
      <w:r w:rsidRPr="00544F3B">
        <w:rPr>
          <w:sz w:val="22"/>
        </w:rPr>
        <w:t xml:space="preserve">between conditions and </w:t>
      </w:r>
      <w:r>
        <w:rPr>
          <w:sz w:val="22"/>
        </w:rPr>
        <w:t>electrodes</w:t>
      </w:r>
      <w:r w:rsidRPr="00544F3B">
        <w:rPr>
          <w:sz w:val="22"/>
        </w:rPr>
        <w:t>. Yellow indicates ERS (power increase in dB), and blue shows ERD (power decrease in dB) compared with REST, as expressed in the color bar.</w:t>
      </w:r>
    </w:p>
    <w:p w14:paraId="3954C2FB" w14:textId="04430ED9" w:rsidR="00741C4A" w:rsidRDefault="00741C4A">
      <w:pPr>
        <w:spacing w:before="0" w:after="200" w:line="276" w:lineRule="auto"/>
      </w:pPr>
      <w:r>
        <w:br w:type="page"/>
      </w:r>
    </w:p>
    <w:p w14:paraId="22DECA65" w14:textId="1E4CC502" w:rsidR="00F464CD" w:rsidRDefault="00F464CD" w:rsidP="00F464CD">
      <w:pPr>
        <w:jc w:val="center"/>
      </w:pPr>
      <w:r w:rsidRPr="00FB0253">
        <w:rPr>
          <w:noProof/>
          <w:lang w:eastAsia="ko-KR"/>
        </w:rPr>
        <w:drawing>
          <wp:inline distT="0" distB="0" distL="0" distR="0" wp14:anchorId="0FA3F7C8" wp14:editId="20657BD0">
            <wp:extent cx="4873752" cy="3657600"/>
            <wp:effectExtent l="0" t="0" r="3175" b="0"/>
            <wp:docPr id="12" name="Picture 12" descr="C:\Users\Benjamin\Documents\Project\FES\Data\Data_Official\Results\2015_02_25_std5_300_Ext\PostProcessing_20151102\JHS\Figures\EEGMAP_EEGLAB_BootstrapVSrest_Class_2_vs_Class_1 ALL Sessions for Subjects with Contingent+ feedbcak_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njamin\Documents\Project\FES\Data\Data_Official\Results\2015_02_25_std5_300_Ext\PostProcessing_20151102\JHS\Figures\EEGMAP_EEGLAB_BootstrapVSrest_Class_2_vs_Class_1 ALL Sessions for Subjects with Contingent+ feedbcak_EEG_Clean.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r w:rsidRPr="00FB0253">
        <w:rPr>
          <w:noProof/>
          <w:lang w:eastAsia="ko-KR"/>
        </w:rPr>
        <w:drawing>
          <wp:inline distT="0" distB="0" distL="0" distR="0" wp14:anchorId="0E9C9CEA" wp14:editId="293C7847">
            <wp:extent cx="4873752" cy="3657600"/>
            <wp:effectExtent l="0" t="0" r="3175" b="0"/>
            <wp:docPr id="14" name="Picture 14" descr="C:\Users\Benjamin\Documents\Project\FES\Data\Data_Official\Results\2015_02_25_std5_300_Ext\PostProcessing_20151102\JHS\Figures\EEGMAP_EEGLAB_BootstrapVSrest_Class_3_vs_Class_1 ALL Sessions for Subjects with Contingent+ feedbcak_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njamin\Documents\Project\FES\Data\Data_Official\Results\2015_02_25_std5_300_Ext\PostProcessing_20151102\JHS\Figures\EEGMAP_EEGLAB_BootstrapVSrest_Class_3_vs_Class_1 ALL Sessions for Subjects with Contingent+ feedbcak_EEG_Clea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14:paraId="4E1EABAA" w14:textId="0D488272" w:rsidR="00D82531" w:rsidRDefault="003C42E2" w:rsidP="00D82531">
      <w:r w:rsidRPr="0001436A">
        <w:rPr>
          <w:rFonts w:cs="Times New Roman"/>
          <w:b/>
          <w:szCs w:val="24"/>
        </w:rPr>
        <w:t xml:space="preserve">Supplementary Figure </w:t>
      </w:r>
      <w:r w:rsidR="00741C4A">
        <w:rPr>
          <w:rFonts w:cs="Times New Roman"/>
          <w:b/>
          <w:szCs w:val="24"/>
        </w:rPr>
        <w:t>10</w:t>
      </w:r>
      <w:r w:rsidRPr="0001436A">
        <w:rPr>
          <w:rFonts w:cs="Times New Roman"/>
          <w:b/>
          <w:szCs w:val="24"/>
        </w:rPr>
        <w:t>.</w:t>
      </w:r>
      <w:r w:rsidR="00D82531">
        <w:t xml:space="preserve"> </w:t>
      </w:r>
      <w:r w:rsidR="00D82531" w:rsidRPr="00A13D04">
        <w:t>EEG event related spectral power bootstrap analysis</w:t>
      </w:r>
      <w:r w:rsidR="00D82531">
        <w:t xml:space="preserve"> of </w:t>
      </w:r>
      <w:r w:rsidR="00D82531">
        <w:rPr>
          <w:b/>
        </w:rPr>
        <w:t>S5</w:t>
      </w:r>
      <w:r w:rsidR="00D82531">
        <w:t>: ORTHOSIS vs</w:t>
      </w:r>
      <w:r w:rsidR="00D82531">
        <w:rPr>
          <w:rFonts w:hint="eastAsia"/>
        </w:rPr>
        <w:t xml:space="preserve">. REST </w:t>
      </w:r>
      <w:r w:rsidR="00D82531" w:rsidRPr="009671C4">
        <w:t>(Top)</w:t>
      </w:r>
      <w:r w:rsidR="00D82531">
        <w:t xml:space="preserve"> and ORTHOFES vs. REST (Bottom)</w:t>
      </w:r>
    </w:p>
    <w:p w14:paraId="7A736EDC" w14:textId="6FF03994" w:rsidR="00741C4A" w:rsidRDefault="00741C4A">
      <w:pPr>
        <w:spacing w:before="0" w:after="200" w:line="276" w:lineRule="auto"/>
      </w:pPr>
      <w:r>
        <w:br w:type="page"/>
      </w:r>
    </w:p>
    <w:tbl>
      <w:tblPr>
        <w:tblStyle w:val="TableGrid"/>
        <w:tblpPr w:leftFromText="180" w:rightFromText="180" w:vertAnchor="text" w:horzAnchor="margin" w:tblpY="24"/>
        <w:tblW w:w="0" w:type="auto"/>
        <w:tblLook w:val="04A0" w:firstRow="1" w:lastRow="0" w:firstColumn="1" w:lastColumn="0" w:noHBand="0" w:noVBand="1"/>
      </w:tblPr>
      <w:tblGrid>
        <w:gridCol w:w="1145"/>
        <w:gridCol w:w="1353"/>
        <w:gridCol w:w="3247"/>
        <w:gridCol w:w="3978"/>
      </w:tblGrid>
      <w:tr w:rsidR="00741C4A" w14:paraId="0C044C21" w14:textId="77777777" w:rsidTr="00741C4A">
        <w:tc>
          <w:tcPr>
            <w:tcW w:w="1145" w:type="dxa"/>
            <w:vAlign w:val="center"/>
          </w:tcPr>
          <w:p w14:paraId="5B47A0CB" w14:textId="0322DFC2" w:rsidR="00741C4A" w:rsidRDefault="00741C4A" w:rsidP="00741C4A">
            <w:pPr>
              <w:tabs>
                <w:tab w:val="left" w:pos="2328"/>
              </w:tabs>
              <w:jc w:val="center"/>
            </w:pPr>
            <w:r w:rsidRPr="005D1556">
              <w:rPr>
                <w:sz w:val="22"/>
              </w:rPr>
              <w:t>Frequency</w:t>
            </w:r>
          </w:p>
        </w:tc>
        <w:tc>
          <w:tcPr>
            <w:tcW w:w="1353" w:type="dxa"/>
            <w:vAlign w:val="center"/>
          </w:tcPr>
          <w:p w14:paraId="65F06C10" w14:textId="6BEED3E4" w:rsidR="00741C4A" w:rsidRDefault="00741C4A" w:rsidP="00741C4A">
            <w:pPr>
              <w:tabs>
                <w:tab w:val="left" w:pos="2328"/>
              </w:tabs>
              <w:jc w:val="center"/>
            </w:pPr>
            <w:r w:rsidRPr="005D1556">
              <w:rPr>
                <w:sz w:val="22"/>
              </w:rPr>
              <w:t>Conditions</w:t>
            </w:r>
          </w:p>
        </w:tc>
        <w:tc>
          <w:tcPr>
            <w:tcW w:w="3247" w:type="dxa"/>
            <w:vAlign w:val="center"/>
          </w:tcPr>
          <w:p w14:paraId="536EA1F0" w14:textId="74E0F390" w:rsidR="00741C4A" w:rsidRDefault="00741C4A" w:rsidP="00741C4A">
            <w:pPr>
              <w:tabs>
                <w:tab w:val="left" w:pos="2328"/>
              </w:tabs>
              <w:jc w:val="center"/>
            </w:pPr>
            <w:r>
              <w:t>Phase II and III</w:t>
            </w:r>
          </w:p>
        </w:tc>
        <w:tc>
          <w:tcPr>
            <w:tcW w:w="3978" w:type="dxa"/>
            <w:vAlign w:val="center"/>
          </w:tcPr>
          <w:p w14:paraId="56476541" w14:textId="3E12C440" w:rsidR="00741C4A" w:rsidRDefault="00741C4A" w:rsidP="00741C4A">
            <w:pPr>
              <w:tabs>
                <w:tab w:val="left" w:pos="2328"/>
              </w:tabs>
              <w:jc w:val="center"/>
            </w:pPr>
            <w:r>
              <w:t>Phase IV and V</w:t>
            </w:r>
          </w:p>
        </w:tc>
      </w:tr>
      <w:tr w:rsidR="00741C4A" w:rsidRPr="0029725D" w14:paraId="30F306D0" w14:textId="77777777" w:rsidTr="00741C4A">
        <w:tc>
          <w:tcPr>
            <w:tcW w:w="1145" w:type="dxa"/>
            <w:vMerge w:val="restart"/>
            <w:vAlign w:val="center"/>
          </w:tcPr>
          <w:p w14:paraId="2CD466F7" w14:textId="77777777" w:rsidR="00741C4A" w:rsidRPr="005D1556" w:rsidRDefault="00741C4A" w:rsidP="00741C4A">
            <w:pPr>
              <w:tabs>
                <w:tab w:val="left" w:pos="2328"/>
              </w:tabs>
              <w:jc w:val="center"/>
              <w:rPr>
                <w:sz w:val="22"/>
              </w:rPr>
            </w:pPr>
            <w:r w:rsidRPr="005D1556">
              <w:rPr>
                <w:sz w:val="22"/>
              </w:rPr>
              <w:t>Alpha</w:t>
            </w:r>
          </w:p>
          <w:p w14:paraId="1BE9357A" w14:textId="6B7EE772" w:rsidR="00741C4A" w:rsidRPr="00DB635A" w:rsidRDefault="00741C4A" w:rsidP="00741C4A">
            <w:pPr>
              <w:tabs>
                <w:tab w:val="left" w:pos="2328"/>
              </w:tabs>
              <w:jc w:val="center"/>
            </w:pPr>
            <w:r w:rsidRPr="005D1556">
              <w:rPr>
                <w:sz w:val="22"/>
              </w:rPr>
              <w:t>Band</w:t>
            </w:r>
          </w:p>
        </w:tc>
        <w:tc>
          <w:tcPr>
            <w:tcW w:w="1353" w:type="dxa"/>
            <w:vAlign w:val="center"/>
          </w:tcPr>
          <w:p w14:paraId="5B338C98" w14:textId="77777777" w:rsidR="00741C4A" w:rsidRPr="005D1556" w:rsidRDefault="00741C4A" w:rsidP="00741C4A">
            <w:pPr>
              <w:tabs>
                <w:tab w:val="left" w:pos="2328"/>
              </w:tabs>
              <w:jc w:val="center"/>
              <w:rPr>
                <w:sz w:val="22"/>
              </w:rPr>
            </w:pPr>
            <w:r w:rsidRPr="005D1556">
              <w:rPr>
                <w:sz w:val="22"/>
              </w:rPr>
              <w:t>ORTHOSIS</w:t>
            </w:r>
          </w:p>
          <w:p w14:paraId="63A58A3E" w14:textId="77777777" w:rsidR="00741C4A" w:rsidRPr="005D1556" w:rsidRDefault="00741C4A" w:rsidP="00741C4A">
            <w:pPr>
              <w:tabs>
                <w:tab w:val="left" w:pos="2328"/>
              </w:tabs>
              <w:jc w:val="center"/>
              <w:rPr>
                <w:sz w:val="22"/>
              </w:rPr>
            </w:pPr>
            <w:r w:rsidRPr="005D1556">
              <w:rPr>
                <w:sz w:val="22"/>
              </w:rPr>
              <w:t>Vs</w:t>
            </w:r>
          </w:p>
          <w:p w14:paraId="5CB55898" w14:textId="60B5635C" w:rsidR="00741C4A" w:rsidRDefault="00741C4A" w:rsidP="00741C4A">
            <w:pPr>
              <w:tabs>
                <w:tab w:val="left" w:pos="2328"/>
              </w:tabs>
              <w:jc w:val="center"/>
            </w:pPr>
            <w:r w:rsidRPr="005D1556">
              <w:rPr>
                <w:sz w:val="22"/>
              </w:rPr>
              <w:t>REST</w:t>
            </w:r>
          </w:p>
        </w:tc>
        <w:tc>
          <w:tcPr>
            <w:tcW w:w="3247" w:type="dxa"/>
            <w:vAlign w:val="center"/>
          </w:tcPr>
          <w:p w14:paraId="34149FCD" w14:textId="77777777" w:rsidR="00741C4A" w:rsidRDefault="00741C4A" w:rsidP="00741C4A">
            <w:pPr>
              <w:tabs>
                <w:tab w:val="left" w:pos="684"/>
                <w:tab w:val="left" w:pos="2328"/>
              </w:tabs>
              <w:jc w:val="center"/>
            </w:pPr>
            <w:r w:rsidRPr="0029725D">
              <w:rPr>
                <w:noProof/>
              </w:rPr>
              <w:drawing>
                <wp:inline distT="0" distB="0" distL="0" distR="0" wp14:anchorId="49E65472" wp14:editId="24426C5D">
                  <wp:extent cx="1216152" cy="914400"/>
                  <wp:effectExtent l="0" t="0" r="3175" b="0"/>
                  <wp:docPr id="100" name="Picture 100" descr="C:\Users\Benjamin\Documents\Project\FES\Data\Data_Official\Results\2015_02_25_std5_300_Ext\PostProcessing_20151102\JHS\Figures\Class_2_vs_Class_1_freq_7to14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Benjamin\Documents\Project\FES\Data\Data_Official\Results\2015_02_25_std5_300_Ext\PostProcessing_20151102\JHS\Figures\Class_2_vs_Class_1_freq_7to14_0To15EEG_Clean.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78" w:type="dxa"/>
            <w:vAlign w:val="center"/>
          </w:tcPr>
          <w:p w14:paraId="16435A7C" w14:textId="77777777" w:rsidR="00741C4A" w:rsidRPr="0029725D" w:rsidRDefault="00741C4A" w:rsidP="00741C4A">
            <w:pPr>
              <w:jc w:val="center"/>
            </w:pPr>
            <w:r w:rsidRPr="0029725D">
              <w:rPr>
                <w:noProof/>
              </w:rPr>
              <w:drawing>
                <wp:inline distT="0" distB="0" distL="0" distR="0" wp14:anchorId="2343E22F" wp14:editId="7E48F9F7">
                  <wp:extent cx="1216152" cy="914400"/>
                  <wp:effectExtent l="0" t="0" r="3175" b="0"/>
                  <wp:docPr id="101" name="Picture 101" descr="C:\Users\Benjamin\Documents\Project\FES\Data\Data_Official\Results\2015_02_25_std5_300_Ext\PostProcessing_20151102\JHS\Figures\Class_2_vs_Class_1_freq_7to14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Benjamin\Documents\Project\FES\Data\Data_Official\Results\2015_02_25_std5_300_Ext\PostProcessing_20151102\JHS\Figures\Class_2_vs_Class_1_freq_7to14_15To30EEG_Clean.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r w:rsidR="00741C4A" w:rsidRPr="0029725D" w14:paraId="2B4FC8DE" w14:textId="77777777" w:rsidTr="00741C4A">
        <w:tc>
          <w:tcPr>
            <w:tcW w:w="1145" w:type="dxa"/>
            <w:vMerge/>
            <w:vAlign w:val="center"/>
          </w:tcPr>
          <w:p w14:paraId="76592324" w14:textId="77777777" w:rsidR="00741C4A" w:rsidRDefault="00741C4A" w:rsidP="00741C4A">
            <w:pPr>
              <w:tabs>
                <w:tab w:val="left" w:pos="2328"/>
              </w:tabs>
              <w:jc w:val="center"/>
            </w:pPr>
          </w:p>
        </w:tc>
        <w:tc>
          <w:tcPr>
            <w:tcW w:w="1353" w:type="dxa"/>
            <w:vAlign w:val="center"/>
          </w:tcPr>
          <w:p w14:paraId="1DF08895" w14:textId="77777777" w:rsidR="00741C4A" w:rsidRPr="005D1556" w:rsidRDefault="00741C4A" w:rsidP="00741C4A">
            <w:pPr>
              <w:tabs>
                <w:tab w:val="left" w:pos="2328"/>
              </w:tabs>
              <w:jc w:val="center"/>
              <w:rPr>
                <w:sz w:val="22"/>
              </w:rPr>
            </w:pPr>
            <w:r w:rsidRPr="005D1556">
              <w:rPr>
                <w:sz w:val="22"/>
              </w:rPr>
              <w:t>ORTHOFES</w:t>
            </w:r>
          </w:p>
          <w:p w14:paraId="2FB481E3" w14:textId="77777777" w:rsidR="00741C4A" w:rsidRPr="005D1556" w:rsidRDefault="00741C4A" w:rsidP="00741C4A">
            <w:pPr>
              <w:tabs>
                <w:tab w:val="left" w:pos="2328"/>
              </w:tabs>
              <w:jc w:val="center"/>
              <w:rPr>
                <w:sz w:val="22"/>
              </w:rPr>
            </w:pPr>
            <w:r w:rsidRPr="005D1556">
              <w:rPr>
                <w:sz w:val="22"/>
              </w:rPr>
              <w:t>Vs</w:t>
            </w:r>
          </w:p>
          <w:p w14:paraId="54A60427" w14:textId="3AE7BF6D" w:rsidR="00741C4A" w:rsidRDefault="00741C4A" w:rsidP="00741C4A">
            <w:pPr>
              <w:tabs>
                <w:tab w:val="left" w:pos="2328"/>
              </w:tabs>
              <w:jc w:val="center"/>
            </w:pPr>
            <w:r w:rsidRPr="005D1556">
              <w:rPr>
                <w:sz w:val="22"/>
              </w:rPr>
              <w:t>REST</w:t>
            </w:r>
          </w:p>
        </w:tc>
        <w:tc>
          <w:tcPr>
            <w:tcW w:w="3247" w:type="dxa"/>
            <w:vAlign w:val="center"/>
          </w:tcPr>
          <w:p w14:paraId="7FFA318B" w14:textId="77777777" w:rsidR="00741C4A" w:rsidRDefault="00741C4A" w:rsidP="00741C4A">
            <w:pPr>
              <w:tabs>
                <w:tab w:val="left" w:pos="2328"/>
              </w:tabs>
              <w:jc w:val="center"/>
            </w:pPr>
            <w:r w:rsidRPr="0029725D">
              <w:rPr>
                <w:noProof/>
              </w:rPr>
              <w:drawing>
                <wp:inline distT="0" distB="0" distL="0" distR="0" wp14:anchorId="50AA7137" wp14:editId="35C627D1">
                  <wp:extent cx="1216152" cy="914400"/>
                  <wp:effectExtent l="0" t="0" r="3175" b="0"/>
                  <wp:docPr id="106" name="Picture 106" descr="C:\Users\Benjamin\Documents\Project\FES\Data\Data_Official\Results\2015_02_25_std5_300_Ext\PostProcessing_20151102\JHS\Figures\Class_3_vs_Class_1_freq_7to14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Benjamin\Documents\Project\FES\Data\Data_Official\Results\2015_02_25_std5_300_Ext\PostProcessing_20151102\JHS\Figures\Class_3_vs_Class_1_freq_7to14_0To15EEG_Clea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78" w:type="dxa"/>
            <w:vAlign w:val="center"/>
          </w:tcPr>
          <w:p w14:paraId="3C4B987C" w14:textId="77777777" w:rsidR="00741C4A" w:rsidRDefault="00741C4A" w:rsidP="00741C4A">
            <w:pPr>
              <w:tabs>
                <w:tab w:val="left" w:pos="2328"/>
              </w:tabs>
              <w:jc w:val="center"/>
            </w:pPr>
            <w:r w:rsidRPr="0029725D">
              <w:rPr>
                <w:noProof/>
              </w:rPr>
              <w:drawing>
                <wp:inline distT="0" distB="0" distL="0" distR="0" wp14:anchorId="0DF258CB" wp14:editId="25450B63">
                  <wp:extent cx="1216152" cy="914400"/>
                  <wp:effectExtent l="0" t="0" r="3175" b="0"/>
                  <wp:docPr id="107" name="Picture 107" descr="C:\Users\Benjamin\Documents\Project\FES\Data\Data_Official\Results\2015_02_25_std5_300_Ext\PostProcessing_20151102\JHS\Figures\Class_3_vs_Class_1_freq_7to14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Benjamin\Documents\Project\FES\Data\Data_Official\Results\2015_02_25_std5_300_Ext\PostProcessing_20151102\JHS\Figures\Class_3_vs_Class_1_freq_7to14_15To30EEG_Clean.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14:paraId="3B25919B" w14:textId="77777777" w:rsidR="00741C4A" w:rsidRPr="0029725D" w:rsidRDefault="00741C4A" w:rsidP="00741C4A">
            <w:pPr>
              <w:tabs>
                <w:tab w:val="left" w:pos="1176"/>
              </w:tabs>
              <w:jc w:val="center"/>
            </w:pPr>
          </w:p>
        </w:tc>
      </w:tr>
      <w:tr w:rsidR="00741C4A" w:rsidRPr="0029725D" w14:paraId="1705786C" w14:textId="77777777" w:rsidTr="00741C4A">
        <w:tc>
          <w:tcPr>
            <w:tcW w:w="1145" w:type="dxa"/>
            <w:vMerge w:val="restart"/>
            <w:vAlign w:val="center"/>
          </w:tcPr>
          <w:p w14:paraId="2161F31B" w14:textId="77777777" w:rsidR="00741C4A" w:rsidRPr="005D1556" w:rsidRDefault="00741C4A" w:rsidP="00741C4A">
            <w:pPr>
              <w:tabs>
                <w:tab w:val="left" w:pos="2328"/>
              </w:tabs>
              <w:jc w:val="center"/>
              <w:rPr>
                <w:sz w:val="22"/>
              </w:rPr>
            </w:pPr>
            <w:r w:rsidRPr="005D1556">
              <w:rPr>
                <w:sz w:val="22"/>
              </w:rPr>
              <w:t>Beta</w:t>
            </w:r>
          </w:p>
          <w:p w14:paraId="2ED9B328" w14:textId="45B80F47" w:rsidR="00741C4A" w:rsidRDefault="00741C4A" w:rsidP="00741C4A">
            <w:pPr>
              <w:tabs>
                <w:tab w:val="left" w:pos="2328"/>
              </w:tabs>
              <w:jc w:val="center"/>
            </w:pPr>
            <w:r w:rsidRPr="005D1556">
              <w:rPr>
                <w:sz w:val="22"/>
              </w:rPr>
              <w:t>band</w:t>
            </w:r>
          </w:p>
        </w:tc>
        <w:tc>
          <w:tcPr>
            <w:tcW w:w="1353" w:type="dxa"/>
            <w:vAlign w:val="center"/>
          </w:tcPr>
          <w:p w14:paraId="3E6E0412" w14:textId="77777777" w:rsidR="00741C4A" w:rsidRPr="005D1556" w:rsidRDefault="00741C4A" w:rsidP="00741C4A">
            <w:pPr>
              <w:tabs>
                <w:tab w:val="left" w:pos="2328"/>
              </w:tabs>
              <w:jc w:val="center"/>
              <w:rPr>
                <w:sz w:val="22"/>
              </w:rPr>
            </w:pPr>
            <w:r w:rsidRPr="005D1556">
              <w:rPr>
                <w:sz w:val="22"/>
              </w:rPr>
              <w:t>ORTHOSIS</w:t>
            </w:r>
          </w:p>
          <w:p w14:paraId="1D9EFB5C" w14:textId="77777777" w:rsidR="00741C4A" w:rsidRPr="005D1556" w:rsidRDefault="00741C4A" w:rsidP="00741C4A">
            <w:pPr>
              <w:tabs>
                <w:tab w:val="left" w:pos="2328"/>
              </w:tabs>
              <w:jc w:val="center"/>
              <w:rPr>
                <w:sz w:val="22"/>
              </w:rPr>
            </w:pPr>
            <w:r w:rsidRPr="005D1556">
              <w:rPr>
                <w:sz w:val="22"/>
              </w:rPr>
              <w:t>Vs</w:t>
            </w:r>
          </w:p>
          <w:p w14:paraId="70BADC72" w14:textId="771DC392" w:rsidR="00741C4A" w:rsidRDefault="00741C4A" w:rsidP="00741C4A">
            <w:pPr>
              <w:tabs>
                <w:tab w:val="left" w:pos="2328"/>
              </w:tabs>
              <w:jc w:val="center"/>
            </w:pPr>
            <w:r w:rsidRPr="005D1556">
              <w:rPr>
                <w:sz w:val="22"/>
              </w:rPr>
              <w:t>REST</w:t>
            </w:r>
          </w:p>
        </w:tc>
        <w:tc>
          <w:tcPr>
            <w:tcW w:w="3247" w:type="dxa"/>
            <w:vAlign w:val="center"/>
          </w:tcPr>
          <w:p w14:paraId="4BA7F63A" w14:textId="77777777" w:rsidR="00741C4A" w:rsidRDefault="00741C4A" w:rsidP="00741C4A">
            <w:pPr>
              <w:tabs>
                <w:tab w:val="left" w:pos="660"/>
                <w:tab w:val="left" w:pos="2328"/>
              </w:tabs>
              <w:jc w:val="center"/>
            </w:pPr>
            <w:r w:rsidRPr="0029725D">
              <w:rPr>
                <w:noProof/>
              </w:rPr>
              <w:drawing>
                <wp:inline distT="0" distB="0" distL="0" distR="0" wp14:anchorId="64D28BCF" wp14:editId="7C4A82E6">
                  <wp:extent cx="1216152" cy="914400"/>
                  <wp:effectExtent l="0" t="0" r="3175" b="0"/>
                  <wp:docPr id="104" name="Picture 104" descr="C:\Users\Benjamin\Documents\Project\FES\Data\Data_Official\Results\2015_02_25_std5_300_Ext\PostProcessing_20151102\JHS\Figures\Class_2_vs_Class_1_freq_19to27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Benjamin\Documents\Project\FES\Data\Data_Official\Results\2015_02_25_std5_300_Ext\PostProcessing_20151102\JHS\Figures\Class_2_vs_Class_1_freq_19to27_0To15EEG_Clean.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78" w:type="dxa"/>
            <w:vAlign w:val="center"/>
          </w:tcPr>
          <w:p w14:paraId="059DEFCE" w14:textId="77777777" w:rsidR="00741C4A" w:rsidRPr="0029725D" w:rsidRDefault="00741C4A" w:rsidP="00741C4A">
            <w:pPr>
              <w:tabs>
                <w:tab w:val="left" w:pos="2328"/>
              </w:tabs>
              <w:jc w:val="center"/>
            </w:pPr>
            <w:r w:rsidRPr="0029725D">
              <w:rPr>
                <w:noProof/>
              </w:rPr>
              <w:drawing>
                <wp:inline distT="0" distB="0" distL="0" distR="0" wp14:anchorId="518CB7AD" wp14:editId="1E6F4715">
                  <wp:extent cx="1216152" cy="914400"/>
                  <wp:effectExtent l="0" t="0" r="3175" b="0"/>
                  <wp:docPr id="105" name="Picture 105" descr="C:\Users\Benjamin\Documents\Project\FES\Data\Data_Official\Results\2015_02_25_std5_300_Ext\PostProcessing_20151102\JHS\Figures\Class_2_vs_Class_1_freq_19to27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Benjamin\Documents\Project\FES\Data\Data_Official\Results\2015_02_25_std5_300_Ext\PostProcessing_20151102\JHS\Figures\Class_2_vs_Class_1_freq_19to27_15To30EEG_Clean.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r w:rsidR="00741C4A" w:rsidRPr="0029725D" w14:paraId="6DFE2535" w14:textId="77777777" w:rsidTr="00741C4A">
        <w:tc>
          <w:tcPr>
            <w:tcW w:w="1145" w:type="dxa"/>
            <w:vMerge/>
            <w:vAlign w:val="center"/>
          </w:tcPr>
          <w:p w14:paraId="47E97EC2" w14:textId="77777777" w:rsidR="00741C4A" w:rsidRDefault="00741C4A" w:rsidP="00741C4A">
            <w:pPr>
              <w:tabs>
                <w:tab w:val="left" w:pos="2328"/>
              </w:tabs>
              <w:jc w:val="center"/>
            </w:pPr>
          </w:p>
        </w:tc>
        <w:tc>
          <w:tcPr>
            <w:tcW w:w="1353" w:type="dxa"/>
            <w:vAlign w:val="center"/>
          </w:tcPr>
          <w:p w14:paraId="218E0810" w14:textId="77777777" w:rsidR="00741C4A" w:rsidRPr="005D1556" w:rsidRDefault="00741C4A" w:rsidP="00741C4A">
            <w:pPr>
              <w:tabs>
                <w:tab w:val="left" w:pos="2328"/>
              </w:tabs>
              <w:jc w:val="center"/>
              <w:rPr>
                <w:sz w:val="22"/>
              </w:rPr>
            </w:pPr>
            <w:r w:rsidRPr="005D1556">
              <w:rPr>
                <w:sz w:val="22"/>
              </w:rPr>
              <w:t>ORTHOFES</w:t>
            </w:r>
          </w:p>
          <w:p w14:paraId="60D806E8" w14:textId="77777777" w:rsidR="00741C4A" w:rsidRPr="005D1556" w:rsidRDefault="00741C4A" w:rsidP="00741C4A">
            <w:pPr>
              <w:tabs>
                <w:tab w:val="left" w:pos="2328"/>
              </w:tabs>
              <w:jc w:val="center"/>
              <w:rPr>
                <w:sz w:val="22"/>
              </w:rPr>
            </w:pPr>
            <w:r w:rsidRPr="005D1556">
              <w:rPr>
                <w:sz w:val="22"/>
              </w:rPr>
              <w:t>Vs</w:t>
            </w:r>
          </w:p>
          <w:p w14:paraId="63B0A2CE" w14:textId="5A8DDBDB" w:rsidR="00741C4A" w:rsidRDefault="00741C4A" w:rsidP="00741C4A">
            <w:pPr>
              <w:tabs>
                <w:tab w:val="left" w:pos="2328"/>
              </w:tabs>
              <w:jc w:val="center"/>
            </w:pPr>
            <w:r w:rsidRPr="005D1556">
              <w:rPr>
                <w:sz w:val="22"/>
              </w:rPr>
              <w:t>REST</w:t>
            </w:r>
          </w:p>
        </w:tc>
        <w:tc>
          <w:tcPr>
            <w:tcW w:w="3247" w:type="dxa"/>
            <w:vAlign w:val="center"/>
          </w:tcPr>
          <w:p w14:paraId="0A6299DF" w14:textId="77777777" w:rsidR="00741C4A" w:rsidRDefault="00741C4A" w:rsidP="00741C4A">
            <w:pPr>
              <w:tabs>
                <w:tab w:val="left" w:pos="2328"/>
              </w:tabs>
              <w:jc w:val="center"/>
            </w:pPr>
            <w:r w:rsidRPr="0029725D">
              <w:rPr>
                <w:noProof/>
              </w:rPr>
              <w:drawing>
                <wp:inline distT="0" distB="0" distL="0" distR="0" wp14:anchorId="2E06C54D" wp14:editId="54CBD830">
                  <wp:extent cx="1216152" cy="914400"/>
                  <wp:effectExtent l="0" t="0" r="3175" b="0"/>
                  <wp:docPr id="110" name="Picture 110" descr="C:\Users\Benjamin\Documents\Project\FES\Data\Data_Official\Results\2015_02_25_std5_300_Ext\PostProcessing_20151102\JHS\Figures\Class_3_vs_Class_1_freq_19to27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Benjamin\Documents\Project\FES\Data\Data_Official\Results\2015_02_25_std5_300_Ext\PostProcessing_20151102\JHS\Figures\Class_3_vs_Class_1_freq_19to27_0To15EEG_Clean.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78" w:type="dxa"/>
            <w:vAlign w:val="center"/>
          </w:tcPr>
          <w:p w14:paraId="03B5BC1C" w14:textId="77777777" w:rsidR="00741C4A" w:rsidRPr="0029725D" w:rsidRDefault="00741C4A" w:rsidP="00741C4A">
            <w:pPr>
              <w:tabs>
                <w:tab w:val="left" w:pos="2772"/>
              </w:tabs>
              <w:jc w:val="center"/>
            </w:pPr>
            <w:r w:rsidRPr="0029725D">
              <w:rPr>
                <w:noProof/>
              </w:rPr>
              <w:drawing>
                <wp:inline distT="0" distB="0" distL="0" distR="0" wp14:anchorId="2B3192A3" wp14:editId="27D351F4">
                  <wp:extent cx="1216152" cy="914400"/>
                  <wp:effectExtent l="0" t="0" r="3175" b="0"/>
                  <wp:docPr id="111" name="Picture 111" descr="C:\Users\Benjamin\Documents\Project\FES\Data\Data_Official\Results\2015_02_25_std5_300_Ext\PostProcessing_20151102\JHS\Figures\Class_3_vs_Class_1_freq_19to27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Benjamin\Documents\Project\FES\Data\Data_Official\Results\2015_02_25_std5_300_Ext\PostProcessing_20151102\JHS\Figures\Class_3_vs_Class_1_freq_19to27_15To30EEG_Clean.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bl>
    <w:p w14:paraId="446D109C" w14:textId="57781375" w:rsidR="00741C4A" w:rsidRDefault="00741C4A" w:rsidP="00741C4A">
      <w:pPr>
        <w:jc w:val="both"/>
        <w:rPr>
          <w:sz w:val="22"/>
        </w:rPr>
      </w:pPr>
      <w:r w:rsidRPr="0001436A">
        <w:rPr>
          <w:rFonts w:cs="Times New Roman"/>
          <w:b/>
          <w:szCs w:val="24"/>
        </w:rPr>
        <w:t xml:space="preserve">Supplementary Figure </w:t>
      </w:r>
      <w:proofErr w:type="gramStart"/>
      <w:r>
        <w:rPr>
          <w:rFonts w:cs="Times New Roman"/>
          <w:b/>
          <w:szCs w:val="24"/>
        </w:rPr>
        <w:t>11</w:t>
      </w:r>
      <w:r w:rsidRPr="0001436A">
        <w:rPr>
          <w:rFonts w:cs="Times New Roman"/>
          <w:b/>
          <w:szCs w:val="24"/>
        </w:rPr>
        <w:t>.</w:t>
      </w:r>
      <w:r>
        <w:t>.</w:t>
      </w:r>
      <w:proofErr w:type="gramEnd"/>
      <w:r>
        <w:t xml:space="preserve"> </w:t>
      </w:r>
      <w:r>
        <w:rPr>
          <w:rFonts w:cs="Times New Roman"/>
          <w:szCs w:val="24"/>
        </w:rPr>
        <w:t>A</w:t>
      </w:r>
      <w:r w:rsidRPr="003B2A77">
        <w:rPr>
          <w:rFonts w:cs="Times New Roman"/>
          <w:szCs w:val="24"/>
        </w:rPr>
        <w:t xml:space="preserve">veraged differential power values of </w:t>
      </w:r>
      <w:r w:rsidRPr="006E4F77">
        <w:rPr>
          <w:rFonts w:cs="Times New Roman"/>
          <w:b/>
          <w:szCs w:val="24"/>
        </w:rPr>
        <w:t>S</w:t>
      </w:r>
      <w:r>
        <w:rPr>
          <w:rFonts w:cs="Times New Roman"/>
          <w:b/>
          <w:szCs w:val="24"/>
        </w:rPr>
        <w:t>5</w:t>
      </w:r>
      <w:r>
        <w:rPr>
          <w:rFonts w:cs="Times New Roman"/>
          <w:szCs w:val="24"/>
        </w:rPr>
        <w:t xml:space="preserve">. </w:t>
      </w:r>
      <w:r w:rsidRPr="00544F3B">
        <w:rPr>
          <w:sz w:val="22"/>
        </w:rPr>
        <w:t xml:space="preserve">Topography presenting the power changes in ORTHOSIS and ORTHOFES. The </w:t>
      </w:r>
      <w:r>
        <w:rPr>
          <w:sz w:val="22"/>
        </w:rPr>
        <w:t>6 ~ 14 Hz and 1</w:t>
      </w:r>
      <w:r>
        <w:rPr>
          <w:sz w:val="22"/>
        </w:rPr>
        <w:t>8</w:t>
      </w:r>
      <w:r>
        <w:rPr>
          <w:sz w:val="22"/>
        </w:rPr>
        <w:t xml:space="preserve"> ~ 2</w:t>
      </w:r>
      <w:r>
        <w:rPr>
          <w:sz w:val="22"/>
        </w:rPr>
        <w:t>6</w:t>
      </w:r>
      <w:r>
        <w:rPr>
          <w:sz w:val="22"/>
        </w:rPr>
        <w:t xml:space="preserve"> Hz were</w:t>
      </w:r>
      <w:r w:rsidRPr="00544F3B">
        <w:rPr>
          <w:sz w:val="22"/>
        </w:rPr>
        <w:t xml:space="preserve"> selected </w:t>
      </w:r>
      <w:r>
        <w:rPr>
          <w:sz w:val="22"/>
        </w:rPr>
        <w:t>for Alpha and Beta band respectively</w:t>
      </w:r>
      <w:r w:rsidRPr="00544F3B">
        <w:rPr>
          <w:sz w:val="22"/>
        </w:rPr>
        <w:t xml:space="preserve">. The power changes in ORTHOSIS and ORTHOFES were compared to REST. </w:t>
      </w:r>
      <w:r>
        <w:rPr>
          <w:sz w:val="22"/>
        </w:rPr>
        <w:t>T</w:t>
      </w:r>
      <w:r w:rsidRPr="00544F3B">
        <w:rPr>
          <w:sz w:val="22"/>
        </w:rPr>
        <w:t xml:space="preserve">he color bars </w:t>
      </w:r>
      <w:r>
        <w:rPr>
          <w:sz w:val="22"/>
        </w:rPr>
        <w:t xml:space="preserve">were </w:t>
      </w:r>
      <w:proofErr w:type="spellStart"/>
      <w:r>
        <w:rPr>
          <w:sz w:val="22"/>
        </w:rPr>
        <w:t>autoscaled</w:t>
      </w:r>
      <w:proofErr w:type="spellEnd"/>
      <w:r w:rsidRPr="00544F3B">
        <w:rPr>
          <w:sz w:val="22"/>
        </w:rPr>
        <w:t xml:space="preserve"> </w:t>
      </w:r>
      <w:r>
        <w:rPr>
          <w:sz w:val="22"/>
        </w:rPr>
        <w:t xml:space="preserve">to detect the meaningful area </w:t>
      </w:r>
      <w:r w:rsidRPr="00544F3B">
        <w:rPr>
          <w:sz w:val="22"/>
        </w:rPr>
        <w:t xml:space="preserve">between conditions and </w:t>
      </w:r>
      <w:r>
        <w:rPr>
          <w:sz w:val="22"/>
        </w:rPr>
        <w:t>electrodes</w:t>
      </w:r>
      <w:r w:rsidRPr="00544F3B">
        <w:rPr>
          <w:sz w:val="22"/>
        </w:rPr>
        <w:t>. Yellow indicates ERS (power increase in dB), and blue shows ERD (power decrease in dB) compared with REST, as expressed in the color bar.</w:t>
      </w:r>
    </w:p>
    <w:p w14:paraId="6DDDD002" w14:textId="756D12F2" w:rsidR="00741C4A" w:rsidRDefault="00741C4A">
      <w:pPr>
        <w:spacing w:before="0" w:after="200" w:line="276" w:lineRule="auto"/>
      </w:pPr>
      <w:r>
        <w:br w:type="page"/>
      </w:r>
    </w:p>
    <w:p w14:paraId="7958D549" w14:textId="6BCFB83F" w:rsidR="00F464CD" w:rsidRDefault="00F464CD" w:rsidP="00F464CD">
      <w:pPr>
        <w:jc w:val="center"/>
      </w:pPr>
      <w:r w:rsidRPr="00FB0253">
        <w:rPr>
          <w:noProof/>
          <w:lang w:eastAsia="ko-KR"/>
        </w:rPr>
        <w:drawing>
          <wp:inline distT="0" distB="0" distL="0" distR="0" wp14:anchorId="033DCAF2" wp14:editId="749F471B">
            <wp:extent cx="4873752" cy="3657600"/>
            <wp:effectExtent l="0" t="0" r="3175" b="0"/>
            <wp:docPr id="15" name="Picture 15" descr="C:\Users\Benjamin\Documents\Project\FES\Data\Data_Official\Results\2015_02_25_std5_300_Ext\PostProcessing_20151102\LAP\Figures\EEGMAP_EEGLAB_BootstrapVSrest_Class_2_vs_Class_1 ALL Sessions for Subjects with Contingent+ feedbcak_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njamin\Documents\Project\FES\Data\Data_Official\Results\2015_02_25_std5_300_Ext\PostProcessing_20151102\LAP\Figures\EEGMAP_EEGLAB_BootstrapVSrest_Class_2_vs_Class_1 ALL Sessions for Subjects with Contingent+ feedbcak_EEG_Clean.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r w:rsidRPr="00FB0253">
        <w:rPr>
          <w:noProof/>
          <w:lang w:eastAsia="ko-KR"/>
        </w:rPr>
        <w:drawing>
          <wp:inline distT="0" distB="0" distL="0" distR="0" wp14:anchorId="10AE3F17" wp14:editId="07B7229C">
            <wp:extent cx="4873752" cy="3657600"/>
            <wp:effectExtent l="0" t="0" r="3175" b="0"/>
            <wp:docPr id="16" name="Picture 16" descr="C:\Users\Benjamin\Documents\Project\FES\Data\Data_Official\Results\2015_02_25_std5_300_Ext\PostProcessing_20151102\LAP\Figures\EEGMAP_EEGLAB_BootstrapVSrest_Class_3_vs_Class_1 ALL Sessions for Subjects with Contingent+ feedbcak_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njamin\Documents\Project\FES\Data\Data_Official\Results\2015_02_25_std5_300_Ext\PostProcessing_20151102\LAP\Figures\EEGMAP_EEGLAB_BootstrapVSrest_Class_3_vs_Class_1 ALL Sessions for Subjects with Contingent+ feedbcak_EEG_Clean.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14:paraId="2636E38E" w14:textId="7B25D519" w:rsidR="00D82531" w:rsidRDefault="003C42E2" w:rsidP="00D82531">
      <w:r w:rsidRPr="0001436A">
        <w:rPr>
          <w:rFonts w:cs="Times New Roman"/>
          <w:b/>
          <w:szCs w:val="24"/>
        </w:rPr>
        <w:t xml:space="preserve">Supplementary Figure </w:t>
      </w:r>
      <w:r w:rsidR="00741C4A">
        <w:rPr>
          <w:rFonts w:cs="Times New Roman"/>
          <w:b/>
          <w:szCs w:val="24"/>
        </w:rPr>
        <w:t>12</w:t>
      </w:r>
      <w:r w:rsidRPr="0001436A">
        <w:rPr>
          <w:rFonts w:cs="Times New Roman"/>
          <w:b/>
          <w:szCs w:val="24"/>
        </w:rPr>
        <w:t>.</w:t>
      </w:r>
      <w:r w:rsidR="00D82531">
        <w:t xml:space="preserve"> </w:t>
      </w:r>
      <w:r w:rsidR="00D82531" w:rsidRPr="00A13D04">
        <w:t>EEG event related spectral power bootstrap analysis</w:t>
      </w:r>
      <w:r w:rsidR="00D82531">
        <w:t xml:space="preserve"> of </w:t>
      </w:r>
      <w:r w:rsidR="00D82531">
        <w:rPr>
          <w:b/>
        </w:rPr>
        <w:t>S6</w:t>
      </w:r>
      <w:r w:rsidR="00D82531">
        <w:t>: ORTHOSIS vs</w:t>
      </w:r>
      <w:r w:rsidR="00D82531">
        <w:rPr>
          <w:rFonts w:hint="eastAsia"/>
        </w:rPr>
        <w:t xml:space="preserve">. REST </w:t>
      </w:r>
      <w:r w:rsidR="00D82531" w:rsidRPr="009671C4">
        <w:t>(Top)</w:t>
      </w:r>
      <w:r w:rsidR="00D82531">
        <w:t xml:space="preserve"> and ORTHOFES vs. REST (Bottom)</w:t>
      </w:r>
    </w:p>
    <w:p w14:paraId="7499077F" w14:textId="0B2FBDC5" w:rsidR="00741C4A" w:rsidRDefault="00741C4A">
      <w:pPr>
        <w:spacing w:before="0" w:after="200" w:line="276" w:lineRule="auto"/>
      </w:pPr>
      <w:r>
        <w:br w:type="page"/>
      </w:r>
    </w:p>
    <w:p w14:paraId="418FD827" w14:textId="466422BD" w:rsidR="004571AF" w:rsidRDefault="004571AF">
      <w:pPr>
        <w:spacing w:before="0" w:after="200" w:line="276" w:lineRule="auto"/>
      </w:pPr>
    </w:p>
    <w:p w14:paraId="0A958CF2" w14:textId="264CE30D" w:rsidR="004571AF" w:rsidRDefault="004571AF">
      <w:pPr>
        <w:spacing w:before="0" w:after="200" w:line="276" w:lineRule="auto"/>
      </w:pPr>
    </w:p>
    <w:p w14:paraId="6EAF39F8" w14:textId="77777777" w:rsidR="004571AF" w:rsidRDefault="004571AF">
      <w:pPr>
        <w:spacing w:before="0" w:after="200" w:line="276" w:lineRule="auto"/>
      </w:pPr>
    </w:p>
    <w:tbl>
      <w:tblPr>
        <w:tblStyle w:val="TableGrid"/>
        <w:tblpPr w:leftFromText="180" w:rightFromText="180" w:vertAnchor="text" w:horzAnchor="margin" w:tblpY="24"/>
        <w:tblW w:w="0" w:type="auto"/>
        <w:tblLook w:val="04A0" w:firstRow="1" w:lastRow="0" w:firstColumn="1" w:lastColumn="0" w:noHBand="0" w:noVBand="1"/>
      </w:tblPr>
      <w:tblGrid>
        <w:gridCol w:w="1145"/>
        <w:gridCol w:w="1353"/>
        <w:gridCol w:w="3247"/>
        <w:gridCol w:w="3978"/>
      </w:tblGrid>
      <w:tr w:rsidR="00741C4A" w14:paraId="7DFFBAA4" w14:textId="77777777" w:rsidTr="004571AF">
        <w:tc>
          <w:tcPr>
            <w:tcW w:w="1145" w:type="dxa"/>
            <w:vAlign w:val="center"/>
          </w:tcPr>
          <w:p w14:paraId="3AB6F258" w14:textId="7654B7FF" w:rsidR="00741C4A" w:rsidRDefault="00741C4A" w:rsidP="004571AF">
            <w:pPr>
              <w:tabs>
                <w:tab w:val="left" w:pos="2328"/>
              </w:tabs>
              <w:jc w:val="center"/>
            </w:pPr>
            <w:r w:rsidRPr="005D1556">
              <w:rPr>
                <w:sz w:val="22"/>
              </w:rPr>
              <w:t>Frequency</w:t>
            </w:r>
          </w:p>
        </w:tc>
        <w:tc>
          <w:tcPr>
            <w:tcW w:w="1353" w:type="dxa"/>
            <w:vAlign w:val="center"/>
          </w:tcPr>
          <w:p w14:paraId="177BE38D" w14:textId="2B23B390" w:rsidR="00741C4A" w:rsidRDefault="00741C4A" w:rsidP="004571AF">
            <w:pPr>
              <w:tabs>
                <w:tab w:val="left" w:pos="2328"/>
              </w:tabs>
              <w:jc w:val="center"/>
            </w:pPr>
            <w:r w:rsidRPr="005D1556">
              <w:rPr>
                <w:sz w:val="22"/>
              </w:rPr>
              <w:t>Conditions</w:t>
            </w:r>
          </w:p>
        </w:tc>
        <w:tc>
          <w:tcPr>
            <w:tcW w:w="3247" w:type="dxa"/>
            <w:vAlign w:val="center"/>
          </w:tcPr>
          <w:p w14:paraId="06D559F0" w14:textId="13AC73F5" w:rsidR="00741C4A" w:rsidRDefault="00741C4A" w:rsidP="004571AF">
            <w:pPr>
              <w:tabs>
                <w:tab w:val="left" w:pos="2328"/>
              </w:tabs>
              <w:jc w:val="center"/>
            </w:pPr>
            <w:r>
              <w:t>Phase II and III</w:t>
            </w:r>
          </w:p>
        </w:tc>
        <w:tc>
          <w:tcPr>
            <w:tcW w:w="3978" w:type="dxa"/>
            <w:vAlign w:val="center"/>
          </w:tcPr>
          <w:p w14:paraId="41E80B21" w14:textId="59E92CE8" w:rsidR="00741C4A" w:rsidRDefault="00741C4A" w:rsidP="004571AF">
            <w:pPr>
              <w:tabs>
                <w:tab w:val="left" w:pos="2328"/>
              </w:tabs>
              <w:jc w:val="center"/>
            </w:pPr>
            <w:r>
              <w:t>Phase IV and V</w:t>
            </w:r>
          </w:p>
        </w:tc>
      </w:tr>
      <w:tr w:rsidR="00741C4A" w:rsidRPr="00537623" w14:paraId="52808432" w14:textId="77777777" w:rsidTr="004571AF">
        <w:tc>
          <w:tcPr>
            <w:tcW w:w="1145" w:type="dxa"/>
            <w:vMerge w:val="restart"/>
            <w:vAlign w:val="center"/>
          </w:tcPr>
          <w:p w14:paraId="57A78C16" w14:textId="77777777" w:rsidR="00741C4A" w:rsidRPr="005D1556" w:rsidRDefault="00741C4A" w:rsidP="004571AF">
            <w:pPr>
              <w:tabs>
                <w:tab w:val="left" w:pos="2328"/>
              </w:tabs>
              <w:jc w:val="center"/>
              <w:rPr>
                <w:sz w:val="22"/>
              </w:rPr>
            </w:pPr>
            <w:r w:rsidRPr="005D1556">
              <w:rPr>
                <w:sz w:val="22"/>
              </w:rPr>
              <w:t>Alpha</w:t>
            </w:r>
          </w:p>
          <w:p w14:paraId="56A8149F" w14:textId="51B5FDC9" w:rsidR="00741C4A" w:rsidRPr="00DB635A" w:rsidRDefault="00741C4A" w:rsidP="004571AF">
            <w:pPr>
              <w:tabs>
                <w:tab w:val="left" w:pos="2328"/>
              </w:tabs>
              <w:jc w:val="center"/>
            </w:pPr>
            <w:r w:rsidRPr="005D1556">
              <w:rPr>
                <w:sz w:val="22"/>
              </w:rPr>
              <w:t>Band</w:t>
            </w:r>
          </w:p>
        </w:tc>
        <w:tc>
          <w:tcPr>
            <w:tcW w:w="1353" w:type="dxa"/>
            <w:vAlign w:val="center"/>
          </w:tcPr>
          <w:p w14:paraId="2126E805" w14:textId="77777777" w:rsidR="00741C4A" w:rsidRPr="005D1556" w:rsidRDefault="00741C4A" w:rsidP="004571AF">
            <w:pPr>
              <w:tabs>
                <w:tab w:val="left" w:pos="2328"/>
              </w:tabs>
              <w:jc w:val="center"/>
              <w:rPr>
                <w:sz w:val="22"/>
              </w:rPr>
            </w:pPr>
            <w:r w:rsidRPr="005D1556">
              <w:rPr>
                <w:sz w:val="22"/>
              </w:rPr>
              <w:t>ORTHOSIS</w:t>
            </w:r>
          </w:p>
          <w:p w14:paraId="6C9FC1CF" w14:textId="77777777" w:rsidR="00741C4A" w:rsidRPr="005D1556" w:rsidRDefault="00741C4A" w:rsidP="004571AF">
            <w:pPr>
              <w:tabs>
                <w:tab w:val="left" w:pos="2328"/>
              </w:tabs>
              <w:jc w:val="center"/>
              <w:rPr>
                <w:sz w:val="22"/>
              </w:rPr>
            </w:pPr>
            <w:r w:rsidRPr="005D1556">
              <w:rPr>
                <w:sz w:val="22"/>
              </w:rPr>
              <w:t>Vs</w:t>
            </w:r>
          </w:p>
          <w:p w14:paraId="092BF919" w14:textId="47DB12AB" w:rsidR="00741C4A" w:rsidRDefault="00741C4A" w:rsidP="004571AF">
            <w:pPr>
              <w:tabs>
                <w:tab w:val="left" w:pos="2328"/>
              </w:tabs>
              <w:jc w:val="center"/>
            </w:pPr>
            <w:r w:rsidRPr="005D1556">
              <w:rPr>
                <w:sz w:val="22"/>
              </w:rPr>
              <w:t>REST</w:t>
            </w:r>
          </w:p>
        </w:tc>
        <w:tc>
          <w:tcPr>
            <w:tcW w:w="3247" w:type="dxa"/>
            <w:vAlign w:val="center"/>
          </w:tcPr>
          <w:p w14:paraId="76FFE5AE" w14:textId="77777777" w:rsidR="00741C4A" w:rsidRDefault="00741C4A" w:rsidP="004571AF">
            <w:pPr>
              <w:tabs>
                <w:tab w:val="left" w:pos="2328"/>
              </w:tabs>
              <w:jc w:val="center"/>
            </w:pPr>
            <w:r w:rsidRPr="00537623">
              <w:rPr>
                <w:noProof/>
              </w:rPr>
              <w:drawing>
                <wp:inline distT="0" distB="0" distL="0" distR="0" wp14:anchorId="5D1D15F0" wp14:editId="3FDF9279">
                  <wp:extent cx="1216152" cy="914400"/>
                  <wp:effectExtent l="0" t="0" r="3175" b="0"/>
                  <wp:docPr id="120" name="Picture 120" descr="C:\Users\Benjamin\Documents\Project\FES\Data\Data_Official\Results\2015_02_25_std5_300_Ext\PostProcessing_20151102\LAP\Figures\Class_2_vs_Class_1_freq_9to15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Benjamin\Documents\Project\FES\Data\Data_Official\Results\2015_02_25_std5_300_Ext\PostProcessing_20151102\LAP\Figures\Class_2_vs_Class_1_freq_9to15_0To15EEG_Clean.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78" w:type="dxa"/>
            <w:vAlign w:val="center"/>
          </w:tcPr>
          <w:p w14:paraId="7C8697F5" w14:textId="4434FBB5" w:rsidR="00741C4A" w:rsidRPr="00537623" w:rsidRDefault="00741C4A" w:rsidP="004571AF">
            <w:pPr>
              <w:tabs>
                <w:tab w:val="left" w:pos="2328"/>
              </w:tabs>
              <w:jc w:val="center"/>
            </w:pPr>
            <w:r w:rsidRPr="00537623">
              <w:rPr>
                <w:noProof/>
              </w:rPr>
              <w:drawing>
                <wp:inline distT="0" distB="0" distL="0" distR="0" wp14:anchorId="7F02F037" wp14:editId="2EC65A07">
                  <wp:extent cx="1216152" cy="914400"/>
                  <wp:effectExtent l="0" t="0" r="3175" b="0"/>
                  <wp:docPr id="121" name="Picture 121" descr="C:\Users\Benjamin\Documents\Project\FES\Data\Data_Official\Results\2015_02_25_std5_300_Ext\PostProcessing_20151102\LAP\Figures\Class_2_vs_Class_1_freq_9to15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Benjamin\Documents\Project\FES\Data\Data_Official\Results\2015_02_25_std5_300_Ext\PostProcessing_20151102\LAP\Figures\Class_2_vs_Class_1_freq_9to15_15To30EEG_Clean.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r w:rsidR="00741C4A" w14:paraId="1C155C92" w14:textId="77777777" w:rsidTr="004571AF">
        <w:tc>
          <w:tcPr>
            <w:tcW w:w="1145" w:type="dxa"/>
            <w:vMerge/>
            <w:vAlign w:val="center"/>
          </w:tcPr>
          <w:p w14:paraId="275C451D" w14:textId="77777777" w:rsidR="00741C4A" w:rsidRDefault="00741C4A" w:rsidP="004571AF">
            <w:pPr>
              <w:tabs>
                <w:tab w:val="left" w:pos="2328"/>
              </w:tabs>
              <w:jc w:val="center"/>
            </w:pPr>
          </w:p>
        </w:tc>
        <w:tc>
          <w:tcPr>
            <w:tcW w:w="1353" w:type="dxa"/>
            <w:vAlign w:val="center"/>
          </w:tcPr>
          <w:p w14:paraId="41619D94" w14:textId="77777777" w:rsidR="00741C4A" w:rsidRPr="005D1556" w:rsidRDefault="00741C4A" w:rsidP="004571AF">
            <w:pPr>
              <w:tabs>
                <w:tab w:val="left" w:pos="2328"/>
              </w:tabs>
              <w:jc w:val="center"/>
              <w:rPr>
                <w:sz w:val="22"/>
              </w:rPr>
            </w:pPr>
            <w:r w:rsidRPr="005D1556">
              <w:rPr>
                <w:sz w:val="22"/>
              </w:rPr>
              <w:t>ORTHOFES</w:t>
            </w:r>
          </w:p>
          <w:p w14:paraId="58E6FEEC" w14:textId="77777777" w:rsidR="00741C4A" w:rsidRPr="005D1556" w:rsidRDefault="00741C4A" w:rsidP="004571AF">
            <w:pPr>
              <w:tabs>
                <w:tab w:val="left" w:pos="2328"/>
              </w:tabs>
              <w:jc w:val="center"/>
              <w:rPr>
                <w:sz w:val="22"/>
              </w:rPr>
            </w:pPr>
            <w:r w:rsidRPr="005D1556">
              <w:rPr>
                <w:sz w:val="22"/>
              </w:rPr>
              <w:t>Vs</w:t>
            </w:r>
          </w:p>
          <w:p w14:paraId="19D41FF0" w14:textId="30CE7A81" w:rsidR="00741C4A" w:rsidRDefault="00741C4A" w:rsidP="004571AF">
            <w:pPr>
              <w:tabs>
                <w:tab w:val="left" w:pos="2328"/>
              </w:tabs>
              <w:jc w:val="center"/>
            </w:pPr>
            <w:r w:rsidRPr="005D1556">
              <w:rPr>
                <w:sz w:val="22"/>
              </w:rPr>
              <w:t>REST</w:t>
            </w:r>
          </w:p>
        </w:tc>
        <w:tc>
          <w:tcPr>
            <w:tcW w:w="3247" w:type="dxa"/>
            <w:vAlign w:val="center"/>
          </w:tcPr>
          <w:p w14:paraId="79D9E8B7" w14:textId="77777777" w:rsidR="00741C4A" w:rsidRDefault="00741C4A" w:rsidP="004571AF">
            <w:pPr>
              <w:tabs>
                <w:tab w:val="left" w:pos="2328"/>
              </w:tabs>
              <w:jc w:val="center"/>
            </w:pPr>
            <w:r w:rsidRPr="00537623">
              <w:rPr>
                <w:noProof/>
              </w:rPr>
              <w:drawing>
                <wp:inline distT="0" distB="0" distL="0" distR="0" wp14:anchorId="0A7895B0" wp14:editId="4F133DEE">
                  <wp:extent cx="1216152" cy="914400"/>
                  <wp:effectExtent l="0" t="0" r="3175" b="0"/>
                  <wp:docPr id="128" name="Picture 128" descr="C:\Users\Benjamin\Documents\Project\FES\Data\Data_Official\Results\2015_02_25_std5_300_Ext\PostProcessing_20151102\LAP\Figures\Class_3_vs_Class_1_freq_9to15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Benjamin\Documents\Project\FES\Data\Data_Official\Results\2015_02_25_std5_300_Ext\PostProcessing_20151102\LAP\Figures\Class_3_vs_Class_1_freq_9to15_0To15EEG_Clean.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78" w:type="dxa"/>
            <w:vAlign w:val="center"/>
          </w:tcPr>
          <w:p w14:paraId="37C1ACF7" w14:textId="77777777" w:rsidR="00741C4A" w:rsidRDefault="00741C4A" w:rsidP="004571AF">
            <w:pPr>
              <w:tabs>
                <w:tab w:val="left" w:pos="2328"/>
              </w:tabs>
              <w:jc w:val="center"/>
            </w:pPr>
            <w:r w:rsidRPr="00537623">
              <w:rPr>
                <w:noProof/>
              </w:rPr>
              <w:drawing>
                <wp:inline distT="0" distB="0" distL="0" distR="0" wp14:anchorId="303BA7C2" wp14:editId="7B9F7E36">
                  <wp:extent cx="1216152" cy="914400"/>
                  <wp:effectExtent l="0" t="0" r="3175" b="0"/>
                  <wp:docPr id="129" name="Picture 129" descr="C:\Users\Benjamin\Documents\Project\FES\Data\Data_Official\Results\2015_02_25_std5_300_Ext\PostProcessing_20151102\LAP\Figures\Class_3_vs_Class_1_freq_9to15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Benjamin\Documents\Project\FES\Data\Data_Official\Results\2015_02_25_std5_300_Ext\PostProcessing_20151102\LAP\Figures\Class_3_vs_Class_1_freq_9to15_15To30EEG_Clean.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r w:rsidR="00741C4A" w14:paraId="3C63F751" w14:textId="77777777" w:rsidTr="004571AF">
        <w:tc>
          <w:tcPr>
            <w:tcW w:w="1145" w:type="dxa"/>
            <w:vMerge w:val="restart"/>
            <w:vAlign w:val="center"/>
          </w:tcPr>
          <w:p w14:paraId="0110B6C7" w14:textId="77777777" w:rsidR="00741C4A" w:rsidRPr="005D1556" w:rsidRDefault="00741C4A" w:rsidP="004571AF">
            <w:pPr>
              <w:tabs>
                <w:tab w:val="left" w:pos="2328"/>
              </w:tabs>
              <w:jc w:val="center"/>
              <w:rPr>
                <w:sz w:val="22"/>
              </w:rPr>
            </w:pPr>
            <w:r w:rsidRPr="005D1556">
              <w:rPr>
                <w:sz w:val="22"/>
              </w:rPr>
              <w:t>Beta</w:t>
            </w:r>
          </w:p>
          <w:p w14:paraId="7A8D0289" w14:textId="7940AF28" w:rsidR="00741C4A" w:rsidRDefault="00741C4A" w:rsidP="004571AF">
            <w:pPr>
              <w:tabs>
                <w:tab w:val="left" w:pos="2328"/>
              </w:tabs>
              <w:jc w:val="center"/>
            </w:pPr>
            <w:r w:rsidRPr="005D1556">
              <w:rPr>
                <w:sz w:val="22"/>
              </w:rPr>
              <w:t>band</w:t>
            </w:r>
          </w:p>
        </w:tc>
        <w:tc>
          <w:tcPr>
            <w:tcW w:w="1353" w:type="dxa"/>
            <w:vAlign w:val="center"/>
          </w:tcPr>
          <w:p w14:paraId="45477E78" w14:textId="77777777" w:rsidR="00741C4A" w:rsidRPr="005D1556" w:rsidRDefault="00741C4A" w:rsidP="004571AF">
            <w:pPr>
              <w:tabs>
                <w:tab w:val="left" w:pos="2328"/>
              </w:tabs>
              <w:jc w:val="center"/>
              <w:rPr>
                <w:sz w:val="22"/>
              </w:rPr>
            </w:pPr>
            <w:r w:rsidRPr="005D1556">
              <w:rPr>
                <w:sz w:val="22"/>
              </w:rPr>
              <w:t>ORTHOSIS</w:t>
            </w:r>
          </w:p>
          <w:p w14:paraId="62CBA15A" w14:textId="77777777" w:rsidR="00741C4A" w:rsidRPr="005D1556" w:rsidRDefault="00741C4A" w:rsidP="004571AF">
            <w:pPr>
              <w:tabs>
                <w:tab w:val="left" w:pos="2328"/>
              </w:tabs>
              <w:jc w:val="center"/>
              <w:rPr>
                <w:sz w:val="22"/>
              </w:rPr>
            </w:pPr>
            <w:r w:rsidRPr="005D1556">
              <w:rPr>
                <w:sz w:val="22"/>
              </w:rPr>
              <w:t>Vs</w:t>
            </w:r>
          </w:p>
          <w:p w14:paraId="0EA73623" w14:textId="38F9D8C8" w:rsidR="00741C4A" w:rsidRDefault="00741C4A" w:rsidP="004571AF">
            <w:pPr>
              <w:tabs>
                <w:tab w:val="left" w:pos="2328"/>
              </w:tabs>
              <w:jc w:val="center"/>
            </w:pPr>
            <w:r w:rsidRPr="005D1556">
              <w:rPr>
                <w:sz w:val="22"/>
              </w:rPr>
              <w:t>REST</w:t>
            </w:r>
          </w:p>
        </w:tc>
        <w:tc>
          <w:tcPr>
            <w:tcW w:w="3247" w:type="dxa"/>
            <w:vAlign w:val="center"/>
          </w:tcPr>
          <w:p w14:paraId="3FD493A3" w14:textId="77777777" w:rsidR="00741C4A" w:rsidRDefault="00741C4A" w:rsidP="004571AF">
            <w:pPr>
              <w:tabs>
                <w:tab w:val="left" w:pos="2328"/>
              </w:tabs>
              <w:jc w:val="center"/>
            </w:pPr>
            <w:r w:rsidRPr="00537623">
              <w:rPr>
                <w:noProof/>
              </w:rPr>
              <w:drawing>
                <wp:inline distT="0" distB="0" distL="0" distR="0" wp14:anchorId="30B9DB6C" wp14:editId="6523972C">
                  <wp:extent cx="1216152" cy="914400"/>
                  <wp:effectExtent l="0" t="0" r="3175" b="0"/>
                  <wp:docPr id="122" name="Picture 122" descr="C:\Users\Benjamin\Documents\Project\FES\Data\Data_Official\Results\2015_02_25_std5_300_Ext\PostProcessing_20151102\LAP\Figures\Class_2_vs_Class_1_freq_20to25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Benjamin\Documents\Project\FES\Data\Data_Official\Results\2015_02_25_std5_300_Ext\PostProcessing_20151102\LAP\Figures\Class_2_vs_Class_1_freq_20to25_0To15EEG_Clean.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78" w:type="dxa"/>
            <w:vAlign w:val="center"/>
          </w:tcPr>
          <w:p w14:paraId="5930B386" w14:textId="77777777" w:rsidR="00741C4A" w:rsidRDefault="00741C4A" w:rsidP="004571AF">
            <w:pPr>
              <w:tabs>
                <w:tab w:val="left" w:pos="2328"/>
              </w:tabs>
              <w:jc w:val="center"/>
            </w:pPr>
            <w:r w:rsidRPr="00537623">
              <w:rPr>
                <w:noProof/>
              </w:rPr>
              <w:drawing>
                <wp:inline distT="0" distB="0" distL="0" distR="0" wp14:anchorId="216B6421" wp14:editId="2FED041B">
                  <wp:extent cx="1216152" cy="914400"/>
                  <wp:effectExtent l="0" t="0" r="3175" b="0"/>
                  <wp:docPr id="123" name="Picture 123" descr="C:\Users\Benjamin\Documents\Project\FES\Data\Data_Official\Results\2015_02_25_std5_300_Ext\PostProcessing_20151102\LAP\Figures\Class_2_vs_Class_1_freq_20to25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Benjamin\Documents\Project\FES\Data\Data_Official\Results\2015_02_25_std5_300_Ext\PostProcessing_20151102\LAP\Figures\Class_2_vs_Class_1_freq_20to25_15To30EEG_Clean.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r w:rsidR="00741C4A" w14:paraId="1D3032E4" w14:textId="77777777" w:rsidTr="004571AF">
        <w:tc>
          <w:tcPr>
            <w:tcW w:w="1145" w:type="dxa"/>
            <w:vMerge/>
            <w:vAlign w:val="center"/>
          </w:tcPr>
          <w:p w14:paraId="6213BDE2" w14:textId="77777777" w:rsidR="00741C4A" w:rsidRDefault="00741C4A" w:rsidP="004571AF">
            <w:pPr>
              <w:tabs>
                <w:tab w:val="left" w:pos="2328"/>
              </w:tabs>
              <w:jc w:val="center"/>
            </w:pPr>
          </w:p>
        </w:tc>
        <w:tc>
          <w:tcPr>
            <w:tcW w:w="1353" w:type="dxa"/>
            <w:vAlign w:val="center"/>
          </w:tcPr>
          <w:p w14:paraId="2A9FBCCA" w14:textId="77777777" w:rsidR="00741C4A" w:rsidRPr="005D1556" w:rsidRDefault="00741C4A" w:rsidP="004571AF">
            <w:pPr>
              <w:tabs>
                <w:tab w:val="left" w:pos="2328"/>
              </w:tabs>
              <w:jc w:val="center"/>
              <w:rPr>
                <w:sz w:val="22"/>
              </w:rPr>
            </w:pPr>
            <w:r w:rsidRPr="005D1556">
              <w:rPr>
                <w:sz w:val="22"/>
              </w:rPr>
              <w:t>ORTHOFES</w:t>
            </w:r>
          </w:p>
          <w:p w14:paraId="4D1A5378" w14:textId="77777777" w:rsidR="00741C4A" w:rsidRPr="005D1556" w:rsidRDefault="00741C4A" w:rsidP="004571AF">
            <w:pPr>
              <w:tabs>
                <w:tab w:val="left" w:pos="2328"/>
              </w:tabs>
              <w:jc w:val="center"/>
              <w:rPr>
                <w:sz w:val="22"/>
              </w:rPr>
            </w:pPr>
            <w:r w:rsidRPr="005D1556">
              <w:rPr>
                <w:sz w:val="22"/>
              </w:rPr>
              <w:t>Vs</w:t>
            </w:r>
          </w:p>
          <w:p w14:paraId="2A6870AD" w14:textId="06010461" w:rsidR="00741C4A" w:rsidRDefault="00741C4A" w:rsidP="004571AF">
            <w:pPr>
              <w:tabs>
                <w:tab w:val="left" w:pos="2328"/>
              </w:tabs>
              <w:jc w:val="center"/>
            </w:pPr>
            <w:r w:rsidRPr="005D1556">
              <w:rPr>
                <w:sz w:val="22"/>
              </w:rPr>
              <w:t>REST</w:t>
            </w:r>
          </w:p>
        </w:tc>
        <w:tc>
          <w:tcPr>
            <w:tcW w:w="3247" w:type="dxa"/>
            <w:vAlign w:val="center"/>
          </w:tcPr>
          <w:p w14:paraId="03B77411" w14:textId="77777777" w:rsidR="00741C4A" w:rsidRDefault="00741C4A" w:rsidP="004571AF">
            <w:pPr>
              <w:tabs>
                <w:tab w:val="left" w:pos="2328"/>
              </w:tabs>
              <w:jc w:val="center"/>
            </w:pPr>
            <w:r w:rsidRPr="00537623">
              <w:rPr>
                <w:noProof/>
              </w:rPr>
              <w:drawing>
                <wp:inline distT="0" distB="0" distL="0" distR="0" wp14:anchorId="32C3498A" wp14:editId="08E902C9">
                  <wp:extent cx="1216152" cy="914400"/>
                  <wp:effectExtent l="0" t="0" r="3175" b="0"/>
                  <wp:docPr id="130" name="Picture 130" descr="C:\Users\Benjamin\Documents\Project\FES\Data\Data_Official\Results\2015_02_25_std5_300_Ext\PostProcessing_20151102\LAP\Figures\Class_3_vs_Class_1_freq_20to25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Benjamin\Documents\Project\FES\Data\Data_Official\Results\2015_02_25_std5_300_Ext\PostProcessing_20151102\LAP\Figures\Class_3_vs_Class_1_freq_20to25_0To15EEG_Clean.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78" w:type="dxa"/>
            <w:vAlign w:val="center"/>
          </w:tcPr>
          <w:p w14:paraId="2FEC7423" w14:textId="77777777" w:rsidR="00741C4A" w:rsidRDefault="00741C4A" w:rsidP="004571AF">
            <w:pPr>
              <w:tabs>
                <w:tab w:val="left" w:pos="2328"/>
              </w:tabs>
              <w:jc w:val="center"/>
            </w:pPr>
            <w:r w:rsidRPr="00537623">
              <w:rPr>
                <w:noProof/>
              </w:rPr>
              <w:drawing>
                <wp:inline distT="0" distB="0" distL="0" distR="0" wp14:anchorId="6E1C8FB7" wp14:editId="58C2503F">
                  <wp:extent cx="1216152" cy="914400"/>
                  <wp:effectExtent l="0" t="0" r="3175" b="0"/>
                  <wp:docPr id="131" name="Picture 131" descr="C:\Users\Benjamin\Documents\Project\FES\Data\Data_Official\Results\2015_02_25_std5_300_Ext\PostProcessing_20151102\LAP\Figures\Class_3_vs_Class_1_freq_20to25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Benjamin\Documents\Project\FES\Data\Data_Official\Results\2015_02_25_std5_300_Ext\PostProcessing_20151102\LAP\Figures\Class_3_vs_Class_1_freq_20to25_15To30EEG_Clean.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bl>
    <w:p w14:paraId="11548A5A" w14:textId="6CF2C494" w:rsidR="00741C4A" w:rsidRDefault="00741C4A" w:rsidP="00741C4A">
      <w:pPr>
        <w:jc w:val="both"/>
        <w:rPr>
          <w:sz w:val="22"/>
        </w:rPr>
      </w:pPr>
      <w:r w:rsidRPr="0001436A">
        <w:rPr>
          <w:rFonts w:cs="Times New Roman"/>
          <w:b/>
          <w:szCs w:val="24"/>
        </w:rPr>
        <w:t xml:space="preserve">Supplementary Figure </w:t>
      </w:r>
      <w:proofErr w:type="gramStart"/>
      <w:r>
        <w:rPr>
          <w:rFonts w:cs="Times New Roman"/>
          <w:b/>
          <w:szCs w:val="24"/>
        </w:rPr>
        <w:t>1</w:t>
      </w:r>
      <w:r>
        <w:rPr>
          <w:rFonts w:cs="Times New Roman"/>
          <w:b/>
          <w:szCs w:val="24"/>
        </w:rPr>
        <w:t>3</w:t>
      </w:r>
      <w:r w:rsidRPr="0001436A">
        <w:rPr>
          <w:rFonts w:cs="Times New Roman"/>
          <w:b/>
          <w:szCs w:val="24"/>
        </w:rPr>
        <w:t>.</w:t>
      </w:r>
      <w:r>
        <w:t>.</w:t>
      </w:r>
      <w:proofErr w:type="gramEnd"/>
      <w:r>
        <w:t xml:space="preserve"> </w:t>
      </w:r>
      <w:r>
        <w:rPr>
          <w:rFonts w:cs="Times New Roman"/>
          <w:szCs w:val="24"/>
        </w:rPr>
        <w:t>A</w:t>
      </w:r>
      <w:r w:rsidRPr="003B2A77">
        <w:rPr>
          <w:rFonts w:cs="Times New Roman"/>
          <w:szCs w:val="24"/>
        </w:rPr>
        <w:t xml:space="preserve">veraged differential power values of </w:t>
      </w:r>
      <w:r w:rsidRPr="006E4F77">
        <w:rPr>
          <w:rFonts w:cs="Times New Roman"/>
          <w:b/>
          <w:szCs w:val="24"/>
        </w:rPr>
        <w:t>S</w:t>
      </w:r>
      <w:r>
        <w:rPr>
          <w:rFonts w:cs="Times New Roman"/>
          <w:b/>
          <w:szCs w:val="24"/>
        </w:rPr>
        <w:t>6</w:t>
      </w:r>
      <w:r>
        <w:rPr>
          <w:rFonts w:cs="Times New Roman"/>
          <w:szCs w:val="24"/>
        </w:rPr>
        <w:t xml:space="preserve">. </w:t>
      </w:r>
      <w:r w:rsidRPr="00544F3B">
        <w:rPr>
          <w:sz w:val="22"/>
        </w:rPr>
        <w:t xml:space="preserve">Topography presenting the power changes in ORTHOSIS and ORTHOFES. The </w:t>
      </w:r>
      <w:r>
        <w:rPr>
          <w:sz w:val="22"/>
        </w:rPr>
        <w:t>9</w:t>
      </w:r>
      <w:r>
        <w:rPr>
          <w:sz w:val="22"/>
        </w:rPr>
        <w:t xml:space="preserve"> ~ 14 Hz and </w:t>
      </w:r>
      <w:r>
        <w:rPr>
          <w:sz w:val="22"/>
        </w:rPr>
        <w:t>21</w:t>
      </w:r>
      <w:r>
        <w:rPr>
          <w:sz w:val="22"/>
        </w:rPr>
        <w:t xml:space="preserve"> ~ 2</w:t>
      </w:r>
      <w:r>
        <w:rPr>
          <w:sz w:val="22"/>
        </w:rPr>
        <w:t>5</w:t>
      </w:r>
      <w:r>
        <w:rPr>
          <w:sz w:val="22"/>
        </w:rPr>
        <w:t xml:space="preserve"> Hz were</w:t>
      </w:r>
      <w:r w:rsidRPr="00544F3B">
        <w:rPr>
          <w:sz w:val="22"/>
        </w:rPr>
        <w:t xml:space="preserve"> selected </w:t>
      </w:r>
      <w:r>
        <w:rPr>
          <w:sz w:val="22"/>
        </w:rPr>
        <w:t>for Alpha and Beta band respectively</w:t>
      </w:r>
      <w:r w:rsidRPr="00544F3B">
        <w:rPr>
          <w:sz w:val="22"/>
        </w:rPr>
        <w:t xml:space="preserve">. The power changes in ORTHOSIS and ORTHOFES were compared to REST. </w:t>
      </w:r>
      <w:r>
        <w:rPr>
          <w:sz w:val="22"/>
        </w:rPr>
        <w:t>T</w:t>
      </w:r>
      <w:r w:rsidRPr="00544F3B">
        <w:rPr>
          <w:sz w:val="22"/>
        </w:rPr>
        <w:t xml:space="preserve">he color bars </w:t>
      </w:r>
      <w:r>
        <w:rPr>
          <w:sz w:val="22"/>
        </w:rPr>
        <w:t xml:space="preserve">were </w:t>
      </w:r>
      <w:proofErr w:type="spellStart"/>
      <w:r>
        <w:rPr>
          <w:sz w:val="22"/>
        </w:rPr>
        <w:t>autoscaled</w:t>
      </w:r>
      <w:proofErr w:type="spellEnd"/>
      <w:r w:rsidRPr="00544F3B">
        <w:rPr>
          <w:sz w:val="22"/>
        </w:rPr>
        <w:t xml:space="preserve"> </w:t>
      </w:r>
      <w:r>
        <w:rPr>
          <w:sz w:val="22"/>
        </w:rPr>
        <w:t xml:space="preserve">to detect the meaningful area </w:t>
      </w:r>
      <w:r w:rsidRPr="00544F3B">
        <w:rPr>
          <w:sz w:val="22"/>
        </w:rPr>
        <w:t xml:space="preserve">between conditions and </w:t>
      </w:r>
      <w:r>
        <w:rPr>
          <w:sz w:val="22"/>
        </w:rPr>
        <w:t>electrodes</w:t>
      </w:r>
      <w:r w:rsidRPr="00544F3B">
        <w:rPr>
          <w:sz w:val="22"/>
        </w:rPr>
        <w:t>. Yellow indicates ERS (power increase in dB), and blue shows ERD (power decrease in dB) compared with REST, as expressed in the color bar.</w:t>
      </w:r>
    </w:p>
    <w:p w14:paraId="312925EA" w14:textId="12A05316" w:rsidR="00741C4A" w:rsidRDefault="00741C4A">
      <w:pPr>
        <w:spacing w:before="0" w:after="200" w:line="276" w:lineRule="auto"/>
      </w:pPr>
    </w:p>
    <w:p w14:paraId="2BA02BA4" w14:textId="77777777" w:rsidR="00741C4A" w:rsidRDefault="00741C4A">
      <w:pPr>
        <w:spacing w:before="0" w:after="200" w:line="276" w:lineRule="auto"/>
      </w:pPr>
    </w:p>
    <w:p w14:paraId="0FDE69D4" w14:textId="77777777" w:rsidR="00F464CD" w:rsidRDefault="00F464CD" w:rsidP="00D82531"/>
    <w:p w14:paraId="76919E86" w14:textId="4AE03213" w:rsidR="00F464CD" w:rsidRDefault="00F464CD" w:rsidP="00F464CD">
      <w:pPr>
        <w:jc w:val="center"/>
      </w:pPr>
      <w:r w:rsidRPr="00FB0253">
        <w:rPr>
          <w:noProof/>
          <w:lang w:eastAsia="ko-KR"/>
        </w:rPr>
        <w:lastRenderedPageBreak/>
        <w:drawing>
          <wp:inline distT="0" distB="0" distL="0" distR="0" wp14:anchorId="100D3982" wp14:editId="6663D77D">
            <wp:extent cx="4873752" cy="3657600"/>
            <wp:effectExtent l="0" t="0" r="3175" b="0"/>
            <wp:docPr id="13" name="Picture 13" descr="C:\Users\Benjamin\Documents\Project\FES\Data\Data_Official\Results\2015_02_25_std5_300_Ext\PostProcessing_20151102\LNK\Figures\EEGMAP_EEGLAB_BootstrapVSrest_Class_2_vs_Class_1 ALL Sessions for Subjects with Contingent+ feedbcak_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njamin\Documents\Project\FES\Data\Data_Official\Results\2015_02_25_std5_300_Ext\PostProcessing_20151102\LNK\Figures\EEGMAP_EEGLAB_BootstrapVSrest_Class_2_vs_Class_1 ALL Sessions for Subjects with Contingent+ feedbcak_EEG_Clean.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14:paraId="15EDDFAB" w14:textId="0496C736" w:rsidR="00F464CD" w:rsidRDefault="00F464CD" w:rsidP="00F464CD">
      <w:pPr>
        <w:jc w:val="center"/>
      </w:pPr>
      <w:r w:rsidRPr="00FB0253">
        <w:rPr>
          <w:noProof/>
          <w:lang w:eastAsia="ko-KR"/>
        </w:rPr>
        <w:drawing>
          <wp:inline distT="0" distB="0" distL="0" distR="0" wp14:anchorId="27650A68" wp14:editId="6A4CFC90">
            <wp:extent cx="4873752" cy="3657600"/>
            <wp:effectExtent l="0" t="0" r="3175" b="0"/>
            <wp:docPr id="17" name="Picture 17" descr="C:\Users\Benjamin\Documents\Project\FES\Data\Data_Official\Results\2015_02_25_std5_300_Ext\PostProcessing_20151102\LNK\Figures\EEGMAP_EEGLAB_BootstrapVSrest_Class_2_vs_Class_1 ALL Sessions for Subjects with Contingent+ feedbcak_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njamin\Documents\Project\FES\Data\Data_Official\Results\2015_02_25_std5_300_Ext\PostProcessing_20151102\LNK\Figures\EEGMAP_EEGLAB_BootstrapVSrest_Class_2_vs_Class_1 ALL Sessions for Subjects with Contingent+ feedbcak_EEG_Clean.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14:paraId="62B9D421" w14:textId="2EC1F476" w:rsidR="00D82531" w:rsidRDefault="003C42E2" w:rsidP="00D82531">
      <w:r w:rsidRPr="0001436A">
        <w:rPr>
          <w:rFonts w:cs="Times New Roman"/>
          <w:b/>
          <w:szCs w:val="24"/>
        </w:rPr>
        <w:t xml:space="preserve">Supplementary Figure </w:t>
      </w:r>
      <w:r w:rsidR="004571AF">
        <w:rPr>
          <w:rFonts w:cs="Times New Roman"/>
          <w:b/>
          <w:szCs w:val="24"/>
        </w:rPr>
        <w:t>14</w:t>
      </w:r>
      <w:r w:rsidRPr="0001436A">
        <w:rPr>
          <w:rFonts w:cs="Times New Roman"/>
          <w:b/>
          <w:szCs w:val="24"/>
        </w:rPr>
        <w:t>.</w:t>
      </w:r>
      <w:r w:rsidRPr="001549D3">
        <w:rPr>
          <w:rFonts w:cs="Times New Roman"/>
          <w:szCs w:val="24"/>
        </w:rPr>
        <w:t xml:space="preserve"> </w:t>
      </w:r>
      <w:r w:rsidR="00D82531" w:rsidRPr="00A13D04">
        <w:t>EEG event related spectral power bootstrap analysis</w:t>
      </w:r>
      <w:r w:rsidR="00D82531">
        <w:t xml:space="preserve"> of </w:t>
      </w:r>
      <w:r w:rsidR="00D82531">
        <w:rPr>
          <w:b/>
        </w:rPr>
        <w:t>S7</w:t>
      </w:r>
      <w:r w:rsidR="00D82531">
        <w:t>: ORTHOSIS vs</w:t>
      </w:r>
      <w:r w:rsidR="00D82531">
        <w:rPr>
          <w:rFonts w:hint="eastAsia"/>
        </w:rPr>
        <w:t xml:space="preserve">. REST </w:t>
      </w:r>
      <w:r w:rsidR="00D82531" w:rsidRPr="009671C4">
        <w:t>(Top)</w:t>
      </w:r>
      <w:r w:rsidR="00D82531">
        <w:t xml:space="preserve"> and ORTHOFES vs. REST (Bottom)</w:t>
      </w:r>
    </w:p>
    <w:p w14:paraId="67B08A6F" w14:textId="28519885" w:rsidR="003448B6" w:rsidRDefault="003448B6">
      <w:pPr>
        <w:spacing w:before="0" w:after="200" w:line="276" w:lineRule="auto"/>
      </w:pPr>
      <w:r>
        <w:br w:type="page"/>
      </w:r>
    </w:p>
    <w:p w14:paraId="5D54FF7B" w14:textId="20D9F15F" w:rsidR="00F464CD" w:rsidRDefault="00F464CD" w:rsidP="00D82531"/>
    <w:p w14:paraId="640D7B43" w14:textId="743EAA8E" w:rsidR="003448B6" w:rsidRDefault="003448B6" w:rsidP="00D82531"/>
    <w:p w14:paraId="2321F509" w14:textId="68C22007" w:rsidR="003448B6" w:rsidRDefault="003448B6" w:rsidP="00D82531"/>
    <w:tbl>
      <w:tblPr>
        <w:tblStyle w:val="TableGrid"/>
        <w:tblpPr w:leftFromText="180" w:rightFromText="180" w:vertAnchor="text" w:horzAnchor="margin" w:tblpY="24"/>
        <w:tblW w:w="0" w:type="auto"/>
        <w:tblLook w:val="04A0" w:firstRow="1" w:lastRow="0" w:firstColumn="1" w:lastColumn="0" w:noHBand="0" w:noVBand="1"/>
      </w:tblPr>
      <w:tblGrid>
        <w:gridCol w:w="1145"/>
        <w:gridCol w:w="1353"/>
        <w:gridCol w:w="3246"/>
        <w:gridCol w:w="3976"/>
      </w:tblGrid>
      <w:tr w:rsidR="003448B6" w14:paraId="329E806D" w14:textId="77777777" w:rsidTr="00D508DD">
        <w:tc>
          <w:tcPr>
            <w:tcW w:w="1145" w:type="dxa"/>
            <w:vAlign w:val="center"/>
          </w:tcPr>
          <w:p w14:paraId="050635EE" w14:textId="0A5C267B" w:rsidR="003448B6" w:rsidRDefault="003448B6" w:rsidP="00D508DD">
            <w:pPr>
              <w:tabs>
                <w:tab w:val="left" w:pos="2328"/>
              </w:tabs>
              <w:jc w:val="center"/>
            </w:pPr>
            <w:r w:rsidRPr="005D1556">
              <w:rPr>
                <w:sz w:val="22"/>
              </w:rPr>
              <w:t>Frequency</w:t>
            </w:r>
          </w:p>
        </w:tc>
        <w:tc>
          <w:tcPr>
            <w:tcW w:w="1182" w:type="dxa"/>
            <w:vAlign w:val="center"/>
          </w:tcPr>
          <w:p w14:paraId="5A4FA2AF" w14:textId="0C3CFE2D" w:rsidR="003448B6" w:rsidRDefault="003448B6" w:rsidP="00D508DD">
            <w:pPr>
              <w:tabs>
                <w:tab w:val="left" w:pos="2328"/>
              </w:tabs>
              <w:jc w:val="center"/>
            </w:pPr>
            <w:r w:rsidRPr="005D1556">
              <w:rPr>
                <w:sz w:val="22"/>
              </w:rPr>
              <w:t>Conditions</w:t>
            </w:r>
          </w:p>
        </w:tc>
        <w:tc>
          <w:tcPr>
            <w:tcW w:w="3246" w:type="dxa"/>
            <w:vAlign w:val="center"/>
          </w:tcPr>
          <w:p w14:paraId="3C20E865" w14:textId="1AEFAE63" w:rsidR="003448B6" w:rsidRDefault="003448B6" w:rsidP="00D508DD">
            <w:pPr>
              <w:tabs>
                <w:tab w:val="left" w:pos="2328"/>
              </w:tabs>
              <w:jc w:val="center"/>
            </w:pPr>
            <w:r>
              <w:t>Phase II and III</w:t>
            </w:r>
          </w:p>
        </w:tc>
        <w:tc>
          <w:tcPr>
            <w:tcW w:w="3976" w:type="dxa"/>
            <w:vAlign w:val="center"/>
          </w:tcPr>
          <w:p w14:paraId="558035D8" w14:textId="7801BB9E" w:rsidR="003448B6" w:rsidRDefault="003448B6" w:rsidP="00D508DD">
            <w:pPr>
              <w:tabs>
                <w:tab w:val="left" w:pos="2328"/>
              </w:tabs>
              <w:jc w:val="center"/>
            </w:pPr>
            <w:r>
              <w:t>Phase IV and V</w:t>
            </w:r>
          </w:p>
        </w:tc>
      </w:tr>
      <w:tr w:rsidR="00D508DD" w:rsidRPr="0097233F" w14:paraId="7BCD1B40" w14:textId="77777777" w:rsidTr="00D508DD">
        <w:tc>
          <w:tcPr>
            <w:tcW w:w="1145" w:type="dxa"/>
            <w:vMerge w:val="restart"/>
            <w:vAlign w:val="center"/>
          </w:tcPr>
          <w:p w14:paraId="12258633" w14:textId="77777777" w:rsidR="00D508DD" w:rsidRPr="005D1556" w:rsidRDefault="00D508DD" w:rsidP="00D508DD">
            <w:pPr>
              <w:tabs>
                <w:tab w:val="left" w:pos="2328"/>
              </w:tabs>
              <w:jc w:val="center"/>
              <w:rPr>
                <w:sz w:val="22"/>
              </w:rPr>
            </w:pPr>
            <w:r w:rsidRPr="005D1556">
              <w:rPr>
                <w:sz w:val="22"/>
              </w:rPr>
              <w:t>Alpha</w:t>
            </w:r>
          </w:p>
          <w:p w14:paraId="05B1B117" w14:textId="449A1DAE" w:rsidR="00D508DD" w:rsidRPr="00DB635A" w:rsidRDefault="00D508DD" w:rsidP="00D508DD">
            <w:pPr>
              <w:tabs>
                <w:tab w:val="left" w:pos="2328"/>
              </w:tabs>
              <w:jc w:val="center"/>
            </w:pPr>
            <w:r w:rsidRPr="005D1556">
              <w:rPr>
                <w:sz w:val="22"/>
              </w:rPr>
              <w:t>Band</w:t>
            </w:r>
          </w:p>
        </w:tc>
        <w:tc>
          <w:tcPr>
            <w:tcW w:w="1182" w:type="dxa"/>
            <w:vAlign w:val="center"/>
          </w:tcPr>
          <w:p w14:paraId="67717D2B" w14:textId="77777777" w:rsidR="00D508DD" w:rsidRPr="005D1556" w:rsidRDefault="00D508DD" w:rsidP="00D508DD">
            <w:pPr>
              <w:tabs>
                <w:tab w:val="left" w:pos="2328"/>
              </w:tabs>
              <w:jc w:val="center"/>
              <w:rPr>
                <w:sz w:val="22"/>
              </w:rPr>
            </w:pPr>
            <w:r w:rsidRPr="005D1556">
              <w:rPr>
                <w:sz w:val="22"/>
              </w:rPr>
              <w:t>ORTHOSIS</w:t>
            </w:r>
          </w:p>
          <w:p w14:paraId="07DBB61D" w14:textId="77777777" w:rsidR="00D508DD" w:rsidRPr="005D1556" w:rsidRDefault="00D508DD" w:rsidP="00D508DD">
            <w:pPr>
              <w:tabs>
                <w:tab w:val="left" w:pos="2328"/>
              </w:tabs>
              <w:jc w:val="center"/>
              <w:rPr>
                <w:sz w:val="22"/>
              </w:rPr>
            </w:pPr>
            <w:r w:rsidRPr="005D1556">
              <w:rPr>
                <w:sz w:val="22"/>
              </w:rPr>
              <w:t>Vs</w:t>
            </w:r>
          </w:p>
          <w:p w14:paraId="0CE36A85" w14:textId="12E621B2" w:rsidR="00D508DD" w:rsidRDefault="00D508DD" w:rsidP="00D508DD">
            <w:pPr>
              <w:tabs>
                <w:tab w:val="left" w:pos="2328"/>
              </w:tabs>
              <w:jc w:val="center"/>
            </w:pPr>
            <w:r w:rsidRPr="005D1556">
              <w:rPr>
                <w:sz w:val="22"/>
              </w:rPr>
              <w:t>REST</w:t>
            </w:r>
          </w:p>
        </w:tc>
        <w:tc>
          <w:tcPr>
            <w:tcW w:w="3246" w:type="dxa"/>
            <w:vAlign w:val="center"/>
          </w:tcPr>
          <w:p w14:paraId="0B7A1569" w14:textId="77777777" w:rsidR="00D508DD" w:rsidRDefault="00D508DD" w:rsidP="00D508DD">
            <w:pPr>
              <w:tabs>
                <w:tab w:val="left" w:pos="2328"/>
              </w:tabs>
              <w:jc w:val="center"/>
            </w:pPr>
            <w:r w:rsidRPr="0097233F">
              <w:rPr>
                <w:noProof/>
              </w:rPr>
              <w:drawing>
                <wp:inline distT="0" distB="0" distL="0" distR="0" wp14:anchorId="43007F8A" wp14:editId="05299672">
                  <wp:extent cx="1216152" cy="914400"/>
                  <wp:effectExtent l="0" t="0" r="3175" b="0"/>
                  <wp:docPr id="140" name="Picture 140" descr="C:\Users\Benjamin\Documents\Project\FES\Data\Data_Official\Results\2015_02_25_std5_300_Ext\PostProcessing_20151102\LNK\Figures\Class_2_vs_Class_1_freq_8to15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Benjamin\Documents\Project\FES\Data\Data_Official\Results\2015_02_25_std5_300_Ext\PostProcessing_20151102\LNK\Figures\Class_2_vs_Class_1_freq_8to15_0To15EEG_Clean.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76" w:type="dxa"/>
            <w:vAlign w:val="center"/>
          </w:tcPr>
          <w:p w14:paraId="65940D3F" w14:textId="77777777" w:rsidR="00D508DD" w:rsidRPr="0097233F" w:rsidRDefault="00D508DD" w:rsidP="00D508DD">
            <w:pPr>
              <w:tabs>
                <w:tab w:val="left" w:pos="2328"/>
              </w:tabs>
              <w:jc w:val="center"/>
            </w:pPr>
            <w:r w:rsidRPr="0097233F">
              <w:rPr>
                <w:noProof/>
              </w:rPr>
              <w:drawing>
                <wp:inline distT="0" distB="0" distL="0" distR="0" wp14:anchorId="277D4791" wp14:editId="0C2F4957">
                  <wp:extent cx="1216152" cy="914400"/>
                  <wp:effectExtent l="0" t="0" r="3175" b="0"/>
                  <wp:docPr id="141" name="Picture 141" descr="C:\Users\Benjamin\Documents\Project\FES\Data\Data_Official\Results\2015_02_25_std5_300_Ext\PostProcessing_20151102\LNK\Figures\Class_2_vs_Class_1_freq_8to15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Benjamin\Documents\Project\FES\Data\Data_Official\Results\2015_02_25_std5_300_Ext\PostProcessing_20151102\LNK\Figures\Class_2_vs_Class_1_freq_8to15_15To30EEG_Clean.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r w:rsidR="00D508DD" w:rsidRPr="0097233F" w14:paraId="18BF10D3" w14:textId="77777777" w:rsidTr="00D508DD">
        <w:tc>
          <w:tcPr>
            <w:tcW w:w="1145" w:type="dxa"/>
            <w:vMerge/>
            <w:vAlign w:val="center"/>
          </w:tcPr>
          <w:p w14:paraId="069B5FA3" w14:textId="77777777" w:rsidR="00D508DD" w:rsidRDefault="00D508DD" w:rsidP="00D508DD">
            <w:pPr>
              <w:tabs>
                <w:tab w:val="left" w:pos="2328"/>
              </w:tabs>
              <w:jc w:val="center"/>
            </w:pPr>
          </w:p>
        </w:tc>
        <w:tc>
          <w:tcPr>
            <w:tcW w:w="1182" w:type="dxa"/>
            <w:vAlign w:val="center"/>
          </w:tcPr>
          <w:p w14:paraId="21A7751E" w14:textId="77777777" w:rsidR="00D508DD" w:rsidRPr="005D1556" w:rsidRDefault="00D508DD" w:rsidP="00D508DD">
            <w:pPr>
              <w:tabs>
                <w:tab w:val="left" w:pos="2328"/>
              </w:tabs>
              <w:jc w:val="center"/>
              <w:rPr>
                <w:sz w:val="22"/>
              </w:rPr>
            </w:pPr>
            <w:r w:rsidRPr="005D1556">
              <w:rPr>
                <w:sz w:val="22"/>
              </w:rPr>
              <w:t>ORTHOFES</w:t>
            </w:r>
          </w:p>
          <w:p w14:paraId="3044D65E" w14:textId="77777777" w:rsidR="00D508DD" w:rsidRPr="005D1556" w:rsidRDefault="00D508DD" w:rsidP="00D508DD">
            <w:pPr>
              <w:tabs>
                <w:tab w:val="left" w:pos="2328"/>
              </w:tabs>
              <w:jc w:val="center"/>
              <w:rPr>
                <w:sz w:val="22"/>
              </w:rPr>
            </w:pPr>
            <w:r w:rsidRPr="005D1556">
              <w:rPr>
                <w:sz w:val="22"/>
              </w:rPr>
              <w:t>Vs</w:t>
            </w:r>
          </w:p>
          <w:p w14:paraId="11B0AD96" w14:textId="5BE09F26" w:rsidR="00D508DD" w:rsidRDefault="00D508DD" w:rsidP="00D508DD">
            <w:pPr>
              <w:tabs>
                <w:tab w:val="left" w:pos="2328"/>
              </w:tabs>
              <w:jc w:val="center"/>
            </w:pPr>
            <w:r w:rsidRPr="005D1556">
              <w:rPr>
                <w:sz w:val="22"/>
              </w:rPr>
              <w:t>REST</w:t>
            </w:r>
          </w:p>
        </w:tc>
        <w:tc>
          <w:tcPr>
            <w:tcW w:w="3246" w:type="dxa"/>
            <w:vAlign w:val="center"/>
          </w:tcPr>
          <w:p w14:paraId="41FFFDE7" w14:textId="77777777" w:rsidR="00D508DD" w:rsidRDefault="00D508DD" w:rsidP="00D508DD">
            <w:pPr>
              <w:tabs>
                <w:tab w:val="left" w:pos="2328"/>
              </w:tabs>
              <w:jc w:val="center"/>
            </w:pPr>
            <w:r w:rsidRPr="0097233F">
              <w:rPr>
                <w:noProof/>
              </w:rPr>
              <w:drawing>
                <wp:inline distT="0" distB="0" distL="0" distR="0" wp14:anchorId="0D1D42E9" wp14:editId="369C8FE1">
                  <wp:extent cx="1216152" cy="914400"/>
                  <wp:effectExtent l="0" t="0" r="3175" b="0"/>
                  <wp:docPr id="146" name="Picture 146" descr="C:\Users\Benjamin\Documents\Project\FES\Data\Data_Official\Results\2015_02_25_std5_300_Ext\PostProcessing_20151102\LNK\Figures\Class_3_vs_Class_1_freq_8to15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Benjamin\Documents\Project\FES\Data\Data_Official\Results\2015_02_25_std5_300_Ext\PostProcessing_20151102\LNK\Figures\Class_3_vs_Class_1_freq_8to15_0To15EEG_Clean.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76" w:type="dxa"/>
            <w:vAlign w:val="center"/>
          </w:tcPr>
          <w:p w14:paraId="14BC596B" w14:textId="77777777" w:rsidR="00D508DD" w:rsidRPr="0097233F" w:rsidRDefault="00D508DD" w:rsidP="00D508DD">
            <w:pPr>
              <w:tabs>
                <w:tab w:val="left" w:pos="2328"/>
              </w:tabs>
              <w:jc w:val="center"/>
            </w:pPr>
            <w:r w:rsidRPr="0097233F">
              <w:rPr>
                <w:noProof/>
              </w:rPr>
              <w:drawing>
                <wp:inline distT="0" distB="0" distL="0" distR="0" wp14:anchorId="2F487D29" wp14:editId="0AF6603F">
                  <wp:extent cx="1216152" cy="914400"/>
                  <wp:effectExtent l="0" t="0" r="3175" b="0"/>
                  <wp:docPr id="147" name="Picture 147" descr="C:\Users\Benjamin\Documents\Project\FES\Data\Data_Official\Results\2015_02_25_std5_300_Ext\PostProcessing_20151102\LNK\Figures\Class_3_vs_Class_1_freq_8to15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Benjamin\Documents\Project\FES\Data\Data_Official\Results\2015_02_25_std5_300_Ext\PostProcessing_20151102\LNK\Figures\Class_3_vs_Class_1_freq_8to15_15To30EEG_Clean.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r w:rsidR="00D508DD" w14:paraId="5C3E3FC8" w14:textId="77777777" w:rsidTr="00D508DD">
        <w:tc>
          <w:tcPr>
            <w:tcW w:w="1145" w:type="dxa"/>
            <w:vMerge w:val="restart"/>
            <w:vAlign w:val="center"/>
          </w:tcPr>
          <w:p w14:paraId="53466E30" w14:textId="77777777" w:rsidR="00D508DD" w:rsidRPr="005D1556" w:rsidRDefault="00D508DD" w:rsidP="00D508DD">
            <w:pPr>
              <w:tabs>
                <w:tab w:val="left" w:pos="2328"/>
              </w:tabs>
              <w:jc w:val="center"/>
              <w:rPr>
                <w:sz w:val="22"/>
              </w:rPr>
            </w:pPr>
            <w:r w:rsidRPr="005D1556">
              <w:rPr>
                <w:sz w:val="22"/>
              </w:rPr>
              <w:t>Beta</w:t>
            </w:r>
          </w:p>
          <w:p w14:paraId="74F535E8" w14:textId="4FFE0B2B" w:rsidR="00D508DD" w:rsidRDefault="00D508DD" w:rsidP="00D508DD">
            <w:pPr>
              <w:tabs>
                <w:tab w:val="left" w:pos="2328"/>
              </w:tabs>
              <w:jc w:val="center"/>
            </w:pPr>
            <w:r w:rsidRPr="005D1556">
              <w:rPr>
                <w:sz w:val="22"/>
              </w:rPr>
              <w:t>band</w:t>
            </w:r>
          </w:p>
        </w:tc>
        <w:tc>
          <w:tcPr>
            <w:tcW w:w="1182" w:type="dxa"/>
            <w:vAlign w:val="center"/>
          </w:tcPr>
          <w:p w14:paraId="5FFF4164" w14:textId="77777777" w:rsidR="00D508DD" w:rsidRPr="005D1556" w:rsidRDefault="00D508DD" w:rsidP="00D508DD">
            <w:pPr>
              <w:tabs>
                <w:tab w:val="left" w:pos="2328"/>
              </w:tabs>
              <w:jc w:val="center"/>
              <w:rPr>
                <w:sz w:val="22"/>
              </w:rPr>
            </w:pPr>
            <w:r w:rsidRPr="005D1556">
              <w:rPr>
                <w:sz w:val="22"/>
              </w:rPr>
              <w:t>ORTHOSIS</w:t>
            </w:r>
          </w:p>
          <w:p w14:paraId="5E7C9230" w14:textId="77777777" w:rsidR="00D508DD" w:rsidRPr="005D1556" w:rsidRDefault="00D508DD" w:rsidP="00D508DD">
            <w:pPr>
              <w:tabs>
                <w:tab w:val="left" w:pos="2328"/>
              </w:tabs>
              <w:jc w:val="center"/>
              <w:rPr>
                <w:sz w:val="22"/>
              </w:rPr>
            </w:pPr>
            <w:r w:rsidRPr="005D1556">
              <w:rPr>
                <w:sz w:val="22"/>
              </w:rPr>
              <w:t>Vs</w:t>
            </w:r>
          </w:p>
          <w:p w14:paraId="7E21FB84" w14:textId="6C0114C0" w:rsidR="00D508DD" w:rsidRDefault="00D508DD" w:rsidP="00D508DD">
            <w:pPr>
              <w:tabs>
                <w:tab w:val="left" w:pos="2328"/>
              </w:tabs>
              <w:jc w:val="center"/>
            </w:pPr>
            <w:r w:rsidRPr="005D1556">
              <w:rPr>
                <w:sz w:val="22"/>
              </w:rPr>
              <w:t>REST</w:t>
            </w:r>
          </w:p>
        </w:tc>
        <w:tc>
          <w:tcPr>
            <w:tcW w:w="3246" w:type="dxa"/>
            <w:vAlign w:val="center"/>
          </w:tcPr>
          <w:p w14:paraId="78BAE911" w14:textId="77777777" w:rsidR="00D508DD" w:rsidRDefault="00D508DD" w:rsidP="00D508DD">
            <w:pPr>
              <w:tabs>
                <w:tab w:val="left" w:pos="2328"/>
              </w:tabs>
              <w:jc w:val="center"/>
            </w:pPr>
            <w:r w:rsidRPr="0097233F">
              <w:rPr>
                <w:noProof/>
              </w:rPr>
              <w:drawing>
                <wp:inline distT="0" distB="0" distL="0" distR="0" wp14:anchorId="28D6F5E7" wp14:editId="59A46E6A">
                  <wp:extent cx="1216152" cy="914400"/>
                  <wp:effectExtent l="0" t="0" r="3175" b="0"/>
                  <wp:docPr id="142" name="Picture 142" descr="C:\Users\Benjamin\Documents\Project\FES\Data\Data_Official\Results\2015_02_25_std5_300_Ext\PostProcessing_20151102\LNK\Figures\Class_2_vs_Class_1_freq_17to25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Benjamin\Documents\Project\FES\Data\Data_Official\Results\2015_02_25_std5_300_Ext\PostProcessing_20151102\LNK\Figures\Class_2_vs_Class_1_freq_17to25_0To15EEG_Clean.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76" w:type="dxa"/>
            <w:vAlign w:val="center"/>
          </w:tcPr>
          <w:p w14:paraId="358C2398" w14:textId="77777777" w:rsidR="00D508DD" w:rsidRDefault="00D508DD" w:rsidP="00D508DD">
            <w:pPr>
              <w:tabs>
                <w:tab w:val="left" w:pos="2328"/>
              </w:tabs>
              <w:jc w:val="center"/>
            </w:pPr>
            <w:r w:rsidRPr="0097233F">
              <w:rPr>
                <w:noProof/>
              </w:rPr>
              <w:drawing>
                <wp:inline distT="0" distB="0" distL="0" distR="0" wp14:anchorId="142CCE00" wp14:editId="15E78249">
                  <wp:extent cx="1216152" cy="914400"/>
                  <wp:effectExtent l="0" t="0" r="3175" b="0"/>
                  <wp:docPr id="143" name="Picture 143" descr="C:\Users\Benjamin\Documents\Project\FES\Data\Data_Official\Results\2015_02_25_std5_300_Ext\PostProcessing_20151102\LNK\Figures\Class_2_vs_Class_1_freq_17to25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Benjamin\Documents\Project\FES\Data\Data_Official\Results\2015_02_25_std5_300_Ext\PostProcessing_20151102\LNK\Figures\Class_2_vs_Class_1_freq_17to25_15To30EEG_Clean.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r w:rsidR="00D508DD" w14:paraId="1383D148" w14:textId="77777777" w:rsidTr="00D508DD">
        <w:tc>
          <w:tcPr>
            <w:tcW w:w="1145" w:type="dxa"/>
            <w:vMerge/>
            <w:vAlign w:val="center"/>
          </w:tcPr>
          <w:p w14:paraId="5B21B305" w14:textId="77777777" w:rsidR="00D508DD" w:rsidRDefault="00D508DD" w:rsidP="00D508DD">
            <w:pPr>
              <w:tabs>
                <w:tab w:val="left" w:pos="2328"/>
              </w:tabs>
              <w:jc w:val="center"/>
            </w:pPr>
          </w:p>
        </w:tc>
        <w:tc>
          <w:tcPr>
            <w:tcW w:w="1182" w:type="dxa"/>
            <w:vAlign w:val="center"/>
          </w:tcPr>
          <w:p w14:paraId="0085F760" w14:textId="77777777" w:rsidR="00D508DD" w:rsidRPr="005D1556" w:rsidRDefault="00D508DD" w:rsidP="00D508DD">
            <w:pPr>
              <w:tabs>
                <w:tab w:val="left" w:pos="2328"/>
              </w:tabs>
              <w:jc w:val="center"/>
              <w:rPr>
                <w:sz w:val="22"/>
              </w:rPr>
            </w:pPr>
            <w:r w:rsidRPr="005D1556">
              <w:rPr>
                <w:sz w:val="22"/>
              </w:rPr>
              <w:t>ORTHOFES</w:t>
            </w:r>
          </w:p>
          <w:p w14:paraId="2E6FC776" w14:textId="77777777" w:rsidR="00D508DD" w:rsidRPr="005D1556" w:rsidRDefault="00D508DD" w:rsidP="00D508DD">
            <w:pPr>
              <w:tabs>
                <w:tab w:val="left" w:pos="2328"/>
              </w:tabs>
              <w:jc w:val="center"/>
              <w:rPr>
                <w:sz w:val="22"/>
              </w:rPr>
            </w:pPr>
            <w:r w:rsidRPr="005D1556">
              <w:rPr>
                <w:sz w:val="22"/>
              </w:rPr>
              <w:t>Vs</w:t>
            </w:r>
          </w:p>
          <w:p w14:paraId="36DDBF14" w14:textId="1143CC71" w:rsidR="00D508DD" w:rsidRDefault="00D508DD" w:rsidP="00D508DD">
            <w:pPr>
              <w:tabs>
                <w:tab w:val="left" w:pos="2328"/>
              </w:tabs>
              <w:jc w:val="center"/>
            </w:pPr>
            <w:r w:rsidRPr="005D1556">
              <w:rPr>
                <w:sz w:val="22"/>
              </w:rPr>
              <w:t>REST</w:t>
            </w:r>
          </w:p>
        </w:tc>
        <w:tc>
          <w:tcPr>
            <w:tcW w:w="3246" w:type="dxa"/>
            <w:vAlign w:val="center"/>
          </w:tcPr>
          <w:p w14:paraId="73F82A32" w14:textId="77777777" w:rsidR="00D508DD" w:rsidRDefault="00D508DD" w:rsidP="00D508DD">
            <w:pPr>
              <w:tabs>
                <w:tab w:val="left" w:pos="2328"/>
              </w:tabs>
              <w:jc w:val="center"/>
            </w:pPr>
            <w:r w:rsidRPr="0097233F">
              <w:rPr>
                <w:noProof/>
              </w:rPr>
              <w:drawing>
                <wp:inline distT="0" distB="0" distL="0" distR="0" wp14:anchorId="6D7DEB68" wp14:editId="12BCDA2A">
                  <wp:extent cx="1216152" cy="914400"/>
                  <wp:effectExtent l="0" t="0" r="3175" b="0"/>
                  <wp:docPr id="148" name="Picture 148" descr="C:\Users\Benjamin\Documents\Project\FES\Data\Data_Official\Results\2015_02_25_std5_300_Ext\PostProcessing_20151102\LNK\Figures\Class_3_vs_Class_1_freq_17to25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Benjamin\Documents\Project\FES\Data\Data_Official\Results\2015_02_25_std5_300_Ext\PostProcessing_20151102\LNK\Figures\Class_3_vs_Class_1_freq_17to25_0To15EEG_Clean.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76" w:type="dxa"/>
            <w:vAlign w:val="center"/>
          </w:tcPr>
          <w:p w14:paraId="1277A864" w14:textId="77777777" w:rsidR="00D508DD" w:rsidRDefault="00D508DD" w:rsidP="00D508DD">
            <w:pPr>
              <w:tabs>
                <w:tab w:val="left" w:pos="2328"/>
              </w:tabs>
              <w:jc w:val="center"/>
            </w:pPr>
            <w:r w:rsidRPr="0097233F">
              <w:rPr>
                <w:noProof/>
              </w:rPr>
              <w:drawing>
                <wp:inline distT="0" distB="0" distL="0" distR="0" wp14:anchorId="720A2797" wp14:editId="0A9DBDC0">
                  <wp:extent cx="1216152" cy="914400"/>
                  <wp:effectExtent l="0" t="0" r="3175" b="0"/>
                  <wp:docPr id="149" name="Picture 149" descr="C:\Users\Benjamin\Documents\Project\FES\Data\Data_Official\Results\2015_02_25_std5_300_Ext\PostProcessing_20151102\LNK\Figures\Class_3_vs_Class_1_freq_17to25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Benjamin\Documents\Project\FES\Data\Data_Official\Results\2015_02_25_std5_300_Ext\PostProcessing_20151102\LNK\Figures\Class_3_vs_Class_1_freq_17to25_15To30EEG_Clean.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bl>
    <w:p w14:paraId="66FA8CBA" w14:textId="2E1CDBFF" w:rsidR="003448B6" w:rsidRDefault="003448B6" w:rsidP="003448B6">
      <w:pPr>
        <w:jc w:val="both"/>
        <w:rPr>
          <w:sz w:val="22"/>
        </w:rPr>
      </w:pPr>
      <w:r w:rsidRPr="0001436A">
        <w:rPr>
          <w:rFonts w:cs="Times New Roman"/>
          <w:b/>
          <w:szCs w:val="24"/>
        </w:rPr>
        <w:t xml:space="preserve">Supplementary Figure </w:t>
      </w:r>
      <w:proofErr w:type="gramStart"/>
      <w:r>
        <w:rPr>
          <w:rFonts w:cs="Times New Roman"/>
          <w:b/>
          <w:szCs w:val="24"/>
        </w:rPr>
        <w:t>1</w:t>
      </w:r>
      <w:r>
        <w:rPr>
          <w:rFonts w:cs="Times New Roman"/>
          <w:b/>
          <w:szCs w:val="24"/>
        </w:rPr>
        <w:t>5</w:t>
      </w:r>
      <w:r w:rsidRPr="0001436A">
        <w:rPr>
          <w:rFonts w:cs="Times New Roman"/>
          <w:b/>
          <w:szCs w:val="24"/>
        </w:rPr>
        <w:t>.</w:t>
      </w:r>
      <w:r>
        <w:t>.</w:t>
      </w:r>
      <w:proofErr w:type="gramEnd"/>
      <w:r>
        <w:t xml:space="preserve"> </w:t>
      </w:r>
      <w:r>
        <w:rPr>
          <w:rFonts w:cs="Times New Roman"/>
          <w:szCs w:val="24"/>
        </w:rPr>
        <w:t>A</w:t>
      </w:r>
      <w:r w:rsidRPr="003B2A77">
        <w:rPr>
          <w:rFonts w:cs="Times New Roman"/>
          <w:szCs w:val="24"/>
        </w:rPr>
        <w:t xml:space="preserve">veraged differential power values of </w:t>
      </w:r>
      <w:r w:rsidRPr="006E4F77">
        <w:rPr>
          <w:rFonts w:cs="Times New Roman"/>
          <w:b/>
          <w:szCs w:val="24"/>
        </w:rPr>
        <w:t>S</w:t>
      </w:r>
      <w:r>
        <w:rPr>
          <w:rFonts w:cs="Times New Roman"/>
          <w:b/>
          <w:szCs w:val="24"/>
        </w:rPr>
        <w:t>7</w:t>
      </w:r>
      <w:r>
        <w:rPr>
          <w:rFonts w:cs="Times New Roman"/>
          <w:szCs w:val="24"/>
        </w:rPr>
        <w:t xml:space="preserve">. </w:t>
      </w:r>
      <w:r w:rsidRPr="00544F3B">
        <w:rPr>
          <w:sz w:val="22"/>
        </w:rPr>
        <w:t xml:space="preserve">Topography presenting the power changes in ORTHOSIS and ORTHOFES. The </w:t>
      </w:r>
      <w:r>
        <w:rPr>
          <w:sz w:val="22"/>
        </w:rPr>
        <w:t>12</w:t>
      </w:r>
      <w:r>
        <w:rPr>
          <w:sz w:val="22"/>
        </w:rPr>
        <w:t xml:space="preserve"> ~ 1</w:t>
      </w:r>
      <w:r>
        <w:rPr>
          <w:sz w:val="22"/>
        </w:rPr>
        <w:t>7</w:t>
      </w:r>
      <w:r>
        <w:rPr>
          <w:sz w:val="22"/>
        </w:rPr>
        <w:t xml:space="preserve"> Hz and 2</w:t>
      </w:r>
      <w:r>
        <w:rPr>
          <w:sz w:val="22"/>
        </w:rPr>
        <w:t>0</w:t>
      </w:r>
      <w:r>
        <w:rPr>
          <w:sz w:val="22"/>
        </w:rPr>
        <w:t xml:space="preserve"> ~ 2</w:t>
      </w:r>
      <w:r>
        <w:rPr>
          <w:sz w:val="22"/>
        </w:rPr>
        <w:t>6</w:t>
      </w:r>
      <w:r>
        <w:rPr>
          <w:sz w:val="22"/>
        </w:rPr>
        <w:t xml:space="preserve"> Hz were</w:t>
      </w:r>
      <w:r w:rsidRPr="00544F3B">
        <w:rPr>
          <w:sz w:val="22"/>
        </w:rPr>
        <w:t xml:space="preserve"> selected </w:t>
      </w:r>
      <w:r>
        <w:rPr>
          <w:sz w:val="22"/>
        </w:rPr>
        <w:t>for Alpha and Beta band respectively</w:t>
      </w:r>
      <w:r w:rsidRPr="00544F3B">
        <w:rPr>
          <w:sz w:val="22"/>
        </w:rPr>
        <w:t xml:space="preserve">. The power changes in ORTHOSIS and ORTHOFES were compared to REST. </w:t>
      </w:r>
      <w:r>
        <w:rPr>
          <w:sz w:val="22"/>
        </w:rPr>
        <w:t>T</w:t>
      </w:r>
      <w:r w:rsidRPr="00544F3B">
        <w:rPr>
          <w:sz w:val="22"/>
        </w:rPr>
        <w:t xml:space="preserve">he color bars </w:t>
      </w:r>
      <w:r>
        <w:rPr>
          <w:sz w:val="22"/>
        </w:rPr>
        <w:t xml:space="preserve">were </w:t>
      </w:r>
      <w:proofErr w:type="spellStart"/>
      <w:r>
        <w:rPr>
          <w:sz w:val="22"/>
        </w:rPr>
        <w:t>autoscaled</w:t>
      </w:r>
      <w:proofErr w:type="spellEnd"/>
      <w:r w:rsidRPr="00544F3B">
        <w:rPr>
          <w:sz w:val="22"/>
        </w:rPr>
        <w:t xml:space="preserve"> </w:t>
      </w:r>
      <w:r>
        <w:rPr>
          <w:sz w:val="22"/>
        </w:rPr>
        <w:t xml:space="preserve">to detect the meaningful area </w:t>
      </w:r>
      <w:r w:rsidRPr="00544F3B">
        <w:rPr>
          <w:sz w:val="22"/>
        </w:rPr>
        <w:t xml:space="preserve">between conditions and </w:t>
      </w:r>
      <w:r>
        <w:rPr>
          <w:sz w:val="22"/>
        </w:rPr>
        <w:t>electrodes</w:t>
      </w:r>
      <w:r w:rsidRPr="00544F3B">
        <w:rPr>
          <w:sz w:val="22"/>
        </w:rPr>
        <w:t>. Yellow indicates ERS (power increase in dB), and blue shows ERD (power decrease in dB) compared with REST, as expressed in the color bar.</w:t>
      </w:r>
    </w:p>
    <w:p w14:paraId="7A538A80" w14:textId="7450C1F0" w:rsidR="00D508DD" w:rsidRDefault="00D508DD">
      <w:pPr>
        <w:spacing w:before="0" w:after="200" w:line="276" w:lineRule="auto"/>
      </w:pPr>
      <w:r>
        <w:br w:type="page"/>
      </w:r>
    </w:p>
    <w:p w14:paraId="4D5120DB" w14:textId="3CE07703" w:rsidR="00F464CD" w:rsidRDefault="00F464CD" w:rsidP="00F464CD">
      <w:pPr>
        <w:jc w:val="center"/>
      </w:pPr>
      <w:r w:rsidRPr="00FB0253">
        <w:rPr>
          <w:noProof/>
          <w:lang w:eastAsia="ko-KR"/>
        </w:rPr>
        <w:drawing>
          <wp:inline distT="0" distB="0" distL="0" distR="0" wp14:anchorId="6DD0895A" wp14:editId="74322C04">
            <wp:extent cx="4873752" cy="3657600"/>
            <wp:effectExtent l="0" t="0" r="3175" b="0"/>
            <wp:docPr id="18" name="Picture 18" descr="C:\Users\Benjamin\Documents\Project\FES\Data\Data_Official\Results\2015_02_25_std5_300_Ext\PostProcessing_20151102\PSY\Figures\EEGMAP_EEGLAB_BootstrapVSrest_Class_2_vs_Class_1 ALL Sessions for Subjects with Contingent+ feedbcak_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njamin\Documents\Project\FES\Data\Data_Official\Results\2015_02_25_std5_300_Ext\PostProcessing_20151102\PSY\Figures\EEGMAP_EEGLAB_BootstrapVSrest_Class_2_vs_Class_1 ALL Sessions for Subjects with Contingent+ feedbcak_EEG_Clean.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r w:rsidRPr="00FB0253">
        <w:rPr>
          <w:noProof/>
          <w:lang w:eastAsia="ko-KR"/>
        </w:rPr>
        <w:drawing>
          <wp:inline distT="0" distB="0" distL="0" distR="0" wp14:anchorId="09C58543" wp14:editId="79961EEC">
            <wp:extent cx="4873752" cy="3657600"/>
            <wp:effectExtent l="0" t="0" r="3175" b="0"/>
            <wp:docPr id="19" name="Picture 19" descr="C:\Users\Benjamin\Documents\Project\FES\Data\Data_Official\Results\2015_02_25_std5_300_Ext\PostProcessing_20151102\PSY\Figures\EEGMAP_EEGLAB_BootstrapVSrest_Class_3_vs_Class_1 ALL Sessions for Subjects with Contingent+ feedbcak_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njamin\Documents\Project\FES\Data\Data_Official\Results\2015_02_25_std5_300_Ext\PostProcessing_20151102\PSY\Figures\EEGMAP_EEGLAB_BootstrapVSrest_Class_3_vs_Class_1 ALL Sessions for Subjects with Contingent+ feedbcak_EEG_Clean.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14:paraId="7FC9E4B7" w14:textId="2CFCF23A" w:rsidR="00D82531" w:rsidRDefault="003C42E2" w:rsidP="00D82531">
      <w:r w:rsidRPr="0001436A">
        <w:rPr>
          <w:rFonts w:cs="Times New Roman"/>
          <w:b/>
          <w:szCs w:val="24"/>
        </w:rPr>
        <w:t xml:space="preserve">Supplementary Figure </w:t>
      </w:r>
      <w:r w:rsidR="00D508DD">
        <w:rPr>
          <w:rFonts w:cs="Times New Roman"/>
          <w:b/>
          <w:szCs w:val="24"/>
        </w:rPr>
        <w:t>16</w:t>
      </w:r>
      <w:r w:rsidRPr="0001436A">
        <w:rPr>
          <w:rFonts w:cs="Times New Roman"/>
          <w:b/>
          <w:szCs w:val="24"/>
        </w:rPr>
        <w:t>.</w:t>
      </w:r>
      <w:r w:rsidR="00D82531">
        <w:t xml:space="preserve"> </w:t>
      </w:r>
      <w:r w:rsidR="00D82531" w:rsidRPr="00A13D04">
        <w:t>EEG event related spectral power bootstrap analysis</w:t>
      </w:r>
      <w:r w:rsidR="00D82531">
        <w:t xml:space="preserve"> of </w:t>
      </w:r>
      <w:r w:rsidR="00D82531">
        <w:rPr>
          <w:b/>
        </w:rPr>
        <w:t>S8</w:t>
      </w:r>
      <w:r w:rsidR="00D82531">
        <w:t>: ORTHOSIS vs</w:t>
      </w:r>
      <w:r w:rsidR="00D82531">
        <w:rPr>
          <w:rFonts w:hint="eastAsia"/>
        </w:rPr>
        <w:t xml:space="preserve">. REST </w:t>
      </w:r>
      <w:r w:rsidR="00D82531" w:rsidRPr="009671C4">
        <w:t>(Top)</w:t>
      </w:r>
      <w:r w:rsidR="00D82531">
        <w:t xml:space="preserve"> and ORTHOFES vs. REST (Bottom)</w:t>
      </w:r>
    </w:p>
    <w:p w14:paraId="5FF80314" w14:textId="0A427281" w:rsidR="00D508DD" w:rsidRDefault="00D508DD">
      <w:pPr>
        <w:spacing w:before="0" w:after="200" w:line="276" w:lineRule="auto"/>
      </w:pPr>
      <w:r>
        <w:br w:type="page"/>
      </w:r>
    </w:p>
    <w:p w14:paraId="322F6C1F" w14:textId="6053B002" w:rsidR="00602669" w:rsidRDefault="00602669" w:rsidP="00D82531"/>
    <w:p w14:paraId="05943943" w14:textId="22656E79" w:rsidR="00D508DD" w:rsidRDefault="00D508DD" w:rsidP="00D82531"/>
    <w:p w14:paraId="284BD51A" w14:textId="003B0251" w:rsidR="00D508DD" w:rsidRDefault="00D508DD" w:rsidP="00D82531"/>
    <w:tbl>
      <w:tblPr>
        <w:tblStyle w:val="TableGrid"/>
        <w:tblpPr w:leftFromText="180" w:rightFromText="180" w:vertAnchor="text" w:horzAnchor="margin" w:tblpY="24"/>
        <w:tblW w:w="0" w:type="auto"/>
        <w:tblLook w:val="04A0" w:firstRow="1" w:lastRow="0" w:firstColumn="1" w:lastColumn="0" w:noHBand="0" w:noVBand="1"/>
      </w:tblPr>
      <w:tblGrid>
        <w:gridCol w:w="1145"/>
        <w:gridCol w:w="1353"/>
        <w:gridCol w:w="3247"/>
        <w:gridCol w:w="3978"/>
      </w:tblGrid>
      <w:tr w:rsidR="00D508DD" w14:paraId="6CF83EC2" w14:textId="77777777" w:rsidTr="00D508DD">
        <w:tc>
          <w:tcPr>
            <w:tcW w:w="1145" w:type="dxa"/>
            <w:vAlign w:val="center"/>
          </w:tcPr>
          <w:p w14:paraId="7084EB24" w14:textId="144AA2F6" w:rsidR="00D508DD" w:rsidRDefault="00D508DD" w:rsidP="00D508DD">
            <w:pPr>
              <w:tabs>
                <w:tab w:val="left" w:pos="2328"/>
              </w:tabs>
              <w:jc w:val="center"/>
            </w:pPr>
            <w:r w:rsidRPr="005D1556">
              <w:rPr>
                <w:sz w:val="22"/>
              </w:rPr>
              <w:t>Frequency</w:t>
            </w:r>
          </w:p>
        </w:tc>
        <w:tc>
          <w:tcPr>
            <w:tcW w:w="1353" w:type="dxa"/>
            <w:vAlign w:val="center"/>
          </w:tcPr>
          <w:p w14:paraId="363DC110" w14:textId="0E5A6AFF" w:rsidR="00D508DD" w:rsidRDefault="00D508DD" w:rsidP="00D508DD">
            <w:pPr>
              <w:tabs>
                <w:tab w:val="left" w:pos="2328"/>
              </w:tabs>
              <w:jc w:val="center"/>
            </w:pPr>
            <w:r w:rsidRPr="005D1556">
              <w:rPr>
                <w:sz w:val="22"/>
              </w:rPr>
              <w:t>Conditions</w:t>
            </w:r>
          </w:p>
        </w:tc>
        <w:tc>
          <w:tcPr>
            <w:tcW w:w="3247" w:type="dxa"/>
            <w:vAlign w:val="center"/>
          </w:tcPr>
          <w:p w14:paraId="7A244C77" w14:textId="2768BC40" w:rsidR="00D508DD" w:rsidRDefault="00D508DD" w:rsidP="00D508DD">
            <w:pPr>
              <w:tabs>
                <w:tab w:val="left" w:pos="2328"/>
              </w:tabs>
              <w:jc w:val="center"/>
            </w:pPr>
            <w:r>
              <w:t>Phase II and III</w:t>
            </w:r>
          </w:p>
        </w:tc>
        <w:tc>
          <w:tcPr>
            <w:tcW w:w="3978" w:type="dxa"/>
            <w:vAlign w:val="center"/>
          </w:tcPr>
          <w:p w14:paraId="5D966046" w14:textId="4D641FC7" w:rsidR="00D508DD" w:rsidRDefault="00D508DD" w:rsidP="00D508DD">
            <w:pPr>
              <w:tabs>
                <w:tab w:val="left" w:pos="2328"/>
              </w:tabs>
              <w:jc w:val="center"/>
            </w:pPr>
            <w:r>
              <w:t>Phase IV and V</w:t>
            </w:r>
          </w:p>
        </w:tc>
      </w:tr>
      <w:tr w:rsidR="00D508DD" w:rsidRPr="00EE6F55" w14:paraId="6C2E8F01" w14:textId="77777777" w:rsidTr="00D508DD">
        <w:tc>
          <w:tcPr>
            <w:tcW w:w="1145" w:type="dxa"/>
            <w:vMerge w:val="restart"/>
            <w:vAlign w:val="center"/>
          </w:tcPr>
          <w:p w14:paraId="5FCCC1F8" w14:textId="77777777" w:rsidR="00D508DD" w:rsidRPr="005D1556" w:rsidRDefault="00D508DD" w:rsidP="00D508DD">
            <w:pPr>
              <w:tabs>
                <w:tab w:val="left" w:pos="2328"/>
              </w:tabs>
              <w:jc w:val="center"/>
              <w:rPr>
                <w:sz w:val="22"/>
              </w:rPr>
            </w:pPr>
            <w:r w:rsidRPr="005D1556">
              <w:rPr>
                <w:sz w:val="22"/>
              </w:rPr>
              <w:t>Alpha</w:t>
            </w:r>
          </w:p>
          <w:p w14:paraId="0A8C96CF" w14:textId="4D3A1FA9" w:rsidR="00D508DD" w:rsidRPr="00DB635A" w:rsidRDefault="00D508DD" w:rsidP="00D508DD">
            <w:pPr>
              <w:tabs>
                <w:tab w:val="left" w:pos="2328"/>
              </w:tabs>
              <w:jc w:val="center"/>
            </w:pPr>
            <w:r w:rsidRPr="005D1556">
              <w:rPr>
                <w:sz w:val="22"/>
              </w:rPr>
              <w:t>Band</w:t>
            </w:r>
          </w:p>
        </w:tc>
        <w:tc>
          <w:tcPr>
            <w:tcW w:w="1353" w:type="dxa"/>
            <w:vAlign w:val="center"/>
          </w:tcPr>
          <w:p w14:paraId="4D6CD362" w14:textId="77777777" w:rsidR="00D508DD" w:rsidRPr="005D1556" w:rsidRDefault="00D508DD" w:rsidP="00D508DD">
            <w:pPr>
              <w:tabs>
                <w:tab w:val="left" w:pos="2328"/>
              </w:tabs>
              <w:jc w:val="center"/>
              <w:rPr>
                <w:sz w:val="22"/>
              </w:rPr>
            </w:pPr>
            <w:r w:rsidRPr="005D1556">
              <w:rPr>
                <w:sz w:val="22"/>
              </w:rPr>
              <w:t>ORTHOSIS</w:t>
            </w:r>
          </w:p>
          <w:p w14:paraId="62F644D2" w14:textId="77777777" w:rsidR="00D508DD" w:rsidRPr="005D1556" w:rsidRDefault="00D508DD" w:rsidP="00D508DD">
            <w:pPr>
              <w:tabs>
                <w:tab w:val="left" w:pos="2328"/>
              </w:tabs>
              <w:jc w:val="center"/>
              <w:rPr>
                <w:sz w:val="22"/>
              </w:rPr>
            </w:pPr>
            <w:r w:rsidRPr="005D1556">
              <w:rPr>
                <w:sz w:val="22"/>
              </w:rPr>
              <w:t>Vs</w:t>
            </w:r>
          </w:p>
          <w:p w14:paraId="4E824044" w14:textId="1CBB0D8C" w:rsidR="00D508DD" w:rsidRDefault="00D508DD" w:rsidP="00D508DD">
            <w:pPr>
              <w:tabs>
                <w:tab w:val="left" w:pos="2328"/>
              </w:tabs>
              <w:jc w:val="center"/>
            </w:pPr>
            <w:r w:rsidRPr="005D1556">
              <w:rPr>
                <w:sz w:val="22"/>
              </w:rPr>
              <w:t>REST</w:t>
            </w:r>
          </w:p>
        </w:tc>
        <w:tc>
          <w:tcPr>
            <w:tcW w:w="3247" w:type="dxa"/>
            <w:vAlign w:val="center"/>
          </w:tcPr>
          <w:p w14:paraId="75E84BF6" w14:textId="77777777" w:rsidR="00D508DD" w:rsidRDefault="00D508DD" w:rsidP="00D508DD">
            <w:pPr>
              <w:tabs>
                <w:tab w:val="left" w:pos="600"/>
                <w:tab w:val="left" w:pos="2328"/>
              </w:tabs>
              <w:jc w:val="center"/>
            </w:pPr>
            <w:r w:rsidRPr="00EE6F55">
              <w:rPr>
                <w:noProof/>
              </w:rPr>
              <w:drawing>
                <wp:inline distT="0" distB="0" distL="0" distR="0" wp14:anchorId="0831CB57" wp14:editId="79527CAD">
                  <wp:extent cx="1216152" cy="914400"/>
                  <wp:effectExtent l="0" t="0" r="3175" b="0"/>
                  <wp:docPr id="176" name="Picture 176" descr="C:\Users\Benjamin\Documents\Project\FES\Data\Data_Official\Results\2015_02_25_std5_300_Ext\PostProcessing_20151102\PSY\Figures\Class_2_vs_Class_1_freq_9to16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Benjamin\Documents\Project\FES\Data\Data_Official\Results\2015_02_25_std5_300_Ext\PostProcessing_20151102\PSY\Figures\Class_2_vs_Class_1_freq_9to16_0To15EEG_Clean.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78" w:type="dxa"/>
            <w:vAlign w:val="center"/>
          </w:tcPr>
          <w:p w14:paraId="6BB725B5" w14:textId="77777777" w:rsidR="00D508DD" w:rsidRPr="00EE6F55" w:rsidRDefault="00D508DD" w:rsidP="00D508DD">
            <w:pPr>
              <w:jc w:val="center"/>
            </w:pPr>
            <w:r w:rsidRPr="00EE6F55">
              <w:rPr>
                <w:noProof/>
              </w:rPr>
              <w:drawing>
                <wp:inline distT="0" distB="0" distL="0" distR="0" wp14:anchorId="6C860244" wp14:editId="6C11C9A3">
                  <wp:extent cx="1216152" cy="914400"/>
                  <wp:effectExtent l="0" t="0" r="3175" b="0"/>
                  <wp:docPr id="177" name="Picture 177" descr="C:\Users\Benjamin\Documents\Project\FES\Data\Data_Official\Results\2015_02_25_std5_300_Ext\PostProcessing_20151102\PSY\Figures\Class_2_vs_Class_1_freq_9to16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Benjamin\Documents\Project\FES\Data\Data_Official\Results\2015_02_25_std5_300_Ext\PostProcessing_20151102\PSY\Figures\Class_2_vs_Class_1_freq_9to16_15To30EEG_Clean.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r w:rsidR="00D508DD" w:rsidRPr="00EE6F55" w14:paraId="21FC6FD4" w14:textId="77777777" w:rsidTr="00D508DD">
        <w:tc>
          <w:tcPr>
            <w:tcW w:w="1145" w:type="dxa"/>
            <w:vMerge/>
            <w:vAlign w:val="center"/>
          </w:tcPr>
          <w:p w14:paraId="51311C1D" w14:textId="77777777" w:rsidR="00D508DD" w:rsidRDefault="00D508DD" w:rsidP="00D508DD">
            <w:pPr>
              <w:tabs>
                <w:tab w:val="left" w:pos="2328"/>
              </w:tabs>
              <w:jc w:val="center"/>
            </w:pPr>
          </w:p>
        </w:tc>
        <w:tc>
          <w:tcPr>
            <w:tcW w:w="1353" w:type="dxa"/>
            <w:vAlign w:val="center"/>
          </w:tcPr>
          <w:p w14:paraId="550CACF5" w14:textId="77777777" w:rsidR="00D508DD" w:rsidRPr="005D1556" w:rsidRDefault="00D508DD" w:rsidP="00D508DD">
            <w:pPr>
              <w:tabs>
                <w:tab w:val="left" w:pos="2328"/>
              </w:tabs>
              <w:jc w:val="center"/>
              <w:rPr>
                <w:sz w:val="22"/>
              </w:rPr>
            </w:pPr>
            <w:r w:rsidRPr="005D1556">
              <w:rPr>
                <w:sz w:val="22"/>
              </w:rPr>
              <w:t>ORTHOFES</w:t>
            </w:r>
          </w:p>
          <w:p w14:paraId="62542651" w14:textId="77777777" w:rsidR="00D508DD" w:rsidRPr="005D1556" w:rsidRDefault="00D508DD" w:rsidP="00D508DD">
            <w:pPr>
              <w:tabs>
                <w:tab w:val="left" w:pos="2328"/>
              </w:tabs>
              <w:jc w:val="center"/>
              <w:rPr>
                <w:sz w:val="22"/>
              </w:rPr>
            </w:pPr>
            <w:r w:rsidRPr="005D1556">
              <w:rPr>
                <w:sz w:val="22"/>
              </w:rPr>
              <w:t>Vs</w:t>
            </w:r>
          </w:p>
          <w:p w14:paraId="64105D06" w14:textId="514EE02B" w:rsidR="00D508DD" w:rsidRDefault="00D508DD" w:rsidP="00D508DD">
            <w:pPr>
              <w:tabs>
                <w:tab w:val="left" w:pos="2328"/>
              </w:tabs>
              <w:jc w:val="center"/>
            </w:pPr>
            <w:r w:rsidRPr="005D1556">
              <w:rPr>
                <w:sz w:val="22"/>
              </w:rPr>
              <w:t>REST</w:t>
            </w:r>
          </w:p>
        </w:tc>
        <w:tc>
          <w:tcPr>
            <w:tcW w:w="3247" w:type="dxa"/>
            <w:vAlign w:val="center"/>
          </w:tcPr>
          <w:p w14:paraId="62CD9CDF" w14:textId="77777777" w:rsidR="00D508DD" w:rsidRDefault="00D508DD" w:rsidP="00D508DD">
            <w:pPr>
              <w:tabs>
                <w:tab w:val="left" w:pos="2328"/>
              </w:tabs>
              <w:jc w:val="center"/>
            </w:pPr>
            <w:r w:rsidRPr="00EE6F55">
              <w:rPr>
                <w:noProof/>
              </w:rPr>
              <w:drawing>
                <wp:inline distT="0" distB="0" distL="0" distR="0" wp14:anchorId="01715174" wp14:editId="734E7D85">
                  <wp:extent cx="1216152" cy="914400"/>
                  <wp:effectExtent l="0" t="0" r="3175" b="0"/>
                  <wp:docPr id="182" name="Picture 182" descr="C:\Users\Benjamin\Documents\Project\FES\Data\Data_Official\Results\2015_02_25_std5_300_Ext\PostProcessing_20151102\PSY\Figures\Class_3_vs_Class_1_freq_9to16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Benjamin\Documents\Project\FES\Data\Data_Official\Results\2015_02_25_std5_300_Ext\PostProcessing_20151102\PSY\Figures\Class_3_vs_Class_1_freq_9to16_0To15EEG_Clean.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78" w:type="dxa"/>
            <w:vAlign w:val="center"/>
          </w:tcPr>
          <w:p w14:paraId="05081439" w14:textId="77777777" w:rsidR="00D508DD" w:rsidRPr="00EE6F55" w:rsidRDefault="00D508DD" w:rsidP="00D508DD">
            <w:pPr>
              <w:tabs>
                <w:tab w:val="left" w:pos="1380"/>
              </w:tabs>
              <w:jc w:val="center"/>
            </w:pPr>
            <w:r w:rsidRPr="00EE6F55">
              <w:rPr>
                <w:noProof/>
              </w:rPr>
              <w:drawing>
                <wp:inline distT="0" distB="0" distL="0" distR="0" wp14:anchorId="253241DE" wp14:editId="1415ABE8">
                  <wp:extent cx="1216152" cy="914400"/>
                  <wp:effectExtent l="0" t="0" r="3175" b="0"/>
                  <wp:docPr id="183" name="Picture 183" descr="C:\Users\Benjamin\Documents\Project\FES\Data\Data_Official\Results\2015_02_25_std5_300_Ext\PostProcessing_20151102\PSY\Figures\Class_3_vs_Class_1_freq_9to16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Benjamin\Documents\Project\FES\Data\Data_Official\Results\2015_02_25_std5_300_Ext\PostProcessing_20151102\PSY\Figures\Class_3_vs_Class_1_freq_9to16_15To30EEG_Clean.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r w:rsidR="00D508DD" w14:paraId="64D1D64F" w14:textId="77777777" w:rsidTr="00D508DD">
        <w:tc>
          <w:tcPr>
            <w:tcW w:w="1145" w:type="dxa"/>
            <w:vMerge w:val="restart"/>
            <w:vAlign w:val="center"/>
          </w:tcPr>
          <w:p w14:paraId="033CC0C3" w14:textId="77777777" w:rsidR="00D508DD" w:rsidRPr="005D1556" w:rsidRDefault="00D508DD" w:rsidP="00D508DD">
            <w:pPr>
              <w:tabs>
                <w:tab w:val="left" w:pos="2328"/>
              </w:tabs>
              <w:jc w:val="center"/>
              <w:rPr>
                <w:sz w:val="22"/>
              </w:rPr>
            </w:pPr>
            <w:r w:rsidRPr="005D1556">
              <w:rPr>
                <w:sz w:val="22"/>
              </w:rPr>
              <w:t>Beta</w:t>
            </w:r>
          </w:p>
          <w:p w14:paraId="6C5AD66E" w14:textId="4CBBBC80" w:rsidR="00D508DD" w:rsidRDefault="00D508DD" w:rsidP="00D508DD">
            <w:pPr>
              <w:tabs>
                <w:tab w:val="left" w:pos="2328"/>
              </w:tabs>
              <w:jc w:val="center"/>
            </w:pPr>
            <w:r w:rsidRPr="005D1556">
              <w:rPr>
                <w:sz w:val="22"/>
              </w:rPr>
              <w:t>band</w:t>
            </w:r>
          </w:p>
        </w:tc>
        <w:tc>
          <w:tcPr>
            <w:tcW w:w="1353" w:type="dxa"/>
            <w:vAlign w:val="center"/>
          </w:tcPr>
          <w:p w14:paraId="543F14DB" w14:textId="77777777" w:rsidR="00D508DD" w:rsidRPr="005D1556" w:rsidRDefault="00D508DD" w:rsidP="00D508DD">
            <w:pPr>
              <w:tabs>
                <w:tab w:val="left" w:pos="2328"/>
              </w:tabs>
              <w:jc w:val="center"/>
              <w:rPr>
                <w:sz w:val="22"/>
              </w:rPr>
            </w:pPr>
            <w:r w:rsidRPr="005D1556">
              <w:rPr>
                <w:sz w:val="22"/>
              </w:rPr>
              <w:t>ORTHOSIS</w:t>
            </w:r>
          </w:p>
          <w:p w14:paraId="13100548" w14:textId="77777777" w:rsidR="00D508DD" w:rsidRPr="005D1556" w:rsidRDefault="00D508DD" w:rsidP="00D508DD">
            <w:pPr>
              <w:tabs>
                <w:tab w:val="left" w:pos="2328"/>
              </w:tabs>
              <w:jc w:val="center"/>
              <w:rPr>
                <w:sz w:val="22"/>
              </w:rPr>
            </w:pPr>
            <w:r w:rsidRPr="005D1556">
              <w:rPr>
                <w:sz w:val="22"/>
              </w:rPr>
              <w:t>Vs</w:t>
            </w:r>
          </w:p>
          <w:p w14:paraId="73E11F90" w14:textId="68A747F6" w:rsidR="00D508DD" w:rsidRDefault="00D508DD" w:rsidP="00D508DD">
            <w:pPr>
              <w:tabs>
                <w:tab w:val="left" w:pos="2328"/>
              </w:tabs>
              <w:jc w:val="center"/>
            </w:pPr>
            <w:r w:rsidRPr="005D1556">
              <w:rPr>
                <w:sz w:val="22"/>
              </w:rPr>
              <w:t>REST</w:t>
            </w:r>
          </w:p>
        </w:tc>
        <w:tc>
          <w:tcPr>
            <w:tcW w:w="3247" w:type="dxa"/>
            <w:vAlign w:val="center"/>
          </w:tcPr>
          <w:p w14:paraId="1E84BCD8" w14:textId="77777777" w:rsidR="00D508DD" w:rsidRDefault="00D508DD" w:rsidP="00D508DD">
            <w:pPr>
              <w:tabs>
                <w:tab w:val="left" w:pos="2328"/>
              </w:tabs>
              <w:jc w:val="center"/>
            </w:pPr>
            <w:r w:rsidRPr="00EE6F55">
              <w:rPr>
                <w:noProof/>
              </w:rPr>
              <w:drawing>
                <wp:inline distT="0" distB="0" distL="0" distR="0" wp14:anchorId="1E7096FC" wp14:editId="605D01C2">
                  <wp:extent cx="1216152" cy="914400"/>
                  <wp:effectExtent l="0" t="0" r="3175" b="0"/>
                  <wp:docPr id="178" name="Picture 178" descr="C:\Users\Benjamin\Documents\Project\FES\Data\Data_Official\Results\2015_02_25_std5_300_Ext\PostProcessing_20151102\PSY\Figures\Class_2_vs_Class_1_freq_19to29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Benjamin\Documents\Project\FES\Data\Data_Official\Results\2015_02_25_std5_300_Ext\PostProcessing_20151102\PSY\Figures\Class_2_vs_Class_1_freq_19to29_0To15EEG_Clean.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78" w:type="dxa"/>
            <w:vAlign w:val="center"/>
          </w:tcPr>
          <w:p w14:paraId="654D62BD" w14:textId="77777777" w:rsidR="00D508DD" w:rsidRDefault="00D508DD" w:rsidP="00D508DD">
            <w:pPr>
              <w:tabs>
                <w:tab w:val="left" w:pos="2328"/>
              </w:tabs>
              <w:jc w:val="center"/>
            </w:pPr>
            <w:r w:rsidRPr="00EE6F55">
              <w:rPr>
                <w:noProof/>
              </w:rPr>
              <w:drawing>
                <wp:inline distT="0" distB="0" distL="0" distR="0" wp14:anchorId="6B1962DD" wp14:editId="47F2ADFF">
                  <wp:extent cx="1216152" cy="914400"/>
                  <wp:effectExtent l="0" t="0" r="3175" b="0"/>
                  <wp:docPr id="179" name="Picture 179" descr="C:\Users\Benjamin\Documents\Project\FES\Data\Data_Official\Results\2015_02_25_std5_300_Ext\PostProcessing_20151102\PSY\Figures\Class_2_vs_Class_1_freq_19to29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Benjamin\Documents\Project\FES\Data\Data_Official\Results\2015_02_25_std5_300_Ext\PostProcessing_20151102\PSY\Figures\Class_2_vs_Class_1_freq_19to29_15To30EEG_Clean.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r w:rsidR="00D508DD" w:rsidRPr="00CC6F68" w14:paraId="589FDEC3" w14:textId="77777777" w:rsidTr="00D508DD">
        <w:tc>
          <w:tcPr>
            <w:tcW w:w="1145" w:type="dxa"/>
            <w:vMerge/>
            <w:vAlign w:val="center"/>
          </w:tcPr>
          <w:p w14:paraId="611772E2" w14:textId="77777777" w:rsidR="00D508DD" w:rsidRDefault="00D508DD" w:rsidP="00D508DD">
            <w:pPr>
              <w:tabs>
                <w:tab w:val="left" w:pos="2328"/>
              </w:tabs>
              <w:jc w:val="center"/>
            </w:pPr>
          </w:p>
        </w:tc>
        <w:tc>
          <w:tcPr>
            <w:tcW w:w="1353" w:type="dxa"/>
            <w:vAlign w:val="center"/>
          </w:tcPr>
          <w:p w14:paraId="04A213CE" w14:textId="77777777" w:rsidR="00D508DD" w:rsidRPr="005D1556" w:rsidRDefault="00D508DD" w:rsidP="00D508DD">
            <w:pPr>
              <w:tabs>
                <w:tab w:val="left" w:pos="2328"/>
              </w:tabs>
              <w:jc w:val="center"/>
              <w:rPr>
                <w:sz w:val="22"/>
              </w:rPr>
            </w:pPr>
            <w:r w:rsidRPr="005D1556">
              <w:rPr>
                <w:sz w:val="22"/>
              </w:rPr>
              <w:t>ORTHOFES</w:t>
            </w:r>
          </w:p>
          <w:p w14:paraId="58DE72B8" w14:textId="77777777" w:rsidR="00D508DD" w:rsidRPr="005D1556" w:rsidRDefault="00D508DD" w:rsidP="00D508DD">
            <w:pPr>
              <w:tabs>
                <w:tab w:val="left" w:pos="2328"/>
              </w:tabs>
              <w:jc w:val="center"/>
              <w:rPr>
                <w:sz w:val="22"/>
              </w:rPr>
            </w:pPr>
            <w:r w:rsidRPr="005D1556">
              <w:rPr>
                <w:sz w:val="22"/>
              </w:rPr>
              <w:t>Vs</w:t>
            </w:r>
          </w:p>
          <w:p w14:paraId="5B9F2E4D" w14:textId="68E3CF1D" w:rsidR="00D508DD" w:rsidRDefault="00D508DD" w:rsidP="00D508DD">
            <w:pPr>
              <w:tabs>
                <w:tab w:val="left" w:pos="2328"/>
              </w:tabs>
              <w:jc w:val="center"/>
            </w:pPr>
            <w:r w:rsidRPr="005D1556">
              <w:rPr>
                <w:sz w:val="22"/>
              </w:rPr>
              <w:t>REST</w:t>
            </w:r>
          </w:p>
        </w:tc>
        <w:tc>
          <w:tcPr>
            <w:tcW w:w="3247" w:type="dxa"/>
            <w:vAlign w:val="center"/>
          </w:tcPr>
          <w:p w14:paraId="04C036E3" w14:textId="77777777" w:rsidR="00D508DD" w:rsidRDefault="00D508DD" w:rsidP="00D508DD">
            <w:pPr>
              <w:tabs>
                <w:tab w:val="left" w:pos="2328"/>
              </w:tabs>
              <w:jc w:val="center"/>
            </w:pPr>
            <w:r w:rsidRPr="00CC6F68">
              <w:rPr>
                <w:noProof/>
              </w:rPr>
              <w:drawing>
                <wp:inline distT="0" distB="0" distL="0" distR="0" wp14:anchorId="4409F743" wp14:editId="4D5FA732">
                  <wp:extent cx="1216152" cy="914400"/>
                  <wp:effectExtent l="0" t="0" r="3175" b="0"/>
                  <wp:docPr id="184" name="Picture 184" descr="C:\Users\Benjamin\Documents\Project\FES\Data\Data_Official\Results\2015_02_25_std5_300_Ext\PostProcessing_20151102\PSY\Figures\Class_3_vs_Class_1_freq_19to29_0To15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Benjamin\Documents\Project\FES\Data\Data_Official\Results\2015_02_25_std5_300_Ext\PostProcessing_20151102\PSY\Figures\Class_3_vs_Class_1_freq_19to29_0To15EEG_Clean.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c>
          <w:tcPr>
            <w:tcW w:w="3978" w:type="dxa"/>
            <w:vAlign w:val="center"/>
          </w:tcPr>
          <w:p w14:paraId="5D06600E" w14:textId="77777777" w:rsidR="00D508DD" w:rsidRPr="00CC6F68" w:rsidRDefault="00D508DD" w:rsidP="00D508DD">
            <w:pPr>
              <w:tabs>
                <w:tab w:val="left" w:pos="2328"/>
              </w:tabs>
              <w:jc w:val="center"/>
            </w:pPr>
            <w:r w:rsidRPr="00CC6F68">
              <w:rPr>
                <w:noProof/>
              </w:rPr>
              <w:drawing>
                <wp:inline distT="0" distB="0" distL="0" distR="0" wp14:anchorId="699E0B8B" wp14:editId="6F2DC04A">
                  <wp:extent cx="1216152" cy="914400"/>
                  <wp:effectExtent l="0" t="0" r="3175" b="0"/>
                  <wp:docPr id="185" name="Picture 185" descr="C:\Users\Benjamin\Documents\Project\FES\Data\Data_Official\Results\2015_02_25_std5_300_Ext\PostProcessing_20151102\PSY\Figures\Class_3_vs_Class_1_freq_19to29_15To30EEG_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Benjamin\Documents\Project\FES\Data\Data_Official\Results\2015_02_25_std5_300_Ext\PostProcessing_20151102\PSY\Figures\Class_3_vs_Class_1_freq_19to29_15To30EEG_Clean.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tc>
      </w:tr>
    </w:tbl>
    <w:p w14:paraId="7EE57309" w14:textId="4C438D45" w:rsidR="00D508DD" w:rsidRDefault="00D508DD" w:rsidP="00D508DD">
      <w:pPr>
        <w:jc w:val="both"/>
        <w:rPr>
          <w:sz w:val="22"/>
        </w:rPr>
      </w:pPr>
      <w:r w:rsidRPr="0001436A">
        <w:rPr>
          <w:rFonts w:cs="Times New Roman"/>
          <w:b/>
          <w:szCs w:val="24"/>
        </w:rPr>
        <w:t xml:space="preserve">Supplementary Figure </w:t>
      </w:r>
      <w:proofErr w:type="gramStart"/>
      <w:r>
        <w:rPr>
          <w:rFonts w:cs="Times New Roman"/>
          <w:b/>
          <w:szCs w:val="24"/>
        </w:rPr>
        <w:t>1</w:t>
      </w:r>
      <w:r>
        <w:rPr>
          <w:rFonts w:cs="Times New Roman"/>
          <w:b/>
          <w:szCs w:val="24"/>
        </w:rPr>
        <w:t>7</w:t>
      </w:r>
      <w:r w:rsidRPr="0001436A">
        <w:rPr>
          <w:rFonts w:cs="Times New Roman"/>
          <w:b/>
          <w:szCs w:val="24"/>
        </w:rPr>
        <w:t>.</w:t>
      </w:r>
      <w:r>
        <w:t>.</w:t>
      </w:r>
      <w:proofErr w:type="gramEnd"/>
      <w:r>
        <w:t xml:space="preserve"> </w:t>
      </w:r>
      <w:r>
        <w:rPr>
          <w:rFonts w:cs="Times New Roman"/>
          <w:szCs w:val="24"/>
        </w:rPr>
        <w:t>A</w:t>
      </w:r>
      <w:r w:rsidRPr="003B2A77">
        <w:rPr>
          <w:rFonts w:cs="Times New Roman"/>
          <w:szCs w:val="24"/>
        </w:rPr>
        <w:t xml:space="preserve">veraged differential power values of </w:t>
      </w:r>
      <w:r w:rsidRPr="006E4F77">
        <w:rPr>
          <w:rFonts w:cs="Times New Roman"/>
          <w:b/>
          <w:szCs w:val="24"/>
        </w:rPr>
        <w:t>S</w:t>
      </w:r>
      <w:r>
        <w:rPr>
          <w:rFonts w:cs="Times New Roman"/>
          <w:b/>
          <w:szCs w:val="24"/>
        </w:rPr>
        <w:t>8</w:t>
      </w:r>
      <w:r>
        <w:rPr>
          <w:rFonts w:cs="Times New Roman"/>
          <w:szCs w:val="24"/>
        </w:rPr>
        <w:t xml:space="preserve">. </w:t>
      </w:r>
      <w:r w:rsidRPr="00544F3B">
        <w:rPr>
          <w:sz w:val="22"/>
        </w:rPr>
        <w:t xml:space="preserve">Topography presenting the power changes in ORTHOSIS and ORTHOFES. The </w:t>
      </w:r>
      <w:r>
        <w:rPr>
          <w:sz w:val="22"/>
        </w:rPr>
        <w:t>9</w:t>
      </w:r>
      <w:r>
        <w:rPr>
          <w:sz w:val="22"/>
        </w:rPr>
        <w:t xml:space="preserve"> ~ 1</w:t>
      </w:r>
      <w:r>
        <w:rPr>
          <w:sz w:val="22"/>
        </w:rPr>
        <w:t>4</w:t>
      </w:r>
      <w:r>
        <w:rPr>
          <w:sz w:val="22"/>
        </w:rPr>
        <w:t xml:space="preserve"> Hz and 2</w:t>
      </w:r>
      <w:r>
        <w:rPr>
          <w:sz w:val="22"/>
        </w:rPr>
        <w:t>2</w:t>
      </w:r>
      <w:r>
        <w:rPr>
          <w:sz w:val="22"/>
        </w:rPr>
        <w:t xml:space="preserve"> ~ 2</w:t>
      </w:r>
      <w:r>
        <w:rPr>
          <w:sz w:val="22"/>
        </w:rPr>
        <w:t>5</w:t>
      </w:r>
      <w:r>
        <w:rPr>
          <w:sz w:val="22"/>
        </w:rPr>
        <w:t xml:space="preserve"> Hz were</w:t>
      </w:r>
      <w:r w:rsidRPr="00544F3B">
        <w:rPr>
          <w:sz w:val="22"/>
        </w:rPr>
        <w:t xml:space="preserve"> selected </w:t>
      </w:r>
      <w:r>
        <w:rPr>
          <w:sz w:val="22"/>
        </w:rPr>
        <w:t>for Alpha and Beta band respectively</w:t>
      </w:r>
      <w:r w:rsidRPr="00544F3B">
        <w:rPr>
          <w:sz w:val="22"/>
        </w:rPr>
        <w:t xml:space="preserve">. The power changes in ORTHOSIS and ORTHOFES were compared to REST. </w:t>
      </w:r>
      <w:r>
        <w:rPr>
          <w:sz w:val="22"/>
        </w:rPr>
        <w:t>T</w:t>
      </w:r>
      <w:r w:rsidRPr="00544F3B">
        <w:rPr>
          <w:sz w:val="22"/>
        </w:rPr>
        <w:t xml:space="preserve">he color bars </w:t>
      </w:r>
      <w:r>
        <w:rPr>
          <w:sz w:val="22"/>
        </w:rPr>
        <w:t xml:space="preserve">were </w:t>
      </w:r>
      <w:proofErr w:type="spellStart"/>
      <w:r>
        <w:rPr>
          <w:sz w:val="22"/>
        </w:rPr>
        <w:t>autoscaled</w:t>
      </w:r>
      <w:proofErr w:type="spellEnd"/>
      <w:r w:rsidRPr="00544F3B">
        <w:rPr>
          <w:sz w:val="22"/>
        </w:rPr>
        <w:t xml:space="preserve"> </w:t>
      </w:r>
      <w:r>
        <w:rPr>
          <w:sz w:val="22"/>
        </w:rPr>
        <w:t xml:space="preserve">to detect the meaningful area </w:t>
      </w:r>
      <w:r w:rsidRPr="00544F3B">
        <w:rPr>
          <w:sz w:val="22"/>
        </w:rPr>
        <w:t xml:space="preserve">between conditions and </w:t>
      </w:r>
      <w:r>
        <w:rPr>
          <w:sz w:val="22"/>
        </w:rPr>
        <w:t>electrodes</w:t>
      </w:r>
      <w:r w:rsidRPr="00544F3B">
        <w:rPr>
          <w:sz w:val="22"/>
        </w:rPr>
        <w:t>. Yellow indicates ERS (power increase in dB), and blue shows ERD (power decrease in dB) compared with REST, as expressed in the color bar.</w:t>
      </w:r>
    </w:p>
    <w:p w14:paraId="72D495EB" w14:textId="608856ED" w:rsidR="00D508DD" w:rsidRDefault="00D508DD" w:rsidP="00D82531"/>
    <w:p w14:paraId="697BA261" w14:textId="77777777" w:rsidR="00D508DD" w:rsidRDefault="00D508DD" w:rsidP="00D82531"/>
    <w:p w14:paraId="489B01DD" w14:textId="7D140928" w:rsidR="00602669" w:rsidRDefault="00602669" w:rsidP="00146CFD">
      <w:pPr>
        <w:jc w:val="center"/>
      </w:pPr>
      <w:r>
        <w:rPr>
          <w:noProof/>
          <w:lang w:eastAsia="ko-KR"/>
        </w:rPr>
        <w:lastRenderedPageBreak/>
        <w:drawing>
          <wp:inline distT="0" distB="0" distL="0" distR="0" wp14:anchorId="04B04456" wp14:editId="17E4581B">
            <wp:extent cx="4873752" cy="36576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EGMAP_EEGLAB_BootstrapVSrest_Class_2_vs_Class_1 ALL Sessions for Subjects with Contingent+ feedbcak_EEG_Clean.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873752" cy="3657600"/>
                    </a:xfrm>
                    <a:prstGeom prst="rect">
                      <a:avLst/>
                    </a:prstGeom>
                  </pic:spPr>
                </pic:pic>
              </a:graphicData>
            </a:graphic>
          </wp:inline>
        </w:drawing>
      </w:r>
    </w:p>
    <w:p w14:paraId="06A40B5A" w14:textId="5EA27CA8" w:rsidR="00146CFD" w:rsidRDefault="00146CFD" w:rsidP="00146CFD">
      <w:pPr>
        <w:jc w:val="center"/>
        <w:rPr>
          <w:rFonts w:cs="Times New Roman"/>
          <w:b/>
          <w:szCs w:val="24"/>
        </w:rPr>
      </w:pPr>
      <w:r>
        <w:rPr>
          <w:rFonts w:eastAsiaTheme="minorEastAsia"/>
          <w:noProof/>
          <w:lang w:eastAsia="ko-KR"/>
        </w:rPr>
        <w:drawing>
          <wp:inline distT="0" distB="0" distL="0" distR="0" wp14:anchorId="3AFB5A66" wp14:editId="6B140299">
            <wp:extent cx="4873752" cy="36576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EGMAP_EEGLAB_BootstrapVSrest_Class_3_vs_Class_1 ALL Sessions for Subjects with Contingent+ feedbcak_EEG_Clean.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873752" cy="3657600"/>
                    </a:xfrm>
                    <a:prstGeom prst="rect">
                      <a:avLst/>
                    </a:prstGeom>
                  </pic:spPr>
                </pic:pic>
              </a:graphicData>
            </a:graphic>
          </wp:inline>
        </w:drawing>
      </w:r>
    </w:p>
    <w:p w14:paraId="6DD76C51" w14:textId="73DADCE9" w:rsidR="00146CFD" w:rsidRDefault="00146CFD" w:rsidP="00146CFD">
      <w:r w:rsidRPr="0001436A">
        <w:rPr>
          <w:rFonts w:cs="Times New Roman"/>
          <w:b/>
          <w:szCs w:val="24"/>
        </w:rPr>
        <w:t xml:space="preserve">Supplementary Figure </w:t>
      </w:r>
      <w:r>
        <w:rPr>
          <w:rFonts w:cs="Times New Roman"/>
          <w:b/>
          <w:szCs w:val="24"/>
        </w:rPr>
        <w:t>1</w:t>
      </w:r>
      <w:r w:rsidR="00F47710">
        <w:rPr>
          <w:rFonts w:cs="Times New Roman"/>
          <w:b/>
          <w:szCs w:val="24"/>
        </w:rPr>
        <w:t>8</w:t>
      </w:r>
      <w:r w:rsidRPr="0001436A">
        <w:rPr>
          <w:rFonts w:cs="Times New Roman"/>
          <w:b/>
          <w:szCs w:val="24"/>
        </w:rPr>
        <w:t>.</w:t>
      </w:r>
      <w:r>
        <w:t xml:space="preserve"> </w:t>
      </w:r>
      <w:r w:rsidRPr="00A13D04">
        <w:t>EEG event related spectral power bootstrap analysis</w:t>
      </w:r>
      <w:r>
        <w:t xml:space="preserve"> of the </w:t>
      </w:r>
      <w:r>
        <w:rPr>
          <w:b/>
        </w:rPr>
        <w:t>subject excluded (SE1)</w:t>
      </w:r>
      <w:r>
        <w:t>: ORTHOSIS vs</w:t>
      </w:r>
      <w:r>
        <w:rPr>
          <w:rFonts w:hint="eastAsia"/>
        </w:rPr>
        <w:t xml:space="preserve">. REST </w:t>
      </w:r>
      <w:r w:rsidRPr="009671C4">
        <w:t>(Top)</w:t>
      </w:r>
      <w:r>
        <w:t xml:space="preserve"> and ORTHOFES vs. REST (Bottom)</w:t>
      </w:r>
    </w:p>
    <w:p w14:paraId="47AA4533" w14:textId="0B93AA5D" w:rsidR="00D82531" w:rsidRPr="00D82531" w:rsidRDefault="00D82531" w:rsidP="00146CFD">
      <w:pPr>
        <w:jc w:val="center"/>
        <w:rPr>
          <w:rFonts w:eastAsiaTheme="minorEastAsia"/>
          <w:lang w:eastAsia="ko-KR"/>
        </w:rPr>
      </w:pPr>
    </w:p>
    <w:p w14:paraId="0582964A" w14:textId="1E854451" w:rsidR="00D82531" w:rsidRDefault="00146CFD" w:rsidP="00146CFD">
      <w:pPr>
        <w:keepNext/>
        <w:jc w:val="center"/>
        <w:rPr>
          <w:rFonts w:cs="Times New Roman"/>
          <w:szCs w:val="24"/>
        </w:rPr>
      </w:pPr>
      <w:r>
        <w:rPr>
          <w:rFonts w:cs="Times New Roman"/>
          <w:noProof/>
          <w:szCs w:val="24"/>
          <w:lang w:eastAsia="ko-KR"/>
        </w:rPr>
        <w:lastRenderedPageBreak/>
        <w:drawing>
          <wp:inline distT="0" distB="0" distL="0" distR="0" wp14:anchorId="799A9829" wp14:editId="1172C382">
            <wp:extent cx="4873752" cy="36576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EGMAP_EEGLAB_BootstrapVSrest_Class_2_vs_Class_1 ALL Sessions for Subjects with Contingent+ feedbcak_EEG_Clean.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873752" cy="3657600"/>
                    </a:xfrm>
                    <a:prstGeom prst="rect">
                      <a:avLst/>
                    </a:prstGeom>
                  </pic:spPr>
                </pic:pic>
              </a:graphicData>
            </a:graphic>
          </wp:inline>
        </w:drawing>
      </w:r>
    </w:p>
    <w:p w14:paraId="7AC2FB82" w14:textId="640DAA38" w:rsidR="00146CFD" w:rsidRDefault="00146CFD" w:rsidP="00146CFD">
      <w:pPr>
        <w:keepNext/>
        <w:jc w:val="center"/>
        <w:rPr>
          <w:rFonts w:cs="Times New Roman"/>
          <w:szCs w:val="24"/>
        </w:rPr>
      </w:pPr>
      <w:r>
        <w:rPr>
          <w:rFonts w:cs="Times New Roman"/>
          <w:noProof/>
          <w:szCs w:val="24"/>
          <w:lang w:eastAsia="ko-KR"/>
        </w:rPr>
        <w:drawing>
          <wp:inline distT="0" distB="0" distL="0" distR="0" wp14:anchorId="7B481C47" wp14:editId="7F30F6A2">
            <wp:extent cx="4873752" cy="36576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EGMAP_EEGLAB_BootstrapVSrest_Class_3_vs_Class_1 ALL Sessions for Subjects with Contingent+ feedbcak_EEG_Clean.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873752" cy="3657600"/>
                    </a:xfrm>
                    <a:prstGeom prst="rect">
                      <a:avLst/>
                    </a:prstGeom>
                  </pic:spPr>
                </pic:pic>
              </a:graphicData>
            </a:graphic>
          </wp:inline>
        </w:drawing>
      </w:r>
    </w:p>
    <w:p w14:paraId="6304D9FF" w14:textId="45638DB9" w:rsidR="00146CFD" w:rsidRDefault="00146CFD" w:rsidP="00146CFD">
      <w:r w:rsidRPr="0001436A">
        <w:rPr>
          <w:rFonts w:cs="Times New Roman"/>
          <w:b/>
          <w:szCs w:val="24"/>
        </w:rPr>
        <w:t xml:space="preserve">Supplementary Figure </w:t>
      </w:r>
      <w:r>
        <w:rPr>
          <w:rFonts w:cs="Times New Roman"/>
          <w:b/>
          <w:szCs w:val="24"/>
        </w:rPr>
        <w:t>1</w:t>
      </w:r>
      <w:r w:rsidR="00F47710">
        <w:rPr>
          <w:rFonts w:cs="Times New Roman"/>
          <w:b/>
          <w:szCs w:val="24"/>
        </w:rPr>
        <w:t>9</w:t>
      </w:r>
      <w:r w:rsidRPr="0001436A">
        <w:rPr>
          <w:rFonts w:cs="Times New Roman"/>
          <w:b/>
          <w:szCs w:val="24"/>
        </w:rPr>
        <w:t>.</w:t>
      </w:r>
      <w:r>
        <w:t xml:space="preserve"> </w:t>
      </w:r>
      <w:r w:rsidRPr="00A13D04">
        <w:t>EEG event related spectral power bootstrap analysis</w:t>
      </w:r>
      <w:r>
        <w:t xml:space="preserve"> of the </w:t>
      </w:r>
      <w:r>
        <w:rPr>
          <w:b/>
        </w:rPr>
        <w:t>subject excluded (SE2)</w:t>
      </w:r>
      <w:r>
        <w:t>: ORTHOSIS vs</w:t>
      </w:r>
      <w:r>
        <w:rPr>
          <w:rFonts w:hint="eastAsia"/>
        </w:rPr>
        <w:t xml:space="preserve">. REST </w:t>
      </w:r>
      <w:r w:rsidRPr="009671C4">
        <w:t>(Top)</w:t>
      </w:r>
      <w:r>
        <w:t xml:space="preserve"> and ORTHOFES vs. REST (Bottom)</w:t>
      </w:r>
    </w:p>
    <w:p w14:paraId="22FDC832" w14:textId="77777777" w:rsidR="00146CFD" w:rsidRPr="001549D3" w:rsidRDefault="00146CFD" w:rsidP="00146CFD">
      <w:pPr>
        <w:keepNext/>
        <w:jc w:val="center"/>
        <w:rPr>
          <w:rFonts w:cs="Times New Roman"/>
          <w:szCs w:val="24"/>
        </w:rPr>
      </w:pPr>
    </w:p>
    <w:p w14:paraId="7B65BC41" w14:textId="174862EC" w:rsidR="00DE23E8" w:rsidRPr="008123E0" w:rsidRDefault="00994A3D" w:rsidP="008123E0">
      <w:pPr>
        <w:keepNext/>
        <w:jc w:val="center"/>
        <w:rPr>
          <w:rFonts w:cs="Times New Roman"/>
          <w:szCs w:val="24"/>
        </w:rPr>
      </w:pPr>
      <w:r w:rsidRPr="001549D3">
        <w:rPr>
          <w:b/>
          <w:noProof/>
          <w:lang w:eastAsia="ko-KR"/>
        </w:rPr>
        <w:drawing>
          <wp:inline distT="0" distB="0" distL="0" distR="0" wp14:anchorId="08F40240" wp14:editId="140715D0">
            <wp:extent cx="4051121" cy="1456582"/>
            <wp:effectExtent l="0" t="0" r="6985"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22491" cy="1733928"/>
                    </a:xfrm>
                    <a:prstGeom prst="rect">
                      <a:avLst/>
                    </a:prstGeom>
                    <a:noFill/>
                    <a:ln>
                      <a:noFill/>
                    </a:ln>
                  </pic:spPr>
                </pic:pic>
              </a:graphicData>
            </a:graphic>
          </wp:inline>
        </w:drawing>
      </w:r>
    </w:p>
    <w:sectPr w:rsidR="00DE23E8" w:rsidRPr="008123E0" w:rsidSect="0093429D">
      <w:headerReference w:type="even" r:id="rId93"/>
      <w:footerReference w:type="even" r:id="rId94"/>
      <w:footerReference w:type="default" r:id="rId95"/>
      <w:headerReference w:type="first" r:id="rId9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0B52A" w14:textId="77777777" w:rsidR="00F06FAA" w:rsidRDefault="00F06FAA" w:rsidP="00117666">
      <w:pPr>
        <w:spacing w:after="0"/>
      </w:pPr>
      <w:r>
        <w:separator/>
      </w:r>
    </w:p>
  </w:endnote>
  <w:endnote w:type="continuationSeparator" w:id="0">
    <w:p w14:paraId="12B96884" w14:textId="77777777" w:rsidR="00F06FAA" w:rsidRDefault="00F06FA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eastAsia="ko-KR"/>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46CFD">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46CFD">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eastAsia="ko-KR"/>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46CFD">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146CFD">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2AF38" w14:textId="77777777" w:rsidR="00F06FAA" w:rsidRDefault="00F06FAA" w:rsidP="00117666">
      <w:pPr>
        <w:spacing w:after="0"/>
      </w:pPr>
      <w:r>
        <w:separator/>
      </w:r>
    </w:p>
  </w:footnote>
  <w:footnote w:type="continuationSeparator" w:id="0">
    <w:p w14:paraId="5C71FF8B" w14:textId="77777777" w:rsidR="00F06FAA" w:rsidRDefault="00F06FA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eastAsia="ko-KR"/>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1sTQxtzQxNbQ0NzBU0lEKTi0uzszPAykwrgUA+j76dSwAAAA="/>
  </w:docVars>
  <w:rsids>
    <w:rsidRoot w:val="00ED20B5"/>
    <w:rsid w:val="0001436A"/>
    <w:rsid w:val="00034304"/>
    <w:rsid w:val="00035434"/>
    <w:rsid w:val="00052A14"/>
    <w:rsid w:val="00077D53"/>
    <w:rsid w:val="00105FD9"/>
    <w:rsid w:val="00117666"/>
    <w:rsid w:val="00146CFD"/>
    <w:rsid w:val="001549D3"/>
    <w:rsid w:val="00160065"/>
    <w:rsid w:val="00177D84"/>
    <w:rsid w:val="00267D18"/>
    <w:rsid w:val="00274347"/>
    <w:rsid w:val="002868E2"/>
    <w:rsid w:val="002869C3"/>
    <w:rsid w:val="002936E4"/>
    <w:rsid w:val="002B4A57"/>
    <w:rsid w:val="002C74CA"/>
    <w:rsid w:val="003123F4"/>
    <w:rsid w:val="003448B6"/>
    <w:rsid w:val="003544FB"/>
    <w:rsid w:val="003C42E2"/>
    <w:rsid w:val="003D2F2D"/>
    <w:rsid w:val="00401590"/>
    <w:rsid w:val="00447801"/>
    <w:rsid w:val="00450FD1"/>
    <w:rsid w:val="00452E9C"/>
    <w:rsid w:val="004571AF"/>
    <w:rsid w:val="004735C8"/>
    <w:rsid w:val="004947A6"/>
    <w:rsid w:val="004961FF"/>
    <w:rsid w:val="004E1B69"/>
    <w:rsid w:val="00517A89"/>
    <w:rsid w:val="005250F2"/>
    <w:rsid w:val="00593EEA"/>
    <w:rsid w:val="005A5EEE"/>
    <w:rsid w:val="00602669"/>
    <w:rsid w:val="006375C7"/>
    <w:rsid w:val="00654E8F"/>
    <w:rsid w:val="00660D05"/>
    <w:rsid w:val="006820B1"/>
    <w:rsid w:val="006B7D14"/>
    <w:rsid w:val="006E4F77"/>
    <w:rsid w:val="00701727"/>
    <w:rsid w:val="0070566C"/>
    <w:rsid w:val="00714C50"/>
    <w:rsid w:val="00725A7D"/>
    <w:rsid w:val="00741C4A"/>
    <w:rsid w:val="007501BE"/>
    <w:rsid w:val="00790BB3"/>
    <w:rsid w:val="007C206C"/>
    <w:rsid w:val="008123E0"/>
    <w:rsid w:val="00817DD6"/>
    <w:rsid w:val="0083759F"/>
    <w:rsid w:val="00885156"/>
    <w:rsid w:val="009151AA"/>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C4697"/>
    <w:rsid w:val="00CD066B"/>
    <w:rsid w:val="00CE4FEE"/>
    <w:rsid w:val="00D060CF"/>
    <w:rsid w:val="00D508DD"/>
    <w:rsid w:val="00D82531"/>
    <w:rsid w:val="00DB59C3"/>
    <w:rsid w:val="00DC259A"/>
    <w:rsid w:val="00DE23E8"/>
    <w:rsid w:val="00E52377"/>
    <w:rsid w:val="00E537AD"/>
    <w:rsid w:val="00E64E17"/>
    <w:rsid w:val="00E866C9"/>
    <w:rsid w:val="00EA3D3C"/>
    <w:rsid w:val="00EC090A"/>
    <w:rsid w:val="00ED20B5"/>
    <w:rsid w:val="00F06FAA"/>
    <w:rsid w:val="00F464CD"/>
    <w:rsid w:val="00F46900"/>
    <w:rsid w:val="00F47710"/>
    <w:rsid w:val="00F61D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eader" Target="header1.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8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3616061-8553-4FB9-8628-EA0FE470B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20</Pages>
  <Words>1213</Words>
  <Characters>6915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PC</cp:lastModifiedBy>
  <cp:revision>8</cp:revision>
  <cp:lastPrinted>2013-10-03T12:51:00Z</cp:lastPrinted>
  <dcterms:created xsi:type="dcterms:W3CDTF">2022-12-28T21:56:00Z</dcterms:created>
  <dcterms:modified xsi:type="dcterms:W3CDTF">2023-02-06T11:13:00Z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4f8adba2b47e96bde25e070786c5c386447971ff96e001dfebb995ec0658d9a8</vt:lpwstr>
  </property>
</Properties>
</file>